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4D1" w14:textId="77777777" w:rsidR="00BA329D" w:rsidRPr="004B526B" w:rsidRDefault="004909DD" w:rsidP="00FD6B73">
      <w:pPr>
        <w:jc w:val="both"/>
        <w:rPr>
          <w:rFonts w:asciiTheme="minorHAnsi" w:hAnsiTheme="minorHAnsi"/>
        </w:rPr>
      </w:pPr>
      <w:r>
        <w:rPr>
          <w:lang w:val="de-AT" w:eastAsia="de-AT"/>
        </w:rPr>
        <w:drawing>
          <wp:anchor distT="0" distB="0" distL="114300" distR="114300" simplePos="0" relativeHeight="251657216" behindDoc="1" locked="0" layoutInCell="1" allowOverlap="1" wp14:anchorId="04C5437E" wp14:editId="1EBADA58">
            <wp:simplePos x="0" y="0"/>
            <wp:positionH relativeFrom="column">
              <wp:posOffset>-6629400</wp:posOffset>
            </wp:positionH>
            <wp:positionV relativeFrom="paragraph">
              <wp:posOffset>-3697605</wp:posOffset>
            </wp:positionV>
            <wp:extent cx="17421225" cy="1161351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225" cy="1161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6CF">
        <w:rPr>
          <w:lang w:val="de-AT" w:eastAsia="de-AT"/>
        </w:rPr>
        <w:drawing>
          <wp:inline distT="0" distB="0" distL="0" distR="0" wp14:anchorId="015723D6" wp14:editId="07066F42">
            <wp:extent cx="3695700" cy="260604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06040"/>
                    </a:xfrm>
                    <a:prstGeom prst="rect">
                      <a:avLst/>
                    </a:prstGeom>
                    <a:noFill/>
                    <a:ln>
                      <a:noFill/>
                    </a:ln>
                  </pic:spPr>
                </pic:pic>
              </a:graphicData>
            </a:graphic>
          </wp:inline>
        </w:drawing>
      </w:r>
      <w:r w:rsidRPr="004B526B">
        <w:rPr>
          <w:rFonts w:asciiTheme="minorHAnsi" w:hAnsiTheme="minorHAnsi"/>
          <w:lang w:val="de-AT" w:eastAsia="de-AT"/>
        </w:rPr>
        <w:drawing>
          <wp:anchor distT="0" distB="0" distL="114300" distR="114300" simplePos="0" relativeHeight="251656192" behindDoc="1" locked="0" layoutInCell="1" allowOverlap="1" wp14:anchorId="1CE6F865" wp14:editId="63D3E942">
            <wp:simplePos x="0" y="0"/>
            <wp:positionH relativeFrom="margin">
              <wp:align>center</wp:align>
            </wp:positionH>
            <wp:positionV relativeFrom="margin">
              <wp:align>top</wp:align>
            </wp:positionV>
            <wp:extent cx="3938270" cy="27705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26B">
        <w:rPr>
          <w:rFonts w:asciiTheme="minorHAnsi" w:hAnsiTheme="minorHAnsi"/>
          <w:lang w:val="de-AT" w:eastAsia="de-AT"/>
        </w:rPr>
        <mc:AlternateContent>
          <mc:Choice Requires="wpg">
            <w:drawing>
              <wp:anchor distT="0" distB="0" distL="114300" distR="114300" simplePos="0" relativeHeight="251655168" behindDoc="0" locked="0" layoutInCell="1" allowOverlap="1" wp14:anchorId="53A871C3" wp14:editId="002133D7">
                <wp:simplePos x="0" y="0"/>
                <wp:positionH relativeFrom="column">
                  <wp:posOffset>4629150</wp:posOffset>
                </wp:positionH>
                <wp:positionV relativeFrom="paragraph">
                  <wp:posOffset>-4896485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ext uri="{91240B29-F687-4f45-9708-019B960494DF}"/>
                          </a:extLst>
                        </wps:spPr>
                        <wps:txbx>
                          <w:txbxContent>
                            <w:p w14:paraId="4165188E" w14:textId="77777777" w:rsidR="001012F2" w:rsidRDefault="001012F2" w:rsidP="00567C97">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ext uri="{91240B29-F687-4f45-9708-019B960494DF}"/>
                          </a:extLst>
                        </wps:spPr>
                        <wps:txbx>
                          <w:txbxContent>
                            <w:p w14:paraId="6C21C984" w14:textId="77777777" w:rsidR="001012F2" w:rsidRDefault="001012F2" w:rsidP="00567C97">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71C3" id="Group 15" o:spid="_x0000_s1026" style="position:absolute;left:0;text-align:left;margin-left:364.5pt;margin-top:-385.55pt;width:143.25pt;height:60.75pt;z-index:2516551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165188E" w14:textId="77777777" w:rsidR="001012F2" w:rsidRDefault="001012F2" w:rsidP="00567C97">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C21C984" w14:textId="77777777" w:rsidR="001012F2" w:rsidRDefault="001012F2" w:rsidP="00567C97">
                        <w:r>
                          <w:t>Fall</w:t>
                        </w:r>
                      </w:p>
                    </w:txbxContent>
                  </v:textbox>
                </v:shape>
              </v:group>
            </w:pict>
          </mc:Fallback>
        </mc:AlternateContent>
      </w:r>
    </w:p>
    <w:p w14:paraId="6498AA2E" w14:textId="77777777" w:rsidR="00BA329D" w:rsidRPr="004B526B" w:rsidRDefault="004909DD" w:rsidP="00FD6B73">
      <w:pPr>
        <w:pStyle w:val="MittleresRaster21"/>
        <w:jc w:val="both"/>
        <w:rPr>
          <w:rFonts w:asciiTheme="minorHAnsi" w:hAnsiTheme="minorHAnsi"/>
          <w:lang w:val="en-US"/>
        </w:rPr>
      </w:pPr>
      <w:r w:rsidRPr="004B526B">
        <w:rPr>
          <w:rFonts w:asciiTheme="minorHAnsi" w:hAnsiTheme="minorHAnsi"/>
          <w:noProof/>
          <w:lang w:val="de-AT" w:eastAsia="de-AT"/>
        </w:rPr>
        <mc:AlternateContent>
          <mc:Choice Requires="wps">
            <w:drawing>
              <wp:anchor distT="0" distB="0" distL="114300" distR="114300" simplePos="0" relativeHeight="251658240" behindDoc="0" locked="1" layoutInCell="1" allowOverlap="1" wp14:anchorId="14CE6519" wp14:editId="4D092715">
                <wp:simplePos x="0" y="0"/>
                <wp:positionH relativeFrom="margin">
                  <wp:posOffset>1257300</wp:posOffset>
                </wp:positionH>
                <wp:positionV relativeFrom="margin">
                  <wp:posOffset>2857500</wp:posOffset>
                </wp:positionV>
                <wp:extent cx="4400550" cy="3714750"/>
                <wp:effectExtent l="0" t="0" r="0" b="0"/>
                <wp:wrapSquare wrapText="bothSides"/>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714750"/>
                        </a:xfrm>
                        <a:prstGeom prst="rect">
                          <a:avLst/>
                        </a:prstGeom>
                        <a:noFill/>
                        <a:ln>
                          <a:noFill/>
                        </a:ln>
                        <a:extLst>
                          <a:ext uri="{909E8E84-426E-40dd-AFC4-6F175D3DCCD1}"/>
                          <a:ext uri="{91240B29-F687-4f45-9708-019B960494DF}"/>
                        </a:extLst>
                      </wps:spPr>
                      <wps:txbx>
                        <w:txbxContent>
                          <w:p w14:paraId="1F361048" w14:textId="0366CB7D" w:rsidR="001012F2" w:rsidRDefault="001012F2" w:rsidP="00CC198C">
                            <w:pPr>
                              <w:pStyle w:val="Titel"/>
                            </w:pPr>
                            <w:r>
                              <w:t xml:space="preserve">BizMOOC </w:t>
                            </w:r>
                            <w:r w:rsidR="004B526B">
                              <w:t>Ressources</w:t>
                            </w:r>
                          </w:p>
                          <w:p w14:paraId="781B67EE" w14:textId="4AF22BE2" w:rsidR="001012F2" w:rsidRPr="008D4B54" w:rsidRDefault="004B526B" w:rsidP="004B526B">
                            <w:pPr>
                              <w:pStyle w:val="MittleresRaster21"/>
                              <w:rPr>
                                <w:rStyle w:val="UntertitelZchn"/>
                                <w:sz w:val="28"/>
                              </w:rPr>
                            </w:pPr>
                            <w:r w:rsidRPr="004B526B">
                              <w:rPr>
                                <w:rStyle w:val="UntertitelZchn"/>
                                <w:sz w:val="28"/>
                              </w:rPr>
                              <w:t>Review Template MOOC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6519" id="Rectangle 3" o:spid="_x0000_s1030" style="position:absolute;left:0;text-align:left;margin-left:99pt;margin-top:225pt;width:346.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" filled="f" stroked="f">
                <v:textbox>
                  <w:txbxContent>
                    <w:p w14:paraId="1F361048" w14:textId="0366CB7D" w:rsidR="001012F2" w:rsidRDefault="001012F2" w:rsidP="00CC198C">
                      <w:pPr>
                        <w:pStyle w:val="Titel"/>
                      </w:pPr>
                      <w:r>
                        <w:t xml:space="preserve">BizMOOC </w:t>
                      </w:r>
                      <w:r w:rsidR="004B526B">
                        <w:t>Ressources</w:t>
                      </w:r>
                    </w:p>
                    <w:p w14:paraId="781B67EE" w14:textId="4AF22BE2" w:rsidR="001012F2" w:rsidRPr="008D4B54" w:rsidRDefault="004B526B" w:rsidP="004B526B">
                      <w:pPr>
                        <w:pStyle w:val="MittleresRaster21"/>
                        <w:rPr>
                          <w:rStyle w:val="UntertitelZchn"/>
                          <w:sz w:val="28"/>
                        </w:rPr>
                      </w:pPr>
                      <w:r w:rsidRPr="004B526B">
                        <w:rPr>
                          <w:rStyle w:val="UntertitelZchn"/>
                          <w:sz w:val="28"/>
                        </w:rPr>
                        <w:t>Review Template MOOC Design</w:t>
                      </w:r>
                    </w:p>
                  </w:txbxContent>
                </v:textbox>
                <w10:wrap type="square" anchorx="margin" anchory="margin"/>
                <w10:anchorlock/>
              </v:rect>
            </w:pict>
          </mc:Fallback>
        </mc:AlternateContent>
      </w:r>
    </w:p>
    <w:p w14:paraId="38637836" w14:textId="4A28949F" w:rsidR="004B526B" w:rsidRPr="004B526B" w:rsidRDefault="00567C97" w:rsidP="004B526B">
      <w:pPr>
        <w:pStyle w:val="Untertitel"/>
        <w:rPr>
          <w:rFonts w:asciiTheme="minorHAnsi" w:hAnsiTheme="minorHAnsi"/>
          <w:b/>
          <w:bCs/>
          <w:color w:val="FF0000"/>
          <w:sz w:val="30"/>
          <w:szCs w:val="26"/>
          <w:lang w:val="en-US"/>
        </w:rPr>
      </w:pPr>
      <w:r w:rsidRPr="004B526B">
        <w:rPr>
          <w:rFonts w:asciiTheme="minorHAnsi" w:hAnsiTheme="minorHAnsi"/>
        </w:rPr>
        <w:br w:type="page"/>
      </w:r>
      <w:r w:rsidR="004909DD" w:rsidRPr="004B526B">
        <w:rPr>
          <w:rFonts w:asciiTheme="minorHAnsi" w:hAnsiTheme="minorHAnsi"/>
          <w:lang w:val="de-AT" w:eastAsia="de-AT"/>
        </w:rPr>
        <w:lastRenderedPageBreak/>
        <mc:AlternateContent>
          <mc:Choice Requires="wps">
            <w:drawing>
              <wp:anchor distT="0" distB="0" distL="114300" distR="114300" simplePos="0" relativeHeight="251659264" behindDoc="0" locked="0" layoutInCell="1" allowOverlap="1" wp14:anchorId="732D1EE8" wp14:editId="21C7A39C">
                <wp:simplePos x="0" y="0"/>
                <wp:positionH relativeFrom="margin">
                  <wp:align>left</wp:align>
                </wp:positionH>
                <wp:positionV relativeFrom="margin">
                  <wp:align>top</wp:align>
                </wp:positionV>
                <wp:extent cx="6219825" cy="7581900"/>
                <wp:effectExtent l="0" t="0" r="28575" b="19050"/>
                <wp:wrapSquare wrapText="bothSides"/>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81900"/>
                        </a:xfrm>
                        <a:prstGeom prst="rect">
                          <a:avLst/>
                        </a:prstGeom>
                        <a:solidFill>
                          <a:srgbClr val="FFFFFF"/>
                        </a:solidFill>
                        <a:ln w="25400">
                          <a:solidFill>
                            <a:srgbClr val="FFFFFF"/>
                          </a:solidFill>
                          <a:miter lim="800000"/>
                          <a:headEnd/>
                          <a:tailEnd/>
                        </a:ln>
                      </wps:spPr>
                      <wps:txbx>
                        <w:txbxContent>
                          <w:p w14:paraId="54BCACD4" w14:textId="77777777" w:rsidR="004B526B" w:rsidRDefault="004B526B" w:rsidP="004B526B">
                            <w:pPr>
                              <w:pStyle w:val="Titel"/>
                            </w:pPr>
                            <w:r>
                              <w:t>BizMOOC Ressources</w:t>
                            </w:r>
                          </w:p>
                          <w:p w14:paraId="3D1F3C43" w14:textId="77777777" w:rsidR="004B526B" w:rsidRPr="008D4B54" w:rsidRDefault="004B526B" w:rsidP="004B526B">
                            <w:pPr>
                              <w:pStyle w:val="MittleresRaster21"/>
                              <w:rPr>
                                <w:rStyle w:val="UntertitelZchn"/>
                                <w:sz w:val="28"/>
                              </w:rPr>
                            </w:pPr>
                            <w:r w:rsidRPr="004B526B">
                              <w:rPr>
                                <w:rStyle w:val="UntertitelZchn"/>
                                <w:sz w:val="28"/>
                              </w:rPr>
                              <w:t>Review Template MOOC Design</w:t>
                            </w:r>
                          </w:p>
                          <w:p w14:paraId="6BB6ED3F" w14:textId="3FC8437C" w:rsidR="004B526B" w:rsidRDefault="004B526B" w:rsidP="00481423"/>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0" w:history="1">
                              <w:r w:rsidRPr="005636DB">
                                <w:rPr>
                                  <w:rStyle w:val="Hyperlink"/>
                                </w:rPr>
                                <w:t>www.mooc-book.eu</w:t>
                              </w:r>
                            </w:hyperlink>
                          </w:p>
                          <w:p w14:paraId="1CE5BBC0" w14:textId="5640D303" w:rsidR="004B526B" w:rsidRDefault="004B526B" w:rsidP="00E07871">
                            <w:hyperlink r:id="rId11" w:history="1">
                              <w:r w:rsidRPr="005636DB">
                                <w:rPr>
                                  <w:rStyle w:val="Hyperlink"/>
                                </w:rPr>
                                <w:t>www.bizmooc.eu</w:t>
                              </w:r>
                            </w:hyperlink>
                          </w:p>
                          <w:p w14:paraId="188FC262" w14:textId="77777777" w:rsidR="004B526B" w:rsidRPr="004B526B" w:rsidRDefault="004B526B" w:rsidP="00E07871"/>
                        </w:txbxContent>
                      </wps:txbx>
                      <wps:bodyPr rot="0" vert="horz" wrap="square" lIns="72000" tIns="36004" rIns="72009" bIns="3600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D1EE8" id="Text Box 58" o:spid="_x0000_s1031" type="#_x0000_t202" style="position:absolute;left:0;text-align:left;margin-left:0;margin-top:0;width:489.75pt;height:597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" strokecolor="white" strokeweight="2pt">
                <v:path arrowok="t"/>
                <v:textbox inset="2mm,1.0001mm,5.67pt,1.0001mm">
                  <w:txbxContent>
                    <w:p w14:paraId="54BCACD4" w14:textId="77777777" w:rsidR="004B526B" w:rsidRDefault="004B526B" w:rsidP="004B526B">
                      <w:pPr>
                        <w:pStyle w:val="Titel"/>
                      </w:pPr>
                      <w:r>
                        <w:t>BizMOOC Ressources</w:t>
                      </w:r>
                    </w:p>
                    <w:p w14:paraId="3D1F3C43" w14:textId="77777777" w:rsidR="004B526B" w:rsidRPr="008D4B54" w:rsidRDefault="004B526B" w:rsidP="004B526B">
                      <w:pPr>
                        <w:pStyle w:val="MittleresRaster21"/>
                        <w:rPr>
                          <w:rStyle w:val="UntertitelZchn"/>
                          <w:sz w:val="28"/>
                        </w:rPr>
                      </w:pPr>
                      <w:r w:rsidRPr="004B526B">
                        <w:rPr>
                          <w:rStyle w:val="UntertitelZchn"/>
                          <w:sz w:val="28"/>
                        </w:rPr>
                        <w:t>Review Template MOOC Design</w:t>
                      </w:r>
                    </w:p>
                    <w:p w14:paraId="6BB6ED3F" w14:textId="3FC8437C" w:rsidR="004B526B" w:rsidRDefault="004B526B" w:rsidP="00481423"/>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2" w:history="1">
                        <w:r w:rsidRPr="005636DB">
                          <w:rPr>
                            <w:rStyle w:val="Hyperlink"/>
                          </w:rPr>
                          <w:t>www.mooc-book.eu</w:t>
                        </w:r>
                      </w:hyperlink>
                    </w:p>
                    <w:p w14:paraId="1CE5BBC0" w14:textId="5640D303" w:rsidR="004B526B" w:rsidRDefault="004B526B" w:rsidP="00E07871">
                      <w:hyperlink r:id="rId13" w:history="1">
                        <w:r w:rsidRPr="005636DB">
                          <w:rPr>
                            <w:rStyle w:val="Hyperlink"/>
                          </w:rPr>
                          <w:t>www.bizmooc.eu</w:t>
                        </w:r>
                      </w:hyperlink>
                    </w:p>
                    <w:p w14:paraId="188FC262" w14:textId="77777777" w:rsidR="004B526B" w:rsidRPr="004B526B" w:rsidRDefault="004B526B" w:rsidP="00E07871"/>
                  </w:txbxContent>
                </v:textbox>
                <w10:wrap type="square" anchorx="margin" anchory="margin"/>
              </v:shape>
            </w:pict>
          </mc:Fallback>
        </mc:AlternateContent>
      </w:r>
      <w:r w:rsidR="00133401" w:rsidRPr="004B526B">
        <w:rPr>
          <w:rFonts w:asciiTheme="minorHAnsi" w:hAnsiTheme="minorHAnsi"/>
        </w:rPr>
        <w:br w:type="page"/>
      </w:r>
      <w:bookmarkStart w:id="0" w:name="_Toc516152266"/>
      <w:r w:rsidR="004B526B" w:rsidRPr="004B526B">
        <w:rPr>
          <w:rFonts w:asciiTheme="minorHAnsi" w:hAnsiTheme="minorHAnsi"/>
          <w:b/>
          <w:bCs/>
          <w:color w:val="FF0000"/>
          <w:sz w:val="30"/>
          <w:szCs w:val="26"/>
          <w:lang w:val="en-US"/>
        </w:rPr>
        <w:lastRenderedPageBreak/>
        <w:t>Review Template MOOC Design</w:t>
      </w:r>
    </w:p>
    <w:p w14:paraId="11DA6338" w14:textId="77777777" w:rsidR="004B526B" w:rsidRPr="004B526B" w:rsidRDefault="004B526B" w:rsidP="004B526B">
      <w:pPr>
        <w:rPr>
          <w:rFonts w:asciiTheme="minorHAnsi" w:hAnsiTheme="minorHAnsi"/>
          <w:lang w:val="en-US" w:eastAsia="x-none"/>
        </w:rPr>
      </w:pPr>
    </w:p>
    <w:p w14:paraId="26192B66" w14:textId="575743DF" w:rsidR="00602502" w:rsidRPr="004B526B" w:rsidRDefault="00602502" w:rsidP="00602502">
      <w:pPr>
        <w:pStyle w:val="Listenabsatz"/>
        <w:numPr>
          <w:ilvl w:val="0"/>
          <w:numId w:val="21"/>
        </w:numPr>
        <w:spacing w:line="360" w:lineRule="auto"/>
        <w:rPr>
          <w:rFonts w:asciiTheme="minorHAnsi" w:hAnsiTheme="minorHAnsi"/>
          <w:lang w:val="en-GB"/>
        </w:rPr>
      </w:pPr>
      <w:r w:rsidRPr="004B526B">
        <w:rPr>
          <w:rFonts w:asciiTheme="minorHAnsi" w:hAnsiTheme="minorHAnsi"/>
          <w:lang w:val="en-GB"/>
        </w:rPr>
        <w:t xml:space="preserve">Form </w:t>
      </w:r>
      <w:r w:rsidR="004B526B" w:rsidRPr="004B526B">
        <w:rPr>
          <w:rFonts w:asciiTheme="minorHAnsi" w:hAnsiTheme="minorHAnsi"/>
          <w:lang w:val="en-GB"/>
        </w:rPr>
        <w:t xml:space="preserve">completed to be sent to </w:t>
      </w:r>
      <w:r w:rsidR="004B526B" w:rsidRPr="004B526B">
        <w:rPr>
          <w:rFonts w:asciiTheme="minorHAnsi" w:hAnsiTheme="minorHAnsi"/>
          <w:highlight w:val="yellow"/>
          <w:lang w:val="en-GB"/>
        </w:rPr>
        <w:t>XXX</w:t>
      </w:r>
      <w:r w:rsidR="004B526B" w:rsidRPr="004B526B">
        <w:rPr>
          <w:rFonts w:asciiTheme="minorHAnsi" w:hAnsiTheme="minorHAnsi"/>
          <w:lang w:val="en-GB"/>
        </w:rPr>
        <w:t xml:space="preserve"> </w:t>
      </w:r>
      <w:r w:rsidRPr="004B526B">
        <w:rPr>
          <w:rFonts w:asciiTheme="minorHAnsi" w:hAnsiTheme="minorHAnsi"/>
          <w:lang w:val="en-GB"/>
        </w:rPr>
        <w:t xml:space="preserve">by </w:t>
      </w:r>
      <w:r w:rsidR="004B526B" w:rsidRPr="004B526B">
        <w:rPr>
          <w:rFonts w:asciiTheme="minorHAnsi" w:hAnsiTheme="minorHAnsi"/>
          <w:b/>
          <w:highlight w:val="yellow"/>
          <w:lang w:val="en-GB"/>
        </w:rPr>
        <w:t>XXX</w:t>
      </w:r>
      <w:r w:rsidR="004B526B" w:rsidRPr="004B526B">
        <w:rPr>
          <w:rFonts w:asciiTheme="minorHAnsi" w:hAnsiTheme="minorHAnsi"/>
          <w:b/>
          <w:lang w:val="en-GB"/>
        </w:rPr>
        <w:t xml:space="preserve"> </w:t>
      </w:r>
    </w:p>
    <w:p w14:paraId="2EA2A413" w14:textId="77777777" w:rsidR="00602502" w:rsidRPr="004B526B" w:rsidRDefault="00602502" w:rsidP="00602502">
      <w:pPr>
        <w:rPr>
          <w:rFonts w:asciiTheme="minorHAnsi" w:hAnsiTheme="minorHAnsi"/>
        </w:rPr>
      </w:pPr>
    </w:p>
    <w:p w14:paraId="307D3356" w14:textId="77777777" w:rsidR="00602502" w:rsidRPr="004B526B" w:rsidRDefault="00602502" w:rsidP="000638CA">
      <w:pPr>
        <w:rPr>
          <w:rFonts w:asciiTheme="minorHAnsi" w:hAnsiTheme="minorHAnsi"/>
          <w:b/>
        </w:rPr>
      </w:pPr>
      <w:r w:rsidRPr="004B526B">
        <w:rPr>
          <w:rFonts w:asciiTheme="minorHAnsi" w:hAnsiTheme="minorHAnsi"/>
          <w:b/>
        </w:rPr>
        <w:t>Resources for evaluation</w:t>
      </w:r>
    </w:p>
    <w:p w14:paraId="4E273A31" w14:textId="7E946F73" w:rsidR="00602502" w:rsidRPr="004B526B" w:rsidRDefault="00602502" w:rsidP="00602502">
      <w:pPr>
        <w:pStyle w:val="Listenabsatz"/>
        <w:numPr>
          <w:ilvl w:val="0"/>
          <w:numId w:val="21"/>
        </w:numPr>
        <w:spacing w:line="360" w:lineRule="auto"/>
        <w:rPr>
          <w:rFonts w:asciiTheme="minorHAnsi" w:hAnsiTheme="minorHAnsi"/>
          <w:highlight w:val="yellow"/>
          <w:lang w:val="en-GB"/>
        </w:rPr>
      </w:pPr>
      <w:r w:rsidRPr="004B526B">
        <w:rPr>
          <w:rFonts w:asciiTheme="minorHAnsi" w:hAnsiTheme="minorHAnsi"/>
          <w:lang w:val="en-GB"/>
        </w:rPr>
        <w:t xml:space="preserve">Design of MOOC </w:t>
      </w:r>
      <w:r w:rsidRPr="004B526B">
        <w:rPr>
          <w:rStyle w:val="Hyperlink"/>
          <w:rFonts w:asciiTheme="minorHAnsi" w:hAnsiTheme="minorHAnsi"/>
          <w:lang w:val="en-GB"/>
        </w:rPr>
        <w:t>according Excel template</w:t>
      </w:r>
      <w:r w:rsidR="004B526B" w:rsidRPr="004B526B">
        <w:rPr>
          <w:rStyle w:val="Hyperlink"/>
          <w:rFonts w:asciiTheme="minorHAnsi" w:hAnsiTheme="minorHAnsi"/>
          <w:lang w:val="en-GB"/>
        </w:rPr>
        <w:t xml:space="preserve"> (</w:t>
      </w:r>
      <w:r w:rsidR="004B526B" w:rsidRPr="004B526B">
        <w:rPr>
          <w:rStyle w:val="Hyperlink"/>
          <w:rFonts w:asciiTheme="minorHAnsi" w:hAnsiTheme="minorHAnsi"/>
          <w:highlight w:val="yellow"/>
          <w:lang w:val="en-GB"/>
        </w:rPr>
        <w:t>You can use the Course Planner by the Open University for this)</w:t>
      </w:r>
    </w:p>
    <w:p w14:paraId="51F03C5F" w14:textId="69D2D3E3" w:rsidR="00602502" w:rsidRPr="004B526B" w:rsidRDefault="00602502" w:rsidP="00602502">
      <w:pPr>
        <w:pStyle w:val="Listenabsatz"/>
        <w:numPr>
          <w:ilvl w:val="0"/>
          <w:numId w:val="21"/>
        </w:numPr>
        <w:spacing w:line="360" w:lineRule="auto"/>
        <w:rPr>
          <w:rFonts w:asciiTheme="minorHAnsi" w:hAnsiTheme="minorHAnsi"/>
          <w:lang w:val="en-GB"/>
        </w:rPr>
      </w:pPr>
      <w:r w:rsidRPr="004B526B">
        <w:rPr>
          <w:rStyle w:val="Hyperlink"/>
          <w:rFonts w:asciiTheme="minorHAnsi" w:hAnsiTheme="minorHAnsi"/>
          <w:lang w:val="en-GB"/>
        </w:rPr>
        <w:t>Pilot implementation on Platform</w:t>
      </w:r>
      <w:r w:rsidRPr="004B526B">
        <w:rPr>
          <w:rFonts w:asciiTheme="minorHAnsi" w:hAnsiTheme="minorHAnsi"/>
          <w:lang w:val="en-GB"/>
        </w:rPr>
        <w:t xml:space="preserve"> </w:t>
      </w:r>
      <w:r w:rsidR="004B526B" w:rsidRPr="004B526B">
        <w:rPr>
          <w:rFonts w:asciiTheme="minorHAnsi" w:hAnsiTheme="minorHAnsi"/>
          <w:lang w:val="en-GB"/>
        </w:rPr>
        <w:t>(</w:t>
      </w:r>
      <w:r w:rsidR="004B526B" w:rsidRPr="004B526B">
        <w:rPr>
          <w:rFonts w:asciiTheme="minorHAnsi" w:hAnsiTheme="minorHAnsi"/>
          <w:highlight w:val="yellow"/>
          <w:lang w:val="en-GB"/>
        </w:rPr>
        <w:t>insert link to your MOOC</w:t>
      </w:r>
      <w:r w:rsidR="004B526B" w:rsidRPr="004B526B">
        <w:rPr>
          <w:rFonts w:asciiTheme="minorHAnsi" w:hAnsiTheme="minorHAnsi"/>
          <w:lang w:val="en-GB"/>
        </w:rPr>
        <w:t xml:space="preserve">). </w:t>
      </w:r>
      <w:r w:rsidRPr="004B526B">
        <w:rPr>
          <w:rFonts w:asciiTheme="minorHAnsi" w:hAnsiTheme="minorHAnsi"/>
          <w:lang w:val="en-GB"/>
        </w:rPr>
        <w:t xml:space="preserve">Please note you will have to sign in and create an account with </w:t>
      </w:r>
      <w:r w:rsidR="004B526B" w:rsidRPr="004B526B">
        <w:rPr>
          <w:rFonts w:asciiTheme="minorHAnsi" w:hAnsiTheme="minorHAnsi"/>
          <w:highlight w:val="yellow"/>
          <w:lang w:val="en-GB"/>
        </w:rPr>
        <w:t>XXX</w:t>
      </w:r>
      <w:r w:rsidRPr="004B526B">
        <w:rPr>
          <w:rFonts w:asciiTheme="minorHAnsi" w:hAnsiTheme="minorHAnsi"/>
          <w:lang w:val="en-GB"/>
        </w:rPr>
        <w:t xml:space="preserve"> if you do not have one already. The pilot version is restricted to those who have the password</w:t>
      </w:r>
      <w:r w:rsidRPr="004B526B">
        <w:rPr>
          <w:rFonts w:asciiTheme="minorHAnsi" w:hAnsiTheme="minorHAnsi"/>
          <w:lang w:val="en-US"/>
        </w:rPr>
        <w:t xml:space="preserve"> </w:t>
      </w:r>
      <w:r w:rsidR="004B526B" w:rsidRPr="004B526B">
        <w:rPr>
          <w:rFonts w:asciiTheme="minorHAnsi" w:hAnsiTheme="minorHAnsi"/>
          <w:highlight w:val="yellow"/>
          <w:lang w:val="en-GB"/>
        </w:rPr>
        <w:t>XXX</w:t>
      </w:r>
      <w:r w:rsidR="004B526B" w:rsidRPr="004B526B">
        <w:rPr>
          <w:rFonts w:asciiTheme="minorHAnsi" w:hAnsiTheme="minorHAnsi"/>
          <w:lang w:val="en-GB"/>
        </w:rPr>
        <w:t xml:space="preserve">. </w:t>
      </w:r>
      <w:r w:rsidRPr="004B526B">
        <w:rPr>
          <w:rFonts w:asciiTheme="minorHAnsi" w:hAnsiTheme="minorHAnsi"/>
          <w:lang w:val="en-GB"/>
        </w:rPr>
        <w:t xml:space="preserve">Enter the password before click on the enrol button for the course. </w:t>
      </w:r>
    </w:p>
    <w:p w14:paraId="0848E8CC" w14:textId="77777777" w:rsidR="00602502" w:rsidRPr="004B526B" w:rsidRDefault="00602502" w:rsidP="00602502">
      <w:pPr>
        <w:pStyle w:val="Listenabsatz"/>
        <w:numPr>
          <w:ilvl w:val="0"/>
          <w:numId w:val="21"/>
        </w:numPr>
        <w:spacing w:line="360" w:lineRule="auto"/>
        <w:rPr>
          <w:rFonts w:asciiTheme="minorHAnsi" w:hAnsiTheme="minorHAnsi"/>
          <w:lang w:val="en-GB"/>
        </w:rPr>
      </w:pPr>
      <w:r w:rsidRPr="004B526B">
        <w:rPr>
          <w:rFonts w:asciiTheme="minorHAnsi" w:hAnsiTheme="minorHAnsi"/>
          <w:lang w:val="en-GB"/>
        </w:rPr>
        <w:t xml:space="preserve">Marketing </w:t>
      </w:r>
    </w:p>
    <w:p w14:paraId="70179D3E" w14:textId="51D5D9F6" w:rsidR="00602502" w:rsidRPr="004B526B" w:rsidRDefault="00602502" w:rsidP="00602502">
      <w:pPr>
        <w:pStyle w:val="Listenabsatz"/>
        <w:numPr>
          <w:ilvl w:val="1"/>
          <w:numId w:val="21"/>
        </w:numPr>
        <w:spacing w:line="360" w:lineRule="auto"/>
        <w:rPr>
          <w:rFonts w:asciiTheme="minorHAnsi" w:hAnsiTheme="minorHAnsi"/>
          <w:lang w:val="en-GB"/>
        </w:rPr>
      </w:pPr>
      <w:r w:rsidRPr="004B526B">
        <w:rPr>
          <w:rFonts w:asciiTheme="minorHAnsi" w:hAnsiTheme="minorHAnsi"/>
          <w:lang w:val="en-GB"/>
        </w:rPr>
        <w:t xml:space="preserve">Description on paper (1-2 A4): </w:t>
      </w:r>
      <w:r w:rsidR="004B526B" w:rsidRPr="004B526B">
        <w:rPr>
          <w:rFonts w:asciiTheme="minorHAnsi" w:hAnsiTheme="minorHAnsi"/>
          <w:lang w:val="en-GB"/>
        </w:rPr>
        <w:t xml:space="preserve"> </w:t>
      </w:r>
      <w:r w:rsidR="004B526B" w:rsidRPr="004B526B">
        <w:rPr>
          <w:rFonts w:asciiTheme="minorHAnsi" w:hAnsiTheme="minorHAnsi"/>
          <w:highlight w:val="yellow"/>
          <w:lang w:val="en-GB"/>
        </w:rPr>
        <w:t>Insert Course Description</w:t>
      </w:r>
    </w:p>
    <w:p w14:paraId="5440E8DF" w14:textId="269375BF" w:rsidR="00602502" w:rsidRPr="004B526B" w:rsidRDefault="004B526B" w:rsidP="00602502">
      <w:pPr>
        <w:pStyle w:val="Listenabsatz"/>
        <w:numPr>
          <w:ilvl w:val="1"/>
          <w:numId w:val="21"/>
        </w:numPr>
        <w:spacing w:line="360" w:lineRule="auto"/>
        <w:rPr>
          <w:rFonts w:asciiTheme="minorHAnsi" w:hAnsiTheme="minorHAnsi"/>
          <w:lang w:val="en-GB"/>
        </w:rPr>
      </w:pPr>
      <w:r w:rsidRPr="004B526B">
        <w:rPr>
          <w:rStyle w:val="Hyperlink"/>
          <w:rFonts w:asciiTheme="minorHAnsi" w:hAnsiTheme="minorHAnsi"/>
          <w:lang w:val="en-GB"/>
        </w:rPr>
        <w:t>Teaser video</w:t>
      </w:r>
      <w:r w:rsidR="00602502" w:rsidRPr="004B526B">
        <w:rPr>
          <w:rFonts w:asciiTheme="minorHAnsi" w:hAnsiTheme="minorHAnsi"/>
          <w:lang w:val="en-GB"/>
        </w:rPr>
        <w:t xml:space="preserve"> </w:t>
      </w:r>
      <w:r w:rsidRPr="004B526B">
        <w:rPr>
          <w:rFonts w:asciiTheme="minorHAnsi" w:hAnsiTheme="minorHAnsi"/>
          <w:lang w:val="en-GB"/>
        </w:rPr>
        <w:t>(</w:t>
      </w:r>
      <w:r w:rsidRPr="004B526B">
        <w:rPr>
          <w:rFonts w:asciiTheme="minorHAnsi" w:hAnsiTheme="minorHAnsi"/>
          <w:highlight w:val="yellow"/>
          <w:lang w:val="en-GB"/>
        </w:rPr>
        <w:t>Insert marketing materials such as course trailer etc. here</w:t>
      </w:r>
      <w:r w:rsidRPr="004B526B">
        <w:rPr>
          <w:rFonts w:asciiTheme="minorHAnsi" w:hAnsiTheme="minorHAnsi"/>
          <w:lang w:val="en-GB"/>
        </w:rPr>
        <w:t>)</w:t>
      </w:r>
    </w:p>
    <w:p w14:paraId="0218E194" w14:textId="2C16709F" w:rsidR="004B526B" w:rsidRPr="004B526B" w:rsidRDefault="004B526B" w:rsidP="00602502">
      <w:pPr>
        <w:pStyle w:val="Listenabsatz"/>
        <w:numPr>
          <w:ilvl w:val="1"/>
          <w:numId w:val="21"/>
        </w:numPr>
        <w:spacing w:line="360" w:lineRule="auto"/>
        <w:rPr>
          <w:rFonts w:asciiTheme="minorHAnsi" w:hAnsiTheme="minorHAnsi"/>
          <w:lang w:val="en-GB"/>
        </w:rPr>
      </w:pPr>
      <w:r w:rsidRPr="004B526B">
        <w:rPr>
          <w:rStyle w:val="Hyperlink"/>
          <w:rFonts w:asciiTheme="minorHAnsi" w:hAnsiTheme="minorHAnsi"/>
          <w:lang w:val="en-GB"/>
        </w:rPr>
        <w:t>…</w:t>
      </w:r>
    </w:p>
    <w:p w14:paraId="593289C7" w14:textId="77777777" w:rsidR="00602502" w:rsidRPr="004B526B" w:rsidRDefault="00602502" w:rsidP="00602502">
      <w:pPr>
        <w:rPr>
          <w:rFonts w:asciiTheme="minorHAnsi" w:hAnsiTheme="minorHAnsi"/>
        </w:rPr>
      </w:pPr>
    </w:p>
    <w:p w14:paraId="02DC7E2C" w14:textId="77777777" w:rsidR="00602502" w:rsidRPr="004B526B" w:rsidRDefault="00602502" w:rsidP="000638CA">
      <w:pPr>
        <w:rPr>
          <w:rFonts w:asciiTheme="minorHAnsi" w:hAnsiTheme="minorHAnsi"/>
          <w:b/>
        </w:rPr>
      </w:pPr>
      <w:r w:rsidRPr="004B526B">
        <w:rPr>
          <w:rFonts w:asciiTheme="minorHAnsi" w:hAnsiTheme="minorHAnsi"/>
          <w:b/>
        </w:rPr>
        <w:t>Review marketing material</w:t>
      </w:r>
    </w:p>
    <w:p w14:paraId="5FE12085" w14:textId="77777777" w:rsidR="00602502" w:rsidRPr="004B526B" w:rsidRDefault="00602502" w:rsidP="00602502">
      <w:pPr>
        <w:rPr>
          <w:rFonts w:asciiTheme="minorHAnsi" w:hAnsiTheme="minorHAnsi"/>
        </w:rPr>
      </w:pPr>
      <w:r w:rsidRPr="004B526B">
        <w:rPr>
          <w:rFonts w:asciiTheme="minorHAnsi" w:hAnsiTheme="minorHAnsi"/>
        </w:rPr>
        <w:t>Please provide suggestion how the marketing materials can be improved. Do they provide all necessary elements to inform various target groups? Is it tempting to enrol?</w:t>
      </w:r>
    </w:p>
    <w:tbl>
      <w:tblPr>
        <w:tblStyle w:val="Tabellenraster"/>
        <w:tblW w:w="0" w:type="auto"/>
        <w:tblInd w:w="279" w:type="dxa"/>
        <w:tblLook w:val="04A0" w:firstRow="1" w:lastRow="0" w:firstColumn="1" w:lastColumn="0" w:noHBand="0" w:noVBand="1"/>
      </w:tblPr>
      <w:tblGrid>
        <w:gridCol w:w="7938"/>
      </w:tblGrid>
      <w:tr w:rsidR="00602502" w:rsidRPr="004B526B" w14:paraId="0A8E7DB2" w14:textId="77777777" w:rsidTr="00B124F6">
        <w:tc>
          <w:tcPr>
            <w:tcW w:w="7938" w:type="dxa"/>
          </w:tcPr>
          <w:p w14:paraId="5AA9738C" w14:textId="77777777" w:rsidR="00602502" w:rsidRPr="004B526B" w:rsidRDefault="00602502" w:rsidP="00B124F6">
            <w:pPr>
              <w:jc w:val="both"/>
              <w:rPr>
                <w:rFonts w:asciiTheme="minorHAnsi" w:hAnsiTheme="minorHAnsi"/>
                <w:szCs w:val="20"/>
              </w:rPr>
            </w:pPr>
          </w:p>
          <w:p w14:paraId="31C29B8D" w14:textId="77777777" w:rsidR="00602502" w:rsidRPr="004B526B" w:rsidRDefault="00602502" w:rsidP="00B124F6">
            <w:pPr>
              <w:jc w:val="both"/>
              <w:rPr>
                <w:rFonts w:asciiTheme="minorHAnsi" w:hAnsiTheme="minorHAnsi"/>
                <w:szCs w:val="20"/>
              </w:rPr>
            </w:pPr>
          </w:p>
          <w:p w14:paraId="11D633F6" w14:textId="77777777" w:rsidR="00602502" w:rsidRPr="004B526B" w:rsidRDefault="00602502" w:rsidP="00B124F6">
            <w:pPr>
              <w:jc w:val="both"/>
              <w:rPr>
                <w:rFonts w:asciiTheme="minorHAnsi" w:hAnsiTheme="minorHAnsi"/>
                <w:szCs w:val="20"/>
              </w:rPr>
            </w:pPr>
          </w:p>
          <w:p w14:paraId="61941FA2" w14:textId="77777777" w:rsidR="00602502" w:rsidRPr="004B526B" w:rsidRDefault="00602502" w:rsidP="00B124F6">
            <w:pPr>
              <w:jc w:val="both"/>
              <w:rPr>
                <w:rFonts w:asciiTheme="minorHAnsi" w:hAnsiTheme="minorHAnsi"/>
                <w:szCs w:val="20"/>
              </w:rPr>
            </w:pPr>
          </w:p>
        </w:tc>
      </w:tr>
    </w:tbl>
    <w:p w14:paraId="1778C219" w14:textId="77777777" w:rsidR="00602502" w:rsidRPr="004B526B" w:rsidRDefault="00602502" w:rsidP="00602502">
      <w:pPr>
        <w:rPr>
          <w:rFonts w:asciiTheme="minorHAnsi" w:hAnsiTheme="minorHAnsi"/>
        </w:rPr>
      </w:pPr>
    </w:p>
    <w:p w14:paraId="0EBB07E9" w14:textId="77777777" w:rsidR="00602502" w:rsidRPr="004B526B" w:rsidRDefault="00602502" w:rsidP="000638CA">
      <w:pPr>
        <w:rPr>
          <w:rFonts w:asciiTheme="minorHAnsi" w:hAnsiTheme="minorHAnsi"/>
          <w:b/>
        </w:rPr>
      </w:pPr>
      <w:r w:rsidRPr="004B526B">
        <w:rPr>
          <w:rFonts w:asciiTheme="minorHAnsi" w:hAnsiTheme="minorHAnsi"/>
          <w:b/>
        </w:rPr>
        <w:t xml:space="preserve">Check if online course meets the MOOC criteria </w:t>
      </w:r>
    </w:p>
    <w:p w14:paraId="382B2C6B" w14:textId="478253B8" w:rsidR="00602502" w:rsidRPr="004B526B" w:rsidRDefault="00602502" w:rsidP="00602502">
      <w:pPr>
        <w:rPr>
          <w:rStyle w:val="Hyperlink"/>
          <w:rFonts w:asciiTheme="minorHAnsi" w:hAnsiTheme="minorHAnsi"/>
        </w:rPr>
      </w:pPr>
      <w:r w:rsidRPr="004B526B">
        <w:rPr>
          <w:rFonts w:asciiTheme="minorHAnsi" w:hAnsiTheme="minorHAnsi"/>
        </w:rPr>
        <w:t xml:space="preserve">MOOCs differ from ‘regular’ online courses by various aspects. The list below is to be used to check if the course to be provided is indeed a MOOC. See </w:t>
      </w:r>
      <w:r w:rsidR="004B526B" w:rsidRPr="004B526B">
        <w:rPr>
          <w:rStyle w:val="Hyperlink"/>
          <w:rFonts w:asciiTheme="minorHAnsi" w:hAnsiTheme="minorHAnsi"/>
        </w:rPr>
        <w:t>also MOOC BOOK, Learn More, MOOC areas, chapter 1 About MOOCs</w:t>
      </w:r>
    </w:p>
    <w:p w14:paraId="6B53D63E" w14:textId="77777777" w:rsidR="00602502" w:rsidRPr="004B526B" w:rsidRDefault="00602502" w:rsidP="00602502">
      <w:pPr>
        <w:rPr>
          <w:rStyle w:val="Hyperlink"/>
          <w:rFonts w:asciiTheme="minorHAnsi" w:hAnsiTheme="minorHAnsi"/>
        </w:rPr>
      </w:pPr>
    </w:p>
    <w:p w14:paraId="0A4EEC68" w14:textId="77777777" w:rsidR="00602502" w:rsidRPr="004B526B" w:rsidRDefault="00602502" w:rsidP="00602502">
      <w:pPr>
        <w:jc w:val="both"/>
        <w:rPr>
          <w:rFonts w:asciiTheme="minorHAnsi" w:hAnsiTheme="minorHAnsi"/>
          <w:szCs w:val="20"/>
        </w:rPr>
      </w:pPr>
      <w:r w:rsidRPr="004B526B">
        <w:rPr>
          <w:rFonts w:asciiTheme="minorHAnsi" w:hAnsiTheme="minorHAnsi"/>
          <w:szCs w:val="20"/>
        </w:rPr>
        <w:t>Levels: NA (Not achieved) ; PA (Partially achieved) ; LA (Largely achieved) ; FA (Fully achieved)</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51"/>
        <w:gridCol w:w="6086"/>
        <w:gridCol w:w="554"/>
        <w:gridCol w:w="552"/>
        <w:gridCol w:w="554"/>
        <w:gridCol w:w="521"/>
      </w:tblGrid>
      <w:tr w:rsidR="00602502" w:rsidRPr="004B526B" w14:paraId="756B9345" w14:textId="77777777" w:rsidTr="00B124F6">
        <w:trPr>
          <w:trHeight w:val="144"/>
          <w:tblHeader/>
        </w:trPr>
        <w:tc>
          <w:tcPr>
            <w:tcW w:w="702"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10D00A35"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lastRenderedPageBreak/>
              <w:t>Dimension</w:t>
            </w:r>
          </w:p>
        </w:tc>
        <w:tc>
          <w:tcPr>
            <w:tcW w:w="3164"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18243E1E"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Criteria</w:t>
            </w:r>
          </w:p>
        </w:tc>
        <w:tc>
          <w:tcPr>
            <w:tcW w:w="1135" w:type="pct"/>
            <w:gridSpan w:val="4"/>
            <w:tcBorders>
              <w:top w:val="single" w:sz="8" w:space="0" w:color="FFFFFF"/>
              <w:left w:val="single" w:sz="8" w:space="0" w:color="FFFFFF"/>
              <w:bottom w:val="single" w:sz="24" w:space="0" w:color="FFFFFF"/>
              <w:right w:val="single" w:sz="8" w:space="0" w:color="FFFFFF"/>
            </w:tcBorders>
            <w:shd w:val="clear" w:color="auto" w:fill="ED7D31"/>
            <w:hideMark/>
          </w:tcPr>
          <w:p w14:paraId="416FB47A" w14:textId="77777777" w:rsidR="00602502" w:rsidRPr="004B526B" w:rsidRDefault="00602502" w:rsidP="00B124F6">
            <w:pPr>
              <w:spacing w:line="240" w:lineRule="auto"/>
              <w:jc w:val="center"/>
              <w:rPr>
                <w:rFonts w:asciiTheme="minorHAnsi" w:eastAsia="Times New Roman" w:hAnsiTheme="minorHAnsi"/>
                <w:b/>
                <w:bCs/>
                <w:color w:val="FFFFFF"/>
                <w:szCs w:val="20"/>
                <w:lang w:eastAsia="es-ES"/>
              </w:rPr>
            </w:pPr>
            <w:r w:rsidRPr="004B526B">
              <w:rPr>
                <w:rFonts w:asciiTheme="minorHAnsi" w:eastAsia="Times New Roman" w:hAnsiTheme="minorHAnsi"/>
                <w:b/>
                <w:color w:val="FFFFFF"/>
                <w:szCs w:val="20"/>
                <w:lang w:eastAsia="es-ES"/>
              </w:rPr>
              <w:t>Is it a MOOC or not?</w:t>
            </w:r>
          </w:p>
        </w:tc>
      </w:tr>
      <w:tr w:rsidR="00602502" w:rsidRPr="004B526B" w14:paraId="67C64E37" w14:textId="77777777" w:rsidTr="00B124F6">
        <w:trPr>
          <w:trHeight w:val="14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AFDADEF"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1068B02"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288"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630F95C1"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NA</w:t>
            </w:r>
          </w:p>
        </w:tc>
        <w:tc>
          <w:tcPr>
            <w:tcW w:w="287" w:type="pct"/>
            <w:tcBorders>
              <w:top w:val="single" w:sz="8" w:space="0" w:color="FFFFFF"/>
              <w:left w:val="single" w:sz="8" w:space="0" w:color="FFFFFF"/>
              <w:bottom w:val="single" w:sz="24" w:space="0" w:color="FFFFFF"/>
              <w:right w:val="single" w:sz="8" w:space="0" w:color="FFFFFF"/>
            </w:tcBorders>
            <w:shd w:val="clear" w:color="auto" w:fill="ED7D31"/>
            <w:hideMark/>
          </w:tcPr>
          <w:p w14:paraId="67F0F8A2"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PA</w:t>
            </w:r>
          </w:p>
        </w:tc>
        <w:tc>
          <w:tcPr>
            <w:tcW w:w="288"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227F51CB"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LA</w:t>
            </w:r>
          </w:p>
        </w:tc>
        <w:tc>
          <w:tcPr>
            <w:tcW w:w="271" w:type="pct"/>
            <w:tcBorders>
              <w:top w:val="single" w:sz="8" w:space="0" w:color="FFFFFF"/>
              <w:left w:val="single" w:sz="8" w:space="0" w:color="FFFFFF"/>
              <w:bottom w:val="single" w:sz="24" w:space="0" w:color="FFFFFF"/>
              <w:right w:val="single" w:sz="8" w:space="0" w:color="FFFFFF"/>
            </w:tcBorders>
            <w:shd w:val="clear" w:color="auto" w:fill="ED7D31"/>
            <w:hideMark/>
          </w:tcPr>
          <w:p w14:paraId="0971A4A7"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FA</w:t>
            </w:r>
          </w:p>
        </w:tc>
      </w:tr>
      <w:tr w:rsidR="00602502" w:rsidRPr="004B526B" w14:paraId="59E48E3C" w14:textId="77777777" w:rsidTr="00B124F6">
        <w:trPr>
          <w:trHeight w:val="275"/>
        </w:trPr>
        <w:tc>
          <w:tcPr>
            <w:tcW w:w="702" w:type="pct"/>
            <w:tcBorders>
              <w:top w:val="single" w:sz="6" w:space="0" w:color="FFFFFF"/>
              <w:left w:val="single" w:sz="8" w:space="0" w:color="FFFFFF"/>
              <w:bottom w:val="nil"/>
              <w:right w:val="single" w:sz="24" w:space="0" w:color="FFFFFF"/>
            </w:tcBorders>
            <w:shd w:val="clear" w:color="auto" w:fill="ED7D31"/>
            <w:hideMark/>
          </w:tcPr>
          <w:p w14:paraId="3DB392FC"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Massive</w:t>
            </w:r>
          </w:p>
        </w:tc>
        <w:tc>
          <w:tcPr>
            <w:tcW w:w="3164" w:type="pct"/>
            <w:tcBorders>
              <w:top w:val="single" w:sz="6" w:space="0" w:color="FFFFFF"/>
              <w:left w:val="single" w:sz="8" w:space="0" w:color="FFFFFF"/>
              <w:bottom w:val="nil"/>
              <w:right w:val="single" w:sz="24" w:space="0" w:color="FFFFFF"/>
            </w:tcBorders>
            <w:shd w:val="clear" w:color="auto" w:fill="ED7D31"/>
            <w:hideMark/>
          </w:tcPr>
          <w:p w14:paraId="2D1AA2D1"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(pedagogical model of the) course is such that the efforts of all services (including of academic staff on tutoring, tests, etc.) does not increase significantly as the number of participants increases.</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1E4FA8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bookmarkStart w:id="1" w:name="Check1"/>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rPr>
              <w:fldChar w:fldCharType="end"/>
            </w:r>
            <w:bookmarkEnd w:id="1"/>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786BD54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5BE1BC2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7DFC7A1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6ED8566" w14:textId="77777777" w:rsidTr="00B124F6">
        <w:trPr>
          <w:trHeight w:val="300"/>
        </w:trPr>
        <w:tc>
          <w:tcPr>
            <w:tcW w:w="702" w:type="pct"/>
            <w:vMerge w:val="restart"/>
            <w:tcBorders>
              <w:top w:val="single" w:sz="8" w:space="0" w:color="FFFFFF"/>
              <w:left w:val="single" w:sz="8" w:space="0" w:color="FFFFFF"/>
              <w:bottom w:val="single" w:sz="8" w:space="0" w:color="FFFFFF"/>
              <w:right w:val="single" w:sz="24" w:space="0" w:color="FFFFFF"/>
            </w:tcBorders>
            <w:shd w:val="clear" w:color="auto" w:fill="ED7D31"/>
            <w:hideMark/>
          </w:tcPr>
          <w:p w14:paraId="30317189"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Open</w:t>
            </w:r>
          </w:p>
        </w:tc>
        <w:tc>
          <w:tcPr>
            <w:tcW w:w="3164" w:type="pct"/>
            <w:tcBorders>
              <w:top w:val="single" w:sz="8" w:space="0" w:color="FFFFFF"/>
              <w:left w:val="single" w:sz="8" w:space="0" w:color="FFFFFF"/>
              <w:bottom w:val="nil"/>
              <w:right w:val="single" w:sz="24" w:space="0" w:color="FFFFFF"/>
            </w:tcBorders>
            <w:shd w:val="clear" w:color="auto" w:fill="ED7D31"/>
            <w:hideMark/>
          </w:tcPr>
          <w:p w14:paraId="73DD5129"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All people can enrol without limitations</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C7F7B2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1A5026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25A04D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27829E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841514F"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41238727"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164" w:type="pct"/>
            <w:tcBorders>
              <w:top w:val="single" w:sz="6" w:space="0" w:color="FFFFFF"/>
              <w:left w:val="single" w:sz="8" w:space="0" w:color="FFFFFF"/>
              <w:bottom w:val="nil"/>
              <w:right w:val="single" w:sz="24" w:space="0" w:color="FFFFFF"/>
            </w:tcBorders>
            <w:shd w:val="clear" w:color="auto" w:fill="ED7D31"/>
            <w:hideMark/>
          </w:tcPr>
          <w:p w14:paraId="0B04A8A1"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At least the course content is always accessible once enrolled</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CC5EA9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5FC4EB2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07F457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4D9996F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EB807B2"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1CD8F36E"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164" w:type="pct"/>
            <w:tcBorders>
              <w:top w:val="single" w:sz="8" w:space="0" w:color="FFFFFF"/>
              <w:left w:val="single" w:sz="8" w:space="0" w:color="FFFFFF"/>
              <w:bottom w:val="nil"/>
              <w:right w:val="single" w:sz="24" w:space="0" w:color="FFFFFF"/>
            </w:tcBorders>
            <w:shd w:val="clear" w:color="auto" w:fill="ED7D31"/>
            <w:hideMark/>
          </w:tcPr>
          <w:p w14:paraId="49FF917C"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Course can be accessed anywhere (location, browser, device, etc.) as long as they h</w:t>
            </w:r>
            <w:bookmarkStart w:id="2" w:name="_GoBack"/>
            <w:bookmarkEnd w:id="2"/>
            <w:r w:rsidRPr="004B526B">
              <w:rPr>
                <w:rFonts w:asciiTheme="minorHAnsi" w:eastAsia="Times New Roman" w:hAnsiTheme="minorHAnsi"/>
                <w:color w:val="FFFFFF"/>
                <w:szCs w:val="20"/>
                <w:lang w:eastAsia="es-ES"/>
              </w:rPr>
              <w:t>ave an internet connection</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6C7D29A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8B48D5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619F252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3160841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1B18F91"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550C3159"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164" w:type="pct"/>
            <w:tcBorders>
              <w:top w:val="single" w:sz="6" w:space="0" w:color="FFFFFF"/>
              <w:left w:val="single" w:sz="8" w:space="0" w:color="FFFFFF"/>
              <w:bottom w:val="nil"/>
              <w:right w:val="single" w:sz="24" w:space="0" w:color="FFFFFF"/>
            </w:tcBorders>
            <w:shd w:val="clear" w:color="auto" w:fill="ED7D31"/>
            <w:hideMark/>
          </w:tcPr>
          <w:p w14:paraId="4FCDFC92"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No qualifications / diplomas needed to participate in the online course.</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C5F53B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601A814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3DF0BD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4ED5F8A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B7B9933"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13DD602E"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164" w:type="pct"/>
            <w:tcBorders>
              <w:top w:val="single" w:sz="8" w:space="0" w:color="FFFFFF"/>
              <w:left w:val="single" w:sz="8" w:space="0" w:color="FFFFFF"/>
              <w:bottom w:val="single" w:sz="8" w:space="0" w:color="FFFFFF"/>
              <w:right w:val="single" w:sz="24" w:space="0" w:color="FFFFFF"/>
            </w:tcBorders>
            <w:shd w:val="clear" w:color="auto" w:fill="ED7D31"/>
            <w:hideMark/>
          </w:tcPr>
          <w:p w14:paraId="2EBF8886"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Full course experience without any costs for participants</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4E555E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6D1DFF0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2CD5D2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B7C52A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C8E3ED5" w14:textId="77777777" w:rsidTr="00B124F6">
        <w:trPr>
          <w:trHeight w:val="300"/>
        </w:trPr>
        <w:tc>
          <w:tcPr>
            <w:tcW w:w="702" w:type="pct"/>
            <w:tcBorders>
              <w:top w:val="single" w:sz="6" w:space="0" w:color="FFFFFF"/>
              <w:left w:val="single" w:sz="8" w:space="0" w:color="FFFFFF"/>
              <w:bottom w:val="nil"/>
              <w:right w:val="single" w:sz="24" w:space="0" w:color="FFFFFF"/>
            </w:tcBorders>
            <w:shd w:val="clear" w:color="auto" w:fill="ED7D31"/>
            <w:hideMark/>
          </w:tcPr>
          <w:p w14:paraId="0FB10CC7"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Online</w:t>
            </w:r>
          </w:p>
        </w:tc>
        <w:tc>
          <w:tcPr>
            <w:tcW w:w="3164" w:type="pct"/>
            <w:tcBorders>
              <w:top w:val="single" w:sz="6" w:space="0" w:color="FFFFFF"/>
              <w:left w:val="single" w:sz="8" w:space="0" w:color="FFFFFF"/>
              <w:bottom w:val="nil"/>
              <w:right w:val="single" w:sz="24" w:space="0" w:color="FFFFFF"/>
            </w:tcBorders>
            <w:shd w:val="clear" w:color="auto" w:fill="ED7D31"/>
            <w:hideMark/>
          </w:tcPr>
          <w:p w14:paraId="1643DA34"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 xml:space="preserve">All aspects of course are </w:t>
            </w:r>
            <w:r w:rsidRPr="004B526B">
              <w:rPr>
                <w:rFonts w:asciiTheme="minorHAnsi" w:eastAsia="Times New Roman" w:hAnsiTheme="minorHAnsi"/>
                <w:bCs/>
                <w:color w:val="FFFFFF"/>
                <w:szCs w:val="20"/>
                <w:u w:val="single"/>
                <w:lang w:eastAsia="es-ES"/>
              </w:rPr>
              <w:t>delivered</w:t>
            </w:r>
            <w:r w:rsidRPr="004B526B">
              <w:rPr>
                <w:rFonts w:asciiTheme="minorHAnsi" w:eastAsia="Times New Roman" w:hAnsiTheme="minorHAnsi"/>
                <w:bCs/>
                <w:color w:val="FFFFFF"/>
                <w:szCs w:val="20"/>
                <w:lang w:eastAsia="es-ES"/>
              </w:rPr>
              <w:t xml:space="preserve"> online</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416C14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38027A9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5225E7F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1340EB4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0A8BEF0" w14:textId="77777777" w:rsidTr="00B124F6">
        <w:trPr>
          <w:trHeight w:val="300"/>
        </w:trPr>
        <w:tc>
          <w:tcPr>
            <w:tcW w:w="702" w:type="pct"/>
            <w:tcBorders>
              <w:top w:val="single" w:sz="8" w:space="0" w:color="FFFFFF"/>
              <w:left w:val="single" w:sz="8" w:space="0" w:color="FFFFFF"/>
              <w:bottom w:val="single" w:sz="8" w:space="0" w:color="FFFFFF"/>
              <w:right w:val="single" w:sz="24" w:space="0" w:color="FFFFFF"/>
            </w:tcBorders>
            <w:shd w:val="clear" w:color="auto" w:fill="ED7D31"/>
            <w:hideMark/>
          </w:tcPr>
          <w:p w14:paraId="380D54E2"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Course – study unit</w:t>
            </w:r>
          </w:p>
        </w:tc>
        <w:tc>
          <w:tcPr>
            <w:tcW w:w="3164" w:type="pct"/>
            <w:tcBorders>
              <w:top w:val="single" w:sz="8" w:space="0" w:color="FFFFFF"/>
              <w:left w:val="single" w:sz="8" w:space="0" w:color="FFFFFF"/>
              <w:bottom w:val="single" w:sz="8" w:space="0" w:color="FFFFFF"/>
              <w:right w:val="single" w:sz="24" w:space="0" w:color="FFFFFF"/>
            </w:tcBorders>
            <w:shd w:val="clear" w:color="auto" w:fill="ED7D31"/>
            <w:hideMark/>
          </w:tcPr>
          <w:p w14:paraId="727E4454"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total study time of a MOOC is minimal 1 ECTS (typically between 1 and 4 ECTS)</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71104FB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9CFDE0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68485D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350F226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BE54EB1" w14:textId="77777777" w:rsidTr="00B124F6">
        <w:trPr>
          <w:trHeight w:val="300"/>
        </w:trPr>
        <w:tc>
          <w:tcPr>
            <w:tcW w:w="702" w:type="pct"/>
            <w:vMerge w:val="restart"/>
            <w:tcBorders>
              <w:top w:val="single" w:sz="6" w:space="0" w:color="FFFFFF"/>
              <w:left w:val="single" w:sz="8" w:space="0" w:color="FFFFFF"/>
              <w:bottom w:val="single" w:sz="8" w:space="0" w:color="FFFFFF"/>
              <w:right w:val="single" w:sz="24" w:space="0" w:color="FFFFFF"/>
            </w:tcBorders>
            <w:shd w:val="clear" w:color="auto" w:fill="ED7D31"/>
            <w:hideMark/>
          </w:tcPr>
          <w:p w14:paraId="04B1C306"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Full course</w:t>
            </w:r>
          </w:p>
        </w:tc>
        <w:tc>
          <w:tcPr>
            <w:tcW w:w="3164" w:type="pct"/>
            <w:tcBorders>
              <w:top w:val="single" w:sz="6" w:space="0" w:color="FFFFFF"/>
              <w:left w:val="single" w:sz="8" w:space="0" w:color="FFFFFF"/>
              <w:bottom w:val="nil"/>
              <w:right w:val="single" w:sz="24" w:space="0" w:color="FFFFFF"/>
            </w:tcBorders>
            <w:shd w:val="clear" w:color="auto" w:fill="ED7D31"/>
            <w:hideMark/>
          </w:tcPr>
          <w:p w14:paraId="32937BBF"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The course offers a full course experience including</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5EFF1B90" w14:textId="77777777" w:rsidR="00602502" w:rsidRPr="004B526B" w:rsidRDefault="00602502" w:rsidP="00B124F6">
            <w:pPr>
              <w:pStyle w:val="QuickScan"/>
              <w:spacing w:after="0"/>
              <w:jc w:val="center"/>
              <w:rPr>
                <w:rFonts w:asciiTheme="minorHAnsi" w:hAnsiTheme="minorHAnsi" w:cs="Arial"/>
                <w:color w:val="1F497D"/>
                <w:sz w:val="24"/>
                <w:szCs w:val="24"/>
              </w:rPr>
            </w:pP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7BD14098" w14:textId="77777777" w:rsidR="00602502" w:rsidRPr="004B526B" w:rsidRDefault="00602502" w:rsidP="00B124F6">
            <w:pPr>
              <w:pStyle w:val="QuickScan"/>
              <w:spacing w:after="0"/>
              <w:jc w:val="center"/>
              <w:rPr>
                <w:rFonts w:asciiTheme="minorHAnsi" w:hAnsiTheme="minorHAnsi" w:cs="Arial"/>
                <w:color w:val="1F497D"/>
                <w:sz w:val="24"/>
                <w:szCs w:val="24"/>
              </w:rPr>
            </w:pP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25A80CE5" w14:textId="77777777" w:rsidR="00602502" w:rsidRPr="004B526B" w:rsidRDefault="00602502" w:rsidP="00B124F6">
            <w:pPr>
              <w:pStyle w:val="QuickScan"/>
              <w:spacing w:after="0"/>
              <w:jc w:val="center"/>
              <w:rPr>
                <w:rFonts w:asciiTheme="minorHAnsi" w:hAnsiTheme="minorHAnsi" w:cs="Arial"/>
                <w:color w:val="1F497D"/>
                <w:sz w:val="24"/>
                <w:szCs w:val="24"/>
              </w:rPr>
            </w:pP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3B036277" w14:textId="77777777" w:rsidR="00602502" w:rsidRPr="004B526B" w:rsidRDefault="00602502" w:rsidP="00B124F6">
            <w:pPr>
              <w:pStyle w:val="QuickScan"/>
              <w:spacing w:after="0"/>
              <w:jc w:val="center"/>
              <w:rPr>
                <w:rFonts w:asciiTheme="minorHAnsi" w:hAnsiTheme="minorHAnsi" w:cs="Arial"/>
                <w:color w:val="1F497D"/>
                <w:sz w:val="24"/>
                <w:szCs w:val="24"/>
              </w:rPr>
            </w:pPr>
          </w:p>
        </w:tc>
      </w:tr>
      <w:tr w:rsidR="00602502" w:rsidRPr="004B526B" w14:paraId="7DE3631D"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77089F82"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3164" w:type="pct"/>
            <w:tcBorders>
              <w:top w:val="single" w:sz="8" w:space="0" w:color="FFFFFF"/>
              <w:left w:val="single" w:sz="8" w:space="0" w:color="FFFFFF"/>
              <w:bottom w:val="single" w:sz="8" w:space="0" w:color="FFFFFF"/>
              <w:right w:val="single" w:sz="24" w:space="0" w:color="FFFFFF"/>
            </w:tcBorders>
            <w:shd w:val="clear" w:color="auto" w:fill="ED7D31"/>
            <w:hideMark/>
          </w:tcPr>
          <w:p w14:paraId="20DC3BCF" w14:textId="77777777" w:rsidR="00602502" w:rsidRPr="004B526B" w:rsidRDefault="00602502" w:rsidP="00B124F6">
            <w:pPr>
              <w:spacing w:line="240" w:lineRule="auto"/>
              <w:jc w:val="right"/>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educational content may include Video – Audio - Text – Games (incl. simulation) – Social Media – Animation</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BEF382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634A4D1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47B6CA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E04169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CB07B38"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175E3BA9"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3164" w:type="pct"/>
            <w:tcBorders>
              <w:top w:val="single" w:sz="6" w:space="0" w:color="FFFFFF"/>
              <w:left w:val="single" w:sz="8" w:space="0" w:color="FFFFFF"/>
              <w:bottom w:val="nil"/>
              <w:right w:val="single" w:sz="24" w:space="0" w:color="FFFFFF"/>
            </w:tcBorders>
            <w:shd w:val="clear" w:color="auto" w:fill="ED7D31"/>
            <w:hideMark/>
          </w:tcPr>
          <w:p w14:paraId="15237A12" w14:textId="77777777" w:rsidR="00602502" w:rsidRPr="004B526B" w:rsidRDefault="00602502" w:rsidP="00B124F6">
            <w:pPr>
              <w:spacing w:line="240" w:lineRule="auto"/>
              <w:jc w:val="right"/>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 xml:space="preserve">offers possibilities for interaction, such as social media channels, forums, blogs or RSS readers </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D0EB67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0879E5D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7734C4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2D435F6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7EB600C"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6973C3AC"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3164" w:type="pct"/>
            <w:tcBorders>
              <w:top w:val="single" w:sz="8" w:space="0" w:color="FFFFFF"/>
              <w:left w:val="single" w:sz="8" w:space="0" w:color="FFFFFF"/>
              <w:bottom w:val="single" w:sz="8" w:space="0" w:color="FFFFFF"/>
              <w:right w:val="single" w:sz="24" w:space="0" w:color="FFFFFF"/>
            </w:tcBorders>
            <w:shd w:val="clear" w:color="auto" w:fill="ED7D31"/>
            <w:hideMark/>
          </w:tcPr>
          <w:p w14:paraId="19267D65" w14:textId="77777777" w:rsidR="00602502" w:rsidRPr="004B526B" w:rsidRDefault="00602502" w:rsidP="00B124F6">
            <w:pPr>
              <w:spacing w:line="240" w:lineRule="auto"/>
              <w:jc w:val="right"/>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participants are provided with some feedback mechanism. Can be automatically generated (e.g., quizzes), only by peers (peer feedback) and/or general feedback from academic staff, etc.</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74A5525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555053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9B4C8C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788031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85CAF68"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7BD08C44"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3164" w:type="pct"/>
            <w:tcBorders>
              <w:top w:val="single" w:sz="6" w:space="0" w:color="FFFFFF"/>
              <w:left w:val="single" w:sz="8" w:space="0" w:color="FFFFFF"/>
              <w:bottom w:val="nil"/>
              <w:right w:val="single" w:sz="24" w:space="0" w:color="FFFFFF"/>
            </w:tcBorders>
            <w:shd w:val="clear" w:color="auto" w:fill="ED7D31"/>
            <w:hideMark/>
          </w:tcPr>
          <w:p w14:paraId="0AA1F9BA" w14:textId="77777777" w:rsidR="00602502" w:rsidRPr="004B526B" w:rsidRDefault="00602502" w:rsidP="00B124F6">
            <w:pPr>
              <w:spacing w:line="240" w:lineRule="auto"/>
              <w:jc w:val="right"/>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always includes some kind of recognition like badges or a certificate of completion. A formal certificate is optional and most likely has to be paid for.</w:t>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2F6132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3548F2E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A9AF21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354738D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6F9B7FA"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66C1E2B3"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3164" w:type="pct"/>
            <w:tcBorders>
              <w:top w:val="single" w:sz="8" w:space="0" w:color="FFFFFF"/>
              <w:left w:val="single" w:sz="8" w:space="0" w:color="FFFFFF"/>
              <w:bottom w:val="single" w:sz="8" w:space="0" w:color="FFFFFF"/>
              <w:right w:val="single" w:sz="24" w:space="0" w:color="FFFFFF"/>
            </w:tcBorders>
            <w:shd w:val="clear" w:color="auto" w:fill="ED7D31"/>
            <w:hideMark/>
          </w:tcPr>
          <w:p w14:paraId="3722D687" w14:textId="77777777" w:rsidR="00602502" w:rsidRPr="004B526B" w:rsidRDefault="00602502" w:rsidP="00B124F6">
            <w:pPr>
              <w:spacing w:line="240" w:lineRule="auto"/>
              <w:jc w:val="right"/>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study guide / syllabus includes instructions as to how you may learn from the presented materials and interactions.</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4E8CC94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A130A5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1780085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5CBD01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bl>
    <w:p w14:paraId="0513B436" w14:textId="77777777" w:rsidR="00602502" w:rsidRPr="004B526B" w:rsidRDefault="00602502" w:rsidP="00602502">
      <w:pPr>
        <w:jc w:val="both"/>
        <w:rPr>
          <w:rFonts w:asciiTheme="minorHAnsi" w:hAnsiTheme="minorHAnsi"/>
          <w:szCs w:val="20"/>
        </w:rPr>
      </w:pPr>
      <w:bookmarkStart w:id="3" w:name="_Toc342752842"/>
      <w:r w:rsidRPr="004B526B">
        <w:rPr>
          <w:rFonts w:asciiTheme="minorHAnsi" w:hAnsiTheme="minorHAnsi"/>
          <w:szCs w:val="20"/>
        </w:rPr>
        <w:t>Levels: NA (Not achieved) ; PA (Partially achieved) ; LA (Largely achieved) ; FA (Fully achieved)</w:t>
      </w:r>
    </w:p>
    <w:p w14:paraId="5FF52C8B" w14:textId="77777777" w:rsidR="00602502" w:rsidRPr="004B526B" w:rsidRDefault="00602502" w:rsidP="00602502">
      <w:pPr>
        <w:jc w:val="both"/>
        <w:rPr>
          <w:rFonts w:asciiTheme="minorHAnsi" w:hAnsiTheme="minorHAnsi"/>
          <w:szCs w:val="20"/>
        </w:rPr>
      </w:pPr>
    </w:p>
    <w:p w14:paraId="5BBAC1C9" w14:textId="77777777" w:rsidR="00602502" w:rsidRPr="004B526B" w:rsidRDefault="00602502" w:rsidP="000638CA">
      <w:pPr>
        <w:rPr>
          <w:rFonts w:asciiTheme="minorHAnsi" w:hAnsiTheme="minorHAnsi"/>
          <w:b/>
        </w:rPr>
      </w:pPr>
      <w:r w:rsidRPr="004B526B">
        <w:rPr>
          <w:rFonts w:asciiTheme="minorHAnsi" w:hAnsiTheme="minorHAnsi"/>
          <w:b/>
        </w:rPr>
        <w:t>Suggestions to comply to MOOC criteria</w:t>
      </w:r>
    </w:p>
    <w:p w14:paraId="26A92E70" w14:textId="77777777" w:rsidR="00602502" w:rsidRPr="004B526B" w:rsidRDefault="00602502" w:rsidP="00602502">
      <w:pPr>
        <w:rPr>
          <w:rFonts w:asciiTheme="minorHAnsi" w:hAnsiTheme="minorHAnsi"/>
        </w:rPr>
      </w:pPr>
      <w:r w:rsidRPr="004B526B">
        <w:rPr>
          <w:rFonts w:asciiTheme="minorHAnsi" w:hAnsiTheme="minorHAnsi"/>
        </w:rPr>
        <w:t>Please provide suggestion how the online course can be improved to align more to the MOOC criteria:</w:t>
      </w:r>
    </w:p>
    <w:tbl>
      <w:tblPr>
        <w:tblStyle w:val="Tabellenraster"/>
        <w:tblW w:w="0" w:type="auto"/>
        <w:tblInd w:w="279" w:type="dxa"/>
        <w:tblLook w:val="04A0" w:firstRow="1" w:lastRow="0" w:firstColumn="1" w:lastColumn="0" w:noHBand="0" w:noVBand="1"/>
      </w:tblPr>
      <w:tblGrid>
        <w:gridCol w:w="7938"/>
      </w:tblGrid>
      <w:tr w:rsidR="00602502" w:rsidRPr="004B526B" w14:paraId="4E807AFD" w14:textId="77777777" w:rsidTr="00B124F6">
        <w:tc>
          <w:tcPr>
            <w:tcW w:w="7938" w:type="dxa"/>
          </w:tcPr>
          <w:p w14:paraId="4367402D" w14:textId="77777777" w:rsidR="00602502" w:rsidRPr="004B526B" w:rsidRDefault="00602502" w:rsidP="00B124F6">
            <w:pPr>
              <w:jc w:val="both"/>
              <w:rPr>
                <w:rFonts w:asciiTheme="minorHAnsi" w:hAnsiTheme="minorHAnsi"/>
                <w:szCs w:val="20"/>
              </w:rPr>
            </w:pPr>
          </w:p>
          <w:p w14:paraId="6B15CEBE" w14:textId="77777777" w:rsidR="00602502" w:rsidRPr="004B526B" w:rsidRDefault="00602502" w:rsidP="00B124F6">
            <w:pPr>
              <w:jc w:val="both"/>
              <w:rPr>
                <w:rFonts w:asciiTheme="minorHAnsi" w:hAnsiTheme="minorHAnsi"/>
                <w:szCs w:val="20"/>
              </w:rPr>
            </w:pPr>
          </w:p>
          <w:p w14:paraId="3EA94B68" w14:textId="77777777" w:rsidR="00602502" w:rsidRPr="004B526B" w:rsidRDefault="00602502" w:rsidP="00B124F6">
            <w:pPr>
              <w:jc w:val="both"/>
              <w:rPr>
                <w:rFonts w:asciiTheme="minorHAnsi" w:hAnsiTheme="minorHAnsi"/>
                <w:szCs w:val="20"/>
              </w:rPr>
            </w:pPr>
          </w:p>
          <w:p w14:paraId="7FBE9C56" w14:textId="77777777" w:rsidR="00602502" w:rsidRPr="004B526B" w:rsidRDefault="00602502" w:rsidP="00B124F6">
            <w:pPr>
              <w:jc w:val="both"/>
              <w:rPr>
                <w:rFonts w:asciiTheme="minorHAnsi" w:hAnsiTheme="minorHAnsi"/>
                <w:szCs w:val="20"/>
              </w:rPr>
            </w:pPr>
          </w:p>
        </w:tc>
      </w:tr>
    </w:tbl>
    <w:p w14:paraId="31FB1D8B" w14:textId="77777777" w:rsidR="00602502" w:rsidRPr="004B526B" w:rsidRDefault="00602502" w:rsidP="00602502">
      <w:pPr>
        <w:jc w:val="both"/>
        <w:rPr>
          <w:rFonts w:asciiTheme="minorHAnsi" w:hAnsiTheme="minorHAnsi"/>
          <w:szCs w:val="20"/>
        </w:rPr>
      </w:pPr>
    </w:p>
    <w:p w14:paraId="09A92AFA" w14:textId="77777777" w:rsidR="00602502" w:rsidRPr="004B526B" w:rsidRDefault="00602502" w:rsidP="000638CA">
      <w:pPr>
        <w:rPr>
          <w:rFonts w:asciiTheme="minorHAnsi" w:hAnsiTheme="minorHAnsi"/>
          <w:b/>
        </w:rPr>
      </w:pPr>
      <w:bookmarkStart w:id="4" w:name="_Toc478654191"/>
      <w:bookmarkStart w:id="5" w:name="_Toc486507847"/>
      <w:r w:rsidRPr="004B526B">
        <w:rPr>
          <w:rFonts w:asciiTheme="minorHAnsi" w:hAnsiTheme="minorHAnsi"/>
          <w:b/>
        </w:rPr>
        <w:t>Check on quality of the design of MOOC</w:t>
      </w:r>
      <w:bookmarkEnd w:id="4"/>
      <w:bookmarkEnd w:id="5"/>
      <w:r w:rsidRPr="004B526B">
        <w:rPr>
          <w:rFonts w:asciiTheme="minorHAnsi" w:hAnsiTheme="minorHAnsi"/>
          <w:b/>
        </w:rPr>
        <w:t xml:space="preserve"> </w:t>
      </w:r>
      <w:bookmarkEnd w:id="3"/>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95"/>
        <w:gridCol w:w="4622"/>
        <w:gridCol w:w="509"/>
        <w:gridCol w:w="509"/>
        <w:gridCol w:w="509"/>
        <w:gridCol w:w="2074"/>
      </w:tblGrid>
      <w:tr w:rsidR="00602502" w:rsidRPr="004B526B" w14:paraId="78D34605" w14:textId="77777777" w:rsidTr="00B124F6">
        <w:trPr>
          <w:trHeight w:val="144"/>
          <w:tblHeader/>
        </w:trPr>
        <w:tc>
          <w:tcPr>
            <w:tcW w:w="752"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39E26541"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Dimension</w:t>
            </w:r>
          </w:p>
        </w:tc>
        <w:tc>
          <w:tcPr>
            <w:tcW w:w="2430"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3D533D70"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Criteria</w:t>
            </w:r>
          </w:p>
        </w:tc>
        <w:tc>
          <w:tcPr>
            <w:tcW w:w="1818" w:type="pct"/>
            <w:gridSpan w:val="4"/>
            <w:tcBorders>
              <w:top w:val="single" w:sz="8" w:space="0" w:color="FFFFFF"/>
              <w:left w:val="single" w:sz="8" w:space="0" w:color="FFFFFF"/>
              <w:bottom w:val="single" w:sz="24" w:space="0" w:color="FFFFFF"/>
              <w:right w:val="single" w:sz="8" w:space="0" w:color="FFFFFF"/>
            </w:tcBorders>
            <w:shd w:val="clear" w:color="auto" w:fill="ED7D31"/>
            <w:hideMark/>
          </w:tcPr>
          <w:p w14:paraId="3D68CED3" w14:textId="77777777" w:rsidR="00602502" w:rsidRPr="004B526B" w:rsidRDefault="00602502" w:rsidP="00B124F6">
            <w:pPr>
              <w:spacing w:line="240" w:lineRule="auto"/>
              <w:jc w:val="center"/>
              <w:rPr>
                <w:rFonts w:asciiTheme="minorHAnsi" w:eastAsia="Times New Roman" w:hAnsiTheme="minorHAnsi"/>
                <w:b/>
                <w:bCs/>
                <w:color w:val="FFFFFF"/>
                <w:szCs w:val="20"/>
                <w:lang w:eastAsia="es-ES"/>
              </w:rPr>
            </w:pPr>
            <w:r w:rsidRPr="004B526B">
              <w:rPr>
                <w:rFonts w:asciiTheme="minorHAnsi" w:eastAsia="Times New Roman" w:hAnsiTheme="minorHAnsi"/>
                <w:b/>
                <w:color w:val="FFFFFF"/>
                <w:szCs w:val="20"/>
                <w:lang w:eastAsia="es-ES"/>
              </w:rPr>
              <w:t>Design of MOOC</w:t>
            </w:r>
          </w:p>
        </w:tc>
      </w:tr>
      <w:tr w:rsidR="00602502" w:rsidRPr="004B526B" w14:paraId="7A3FD83A" w14:textId="77777777" w:rsidTr="00B124F6">
        <w:trPr>
          <w:trHeight w:val="14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5C32380F"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2430" w:type="pct"/>
            <w:vMerge/>
            <w:tcBorders>
              <w:top w:val="single" w:sz="8" w:space="0" w:color="FFFFFF"/>
              <w:left w:val="single" w:sz="8" w:space="0" w:color="FFFFFF"/>
              <w:bottom w:val="single" w:sz="24" w:space="0" w:color="FFFFFF"/>
              <w:right w:val="single" w:sz="8" w:space="0" w:color="FFFFFF"/>
            </w:tcBorders>
            <w:vAlign w:val="center"/>
            <w:hideMark/>
          </w:tcPr>
          <w:p w14:paraId="0D9D763D"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131"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6CCDAD04"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NA</w:t>
            </w:r>
          </w:p>
        </w:tc>
        <w:tc>
          <w:tcPr>
            <w:tcW w:w="281" w:type="pct"/>
            <w:tcBorders>
              <w:top w:val="single" w:sz="8" w:space="0" w:color="FFFFFF"/>
              <w:left w:val="single" w:sz="8" w:space="0" w:color="FFFFFF"/>
              <w:bottom w:val="single" w:sz="24" w:space="0" w:color="FFFFFF"/>
              <w:right w:val="single" w:sz="8" w:space="0" w:color="FFFFFF"/>
            </w:tcBorders>
            <w:shd w:val="clear" w:color="auto" w:fill="ED7D31"/>
            <w:hideMark/>
          </w:tcPr>
          <w:p w14:paraId="29736EC3"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PA</w:t>
            </w:r>
          </w:p>
        </w:tc>
        <w:tc>
          <w:tcPr>
            <w:tcW w:w="281"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4C6CEF81"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LA</w:t>
            </w:r>
          </w:p>
        </w:tc>
        <w:tc>
          <w:tcPr>
            <w:tcW w:w="1125" w:type="pct"/>
            <w:tcBorders>
              <w:top w:val="single" w:sz="8" w:space="0" w:color="FFFFFF"/>
              <w:left w:val="single" w:sz="8" w:space="0" w:color="FFFFFF"/>
              <w:bottom w:val="single" w:sz="24" w:space="0" w:color="FFFFFF"/>
              <w:right w:val="single" w:sz="8" w:space="0" w:color="FFFFFF"/>
            </w:tcBorders>
            <w:shd w:val="clear" w:color="auto" w:fill="ED7D31"/>
            <w:hideMark/>
          </w:tcPr>
          <w:p w14:paraId="0A2CF857"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FA</w:t>
            </w:r>
          </w:p>
        </w:tc>
      </w:tr>
      <w:tr w:rsidR="00602502" w:rsidRPr="004B526B" w14:paraId="55EDA978" w14:textId="77777777" w:rsidTr="00B124F6">
        <w:trPr>
          <w:trHeight w:val="275"/>
        </w:trPr>
        <w:tc>
          <w:tcPr>
            <w:tcW w:w="752" w:type="pct"/>
            <w:vMerge w:val="restart"/>
            <w:tcBorders>
              <w:top w:val="single" w:sz="6" w:space="0" w:color="FFFFFF"/>
              <w:left w:val="single" w:sz="8" w:space="0" w:color="FFFFFF"/>
              <w:right w:val="single" w:sz="24" w:space="0" w:color="FFFFFF"/>
            </w:tcBorders>
            <w:shd w:val="clear" w:color="auto" w:fill="ED7D31"/>
            <w:hideMark/>
          </w:tcPr>
          <w:p w14:paraId="7E5712DE"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Target group</w:t>
            </w:r>
          </w:p>
        </w:tc>
        <w:tc>
          <w:tcPr>
            <w:tcW w:w="2430" w:type="pct"/>
            <w:tcBorders>
              <w:top w:val="single" w:sz="6" w:space="0" w:color="FFFFFF"/>
              <w:left w:val="single" w:sz="8" w:space="0" w:color="FFFFFF"/>
              <w:bottom w:val="nil"/>
              <w:right w:val="single" w:sz="24" w:space="0" w:color="FFFFFF"/>
            </w:tcBorders>
            <w:shd w:val="clear" w:color="auto" w:fill="ED7D31"/>
            <w:hideMark/>
          </w:tcPr>
          <w:p w14:paraId="6D7BBAC4"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EB8F59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58B2ED4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6345E94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0C1327E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7D051227" w14:textId="77777777" w:rsidTr="00B124F6">
        <w:trPr>
          <w:trHeight w:val="300"/>
        </w:trPr>
        <w:tc>
          <w:tcPr>
            <w:tcW w:w="752" w:type="pct"/>
            <w:vMerge/>
            <w:tcBorders>
              <w:left w:val="single" w:sz="8" w:space="0" w:color="FFFFFF"/>
              <w:right w:val="single" w:sz="24" w:space="0" w:color="FFFFFF"/>
            </w:tcBorders>
            <w:shd w:val="clear" w:color="auto" w:fill="ED7D31"/>
          </w:tcPr>
          <w:p w14:paraId="198B4C6B"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0FFF66F6"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For each target group the needs, challenges, prerequisites and prior knowledge are described.</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41DA6C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094486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3AB94E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87B4B5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4D3E617" w14:textId="77777777" w:rsidTr="00B124F6">
        <w:trPr>
          <w:trHeight w:val="275"/>
        </w:trPr>
        <w:tc>
          <w:tcPr>
            <w:tcW w:w="752" w:type="pct"/>
            <w:vMerge/>
            <w:tcBorders>
              <w:left w:val="single" w:sz="8" w:space="0" w:color="FFFFFF"/>
              <w:bottom w:val="nil"/>
              <w:right w:val="single" w:sz="24" w:space="0" w:color="FFFFFF"/>
            </w:tcBorders>
            <w:shd w:val="clear" w:color="auto" w:fill="ED7D31"/>
          </w:tcPr>
          <w:p w14:paraId="4696570E"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10969BB7"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CE076F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4A4110D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D2FCE9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6E1633F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11E0556" w14:textId="77777777" w:rsidTr="00B124F6">
        <w:trPr>
          <w:trHeight w:val="275"/>
        </w:trPr>
        <w:tc>
          <w:tcPr>
            <w:tcW w:w="752" w:type="pct"/>
            <w:vMerge w:val="restart"/>
            <w:tcBorders>
              <w:top w:val="single" w:sz="6" w:space="0" w:color="FFFFFF"/>
              <w:left w:val="single" w:sz="8" w:space="0" w:color="FFFFFF"/>
              <w:bottom w:val="nil"/>
              <w:right w:val="single" w:sz="24" w:space="0" w:color="FFFFFF"/>
            </w:tcBorders>
            <w:shd w:val="clear" w:color="auto" w:fill="ED7D31"/>
            <w:hideMark/>
          </w:tcPr>
          <w:p w14:paraId="302EE117"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lastRenderedPageBreak/>
              <w:t>Workload</w:t>
            </w:r>
          </w:p>
        </w:tc>
        <w:tc>
          <w:tcPr>
            <w:tcW w:w="2430" w:type="pct"/>
            <w:tcBorders>
              <w:top w:val="single" w:sz="6" w:space="0" w:color="FFFFFF"/>
              <w:left w:val="single" w:sz="8" w:space="0" w:color="FFFFFF"/>
              <w:bottom w:val="nil"/>
              <w:right w:val="single" w:sz="24" w:space="0" w:color="FFFFFF"/>
            </w:tcBorders>
            <w:shd w:val="clear" w:color="auto" w:fill="ED7D31"/>
            <w:hideMark/>
          </w:tcPr>
          <w:p w14:paraId="117DF5F1"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schedule of the course is such that the workload per week is feasible for typical learners from target group (typical 6-8 hours for those with full-time jobs)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850D61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4031613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16BF57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65B4B8A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5D84AA5" w14:textId="77777777" w:rsidTr="00B124F6">
        <w:trPr>
          <w:trHeight w:val="275"/>
        </w:trPr>
        <w:tc>
          <w:tcPr>
            <w:tcW w:w="0" w:type="auto"/>
            <w:vMerge/>
            <w:tcBorders>
              <w:top w:val="single" w:sz="6" w:space="0" w:color="FFFFFF"/>
              <w:left w:val="single" w:sz="8" w:space="0" w:color="FFFFFF"/>
              <w:bottom w:val="nil"/>
              <w:right w:val="single" w:sz="24" w:space="0" w:color="FFFFFF"/>
            </w:tcBorders>
            <w:vAlign w:val="center"/>
            <w:hideMark/>
          </w:tcPr>
          <w:p w14:paraId="57BFA66F"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6E60C344"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 MOOC is realistic in its pacing for the participant, accommodating to the individuals personal rhythm</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11300AD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7B1C3C0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538EB8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73AFAEF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79C5D21" w14:textId="77777777" w:rsidTr="00B124F6">
        <w:trPr>
          <w:trHeight w:val="300"/>
        </w:trPr>
        <w:tc>
          <w:tcPr>
            <w:tcW w:w="752" w:type="pct"/>
            <w:tcBorders>
              <w:top w:val="single" w:sz="8" w:space="0" w:color="FFFFFF"/>
              <w:left w:val="single" w:sz="8" w:space="0" w:color="FFFFFF"/>
              <w:bottom w:val="single" w:sz="8" w:space="0" w:color="FFFFFF"/>
              <w:right w:val="single" w:sz="24" w:space="0" w:color="FFFFFF"/>
            </w:tcBorders>
            <w:shd w:val="clear" w:color="auto" w:fill="ED7D31"/>
            <w:hideMark/>
          </w:tcPr>
          <w:p w14:paraId="45B45ACE"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Overall goal</w:t>
            </w: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330C79E3"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overall objective of the course is described in a few sentences</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0ACC64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F3EFF8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EDD122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20DD47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41DF549" w14:textId="77777777" w:rsidTr="00B124F6">
        <w:trPr>
          <w:trHeight w:val="275"/>
        </w:trPr>
        <w:tc>
          <w:tcPr>
            <w:tcW w:w="752" w:type="pct"/>
            <w:vMerge w:val="restart"/>
            <w:tcBorders>
              <w:top w:val="single" w:sz="6" w:space="0" w:color="FFFFFF"/>
              <w:left w:val="single" w:sz="8" w:space="0" w:color="FFFFFF"/>
              <w:bottom w:val="nil"/>
              <w:right w:val="single" w:sz="24" w:space="0" w:color="FFFFFF"/>
            </w:tcBorders>
            <w:shd w:val="clear" w:color="auto" w:fill="ED7D31"/>
            <w:hideMark/>
          </w:tcPr>
          <w:p w14:paraId="64AD7F8C"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Learning objectives / outcomes</w:t>
            </w:r>
          </w:p>
        </w:tc>
        <w:tc>
          <w:tcPr>
            <w:tcW w:w="2430" w:type="pct"/>
            <w:tcBorders>
              <w:top w:val="single" w:sz="6" w:space="0" w:color="FFFFFF"/>
              <w:left w:val="single" w:sz="8" w:space="0" w:color="FFFFFF"/>
              <w:bottom w:val="nil"/>
              <w:right w:val="single" w:sz="24" w:space="0" w:color="FFFFFF"/>
            </w:tcBorders>
            <w:shd w:val="clear" w:color="auto" w:fill="ED7D31"/>
            <w:hideMark/>
          </w:tcPr>
          <w:p w14:paraId="6F02FF6A"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course presents  a limited number of learning objectives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610D726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5BE9CA3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3000ED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24469DB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B732DCF" w14:textId="77777777" w:rsidTr="00B124F6">
        <w:trPr>
          <w:trHeight w:val="300"/>
        </w:trPr>
        <w:tc>
          <w:tcPr>
            <w:tcW w:w="0" w:type="auto"/>
            <w:vMerge/>
            <w:tcBorders>
              <w:top w:val="single" w:sz="6" w:space="0" w:color="FFFFFF"/>
              <w:left w:val="single" w:sz="8" w:space="0" w:color="FFFFFF"/>
              <w:bottom w:val="nil"/>
              <w:right w:val="single" w:sz="24" w:space="0" w:color="FFFFFF"/>
            </w:tcBorders>
            <w:vAlign w:val="center"/>
            <w:hideMark/>
          </w:tcPr>
          <w:p w14:paraId="4C57D001"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5FD39213"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A clear statement of learning outcomes for both knowledge and skills is provided.</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297C95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41380F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1B4781B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146FD6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B94CE70" w14:textId="77777777" w:rsidTr="00B124F6">
        <w:trPr>
          <w:trHeight w:val="300"/>
        </w:trPr>
        <w:tc>
          <w:tcPr>
            <w:tcW w:w="0" w:type="auto"/>
            <w:vMerge/>
            <w:tcBorders>
              <w:top w:val="single" w:sz="6" w:space="0" w:color="FFFFFF"/>
              <w:left w:val="single" w:sz="8" w:space="0" w:color="FFFFFF"/>
              <w:bottom w:val="nil"/>
              <w:right w:val="single" w:sz="24" w:space="0" w:color="FFFFFF"/>
            </w:tcBorders>
            <w:vAlign w:val="center"/>
          </w:tcPr>
          <w:p w14:paraId="4CB1212F"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tcPr>
          <w:p w14:paraId="4252F0C0"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Learning outcomes align with LLL.</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02EAC61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03BD95F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1B2E7D5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618A8EC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9667885" w14:textId="77777777" w:rsidTr="00B124F6">
        <w:trPr>
          <w:trHeight w:val="300"/>
        </w:trPr>
        <w:tc>
          <w:tcPr>
            <w:tcW w:w="0" w:type="auto"/>
            <w:vMerge/>
            <w:tcBorders>
              <w:top w:val="single" w:sz="6" w:space="0" w:color="FFFFFF"/>
              <w:left w:val="single" w:sz="8" w:space="0" w:color="FFFFFF"/>
              <w:bottom w:val="nil"/>
              <w:right w:val="single" w:sz="24" w:space="0" w:color="FFFFFF"/>
            </w:tcBorders>
            <w:vAlign w:val="center"/>
            <w:hideMark/>
          </w:tcPr>
          <w:p w14:paraId="36C061D3"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0D75ABE7"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There is reasoned coherence between learning outcomes, course content, teaching and learning strategy (including use of media), and assessment methods.</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765084F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A0B20C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67F61D2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67CA5D3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48527AC" w14:textId="77777777" w:rsidTr="00B124F6">
        <w:trPr>
          <w:trHeight w:val="275"/>
        </w:trPr>
        <w:tc>
          <w:tcPr>
            <w:tcW w:w="0" w:type="auto"/>
            <w:vMerge/>
            <w:tcBorders>
              <w:top w:val="single" w:sz="6" w:space="0" w:color="FFFFFF"/>
              <w:left w:val="single" w:sz="8" w:space="0" w:color="FFFFFF"/>
              <w:bottom w:val="nil"/>
              <w:right w:val="single" w:sz="24" w:space="0" w:color="FFFFFF"/>
            </w:tcBorders>
            <w:vAlign w:val="center"/>
            <w:hideMark/>
          </w:tcPr>
          <w:p w14:paraId="4B2A5DFB"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336453F4"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prior knowledge of each learning objective is described and related to characteristics of target groups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AF5957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2A73468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36481A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61CEC5B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7C5EB125" w14:textId="77777777" w:rsidTr="00B124F6">
        <w:trPr>
          <w:trHeight w:val="275"/>
        </w:trPr>
        <w:tc>
          <w:tcPr>
            <w:tcW w:w="752" w:type="pct"/>
            <w:vMerge w:val="restart"/>
            <w:tcBorders>
              <w:top w:val="single" w:sz="6" w:space="0" w:color="FFFFFF"/>
              <w:left w:val="single" w:sz="8" w:space="0" w:color="FFFFFF"/>
              <w:bottom w:val="single" w:sz="8" w:space="0" w:color="FFFFFF"/>
              <w:right w:val="single" w:sz="24" w:space="0" w:color="FFFFFF"/>
            </w:tcBorders>
            <w:shd w:val="clear" w:color="auto" w:fill="ED7D31"/>
            <w:hideMark/>
          </w:tcPr>
          <w:p w14:paraId="134FD1EC"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Learning activities</w:t>
            </w:r>
          </w:p>
        </w:tc>
        <w:tc>
          <w:tcPr>
            <w:tcW w:w="2430" w:type="pct"/>
            <w:tcBorders>
              <w:top w:val="single" w:sz="6" w:space="0" w:color="FFFFFF"/>
              <w:left w:val="single" w:sz="8" w:space="0" w:color="FFFFFF"/>
              <w:bottom w:val="nil"/>
              <w:right w:val="single" w:sz="24" w:space="0" w:color="FFFFFF"/>
            </w:tcBorders>
            <w:shd w:val="clear" w:color="auto" w:fill="ED7D31"/>
            <w:hideMark/>
          </w:tcPr>
          <w:p w14:paraId="7834F571"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Activities aid participants to construct their own learning and to communicate it to others.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2B8DE6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29399E2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2749AC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6E638E8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1FE5275"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57BEC0F7"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4BFDAC8E"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"pathways" (activities, tasks and routes) are designed in such a way that they can be performed at different levels of difficulty or complexity, to account for the broad spectrum of participants’ knowledge and skills that is expected.</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DD1A1D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4E3AC8A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4030080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DAFF2B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E7958D3" w14:textId="77777777" w:rsidTr="00B124F6">
        <w:trPr>
          <w:trHeight w:val="275"/>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04AE2A66"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289D4101"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 xml:space="preserve">Various activities are proposed with different formats. </w:t>
            </w:r>
            <w:r w:rsidRPr="004B526B">
              <w:rPr>
                <w:rFonts w:asciiTheme="minorHAnsi" w:eastAsia="Times New Roman" w:hAnsiTheme="minorHAnsi"/>
                <w:color w:val="FFFFFF"/>
                <w:szCs w:val="20"/>
                <w:lang w:eastAsia="es-ES"/>
              </w:rPr>
              <w:br/>
            </w:r>
            <w:r w:rsidRPr="004B526B">
              <w:rPr>
                <w:rFonts w:asciiTheme="minorHAnsi" w:eastAsia="Times New Roman" w:hAnsiTheme="minorHAnsi"/>
                <w:color w:val="FFFFFF"/>
                <w:sz w:val="18"/>
                <w:szCs w:val="18"/>
                <w:lang w:eastAsia="es-ES"/>
              </w:rPr>
              <w:t>For example: quizzes, peer-to peer evaluation, video conferences (Google+/Hangouts), activities in the forums and platform social networks or external social network (Facebook, Twitter, Goole +)</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3D394D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5700B40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51080AF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3C98D6E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B66FE39"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205168A0"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6E279106"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MOOC contain differing levels of difficulty, with different learning pathways</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7EF3774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D33F8C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DDB81E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913105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4D93503"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4933AD05"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5E816A43"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 course contains sufficient interactivity (learner-to-content, learner-to-learner or learner-to-teacher) to encourage active engagement.</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5D6773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FA7470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F5CA22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FC6488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66A4D39" w14:textId="77777777" w:rsidTr="00B124F6">
        <w:trPr>
          <w:trHeight w:val="275"/>
        </w:trPr>
        <w:tc>
          <w:tcPr>
            <w:tcW w:w="752" w:type="pct"/>
            <w:vMerge w:val="restart"/>
            <w:tcBorders>
              <w:top w:val="single" w:sz="6" w:space="0" w:color="FFFFFF"/>
              <w:left w:val="single" w:sz="8" w:space="0" w:color="FFFFFF"/>
              <w:right w:val="single" w:sz="24" w:space="0" w:color="FFFFFF"/>
            </w:tcBorders>
            <w:shd w:val="clear" w:color="auto" w:fill="ED7D31"/>
          </w:tcPr>
          <w:p w14:paraId="2BD3A95B"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 xml:space="preserve">Content / assets </w:t>
            </w:r>
          </w:p>
        </w:tc>
        <w:tc>
          <w:tcPr>
            <w:tcW w:w="2430" w:type="pct"/>
            <w:tcBorders>
              <w:top w:val="single" w:sz="6" w:space="0" w:color="FFFFFF"/>
              <w:left w:val="single" w:sz="8" w:space="0" w:color="FFFFFF"/>
              <w:bottom w:val="nil"/>
              <w:right w:val="single" w:sz="24" w:space="0" w:color="FFFFFF"/>
            </w:tcBorders>
            <w:shd w:val="clear" w:color="auto" w:fill="ED7D31"/>
          </w:tcPr>
          <w:p w14:paraId="7214C5CC"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A range of assets are used</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21F516B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52759B8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04DCB8E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22AF33F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ABED99E" w14:textId="77777777" w:rsidTr="00B124F6">
        <w:trPr>
          <w:trHeight w:val="557"/>
        </w:trPr>
        <w:tc>
          <w:tcPr>
            <w:tcW w:w="752" w:type="pct"/>
            <w:vMerge/>
            <w:tcBorders>
              <w:left w:val="single" w:sz="8" w:space="0" w:color="FFFFFF"/>
              <w:right w:val="single" w:sz="24" w:space="0" w:color="FFFFFF"/>
            </w:tcBorders>
            <w:shd w:val="clear" w:color="auto" w:fill="ED7D31"/>
          </w:tcPr>
          <w:p w14:paraId="27215528"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tcPr>
          <w:p w14:paraId="44CCA404"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An Asset Log is used to track the licensing, source and creator of any educational / proprietary resources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79BD080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63EA589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3056C8A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0C5D1A1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2216BCD" w14:textId="77777777" w:rsidTr="00B124F6">
        <w:trPr>
          <w:trHeight w:val="275"/>
        </w:trPr>
        <w:tc>
          <w:tcPr>
            <w:tcW w:w="752" w:type="pct"/>
            <w:vMerge/>
            <w:tcBorders>
              <w:left w:val="single" w:sz="8" w:space="0" w:color="FFFFFF"/>
              <w:right w:val="single" w:sz="24" w:space="0" w:color="FFFFFF"/>
            </w:tcBorders>
            <w:shd w:val="clear" w:color="auto" w:fill="ED7D31"/>
          </w:tcPr>
          <w:p w14:paraId="36AF6681"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tcPr>
          <w:p w14:paraId="01FC301E"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Clear references to any re-used / open licenced resources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42CEACC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0DC79C9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3DCE800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36136BF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D845FA6" w14:textId="77777777" w:rsidTr="00B124F6">
        <w:trPr>
          <w:trHeight w:val="275"/>
        </w:trPr>
        <w:tc>
          <w:tcPr>
            <w:tcW w:w="752" w:type="pct"/>
            <w:vMerge/>
            <w:tcBorders>
              <w:left w:val="single" w:sz="8" w:space="0" w:color="FFFFFF"/>
              <w:right w:val="single" w:sz="24" w:space="0" w:color="FFFFFF"/>
            </w:tcBorders>
            <w:shd w:val="clear" w:color="auto" w:fill="ED7D31"/>
          </w:tcPr>
          <w:p w14:paraId="77314A1F"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tcPr>
          <w:p w14:paraId="38F57F5F"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Open license information for course and each course element is provided</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3D243FF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32B5F7F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09F76CE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741A3C3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635DF6E" w14:textId="77777777" w:rsidTr="00B124F6">
        <w:trPr>
          <w:trHeight w:val="275"/>
        </w:trPr>
        <w:tc>
          <w:tcPr>
            <w:tcW w:w="752" w:type="pct"/>
            <w:vMerge/>
            <w:tcBorders>
              <w:left w:val="single" w:sz="8" w:space="0" w:color="FFFFFF"/>
              <w:right w:val="single" w:sz="24" w:space="0" w:color="FFFFFF"/>
            </w:tcBorders>
            <w:shd w:val="clear" w:color="auto" w:fill="ED7D31"/>
          </w:tcPr>
          <w:p w14:paraId="4A56252B"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tcPr>
          <w:p w14:paraId="65DCAF7F"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Each section is of a similar length and material are consistent in presentation</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5E4582E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2BBC147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6968E6D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786C1A3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55CADE98" w14:textId="77777777" w:rsidTr="00B124F6">
        <w:trPr>
          <w:trHeight w:val="275"/>
        </w:trPr>
        <w:tc>
          <w:tcPr>
            <w:tcW w:w="752" w:type="pct"/>
            <w:vMerge/>
            <w:tcBorders>
              <w:left w:val="single" w:sz="8" w:space="0" w:color="FFFFFF"/>
              <w:bottom w:val="nil"/>
              <w:right w:val="single" w:sz="24" w:space="0" w:color="FFFFFF"/>
            </w:tcBorders>
            <w:shd w:val="clear" w:color="auto" w:fill="ED7D31"/>
          </w:tcPr>
          <w:p w14:paraId="3BC97520"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tcPr>
          <w:p w14:paraId="3A9F1143"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A range of examples is used in the text and any assets (e.g. videos). These should be diverse and not reinforce stereotypes.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0365F98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tcPr>
          <w:p w14:paraId="7A218C3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tcPr>
          <w:p w14:paraId="740E4A8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tcPr>
          <w:p w14:paraId="634E817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5A1553A" w14:textId="77777777" w:rsidTr="00B124F6">
        <w:trPr>
          <w:trHeight w:val="275"/>
        </w:trPr>
        <w:tc>
          <w:tcPr>
            <w:tcW w:w="752" w:type="pct"/>
            <w:vMerge w:val="restart"/>
            <w:tcBorders>
              <w:top w:val="single" w:sz="6" w:space="0" w:color="FFFFFF"/>
              <w:left w:val="single" w:sz="8" w:space="0" w:color="FFFFFF"/>
              <w:bottom w:val="nil"/>
              <w:right w:val="single" w:sz="24" w:space="0" w:color="FFFFFF"/>
            </w:tcBorders>
            <w:shd w:val="clear" w:color="auto" w:fill="ED7D31"/>
            <w:hideMark/>
          </w:tcPr>
          <w:p w14:paraId="62CA57EA"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lastRenderedPageBreak/>
              <w:t>Feedback mechanism</w:t>
            </w:r>
          </w:p>
        </w:tc>
        <w:tc>
          <w:tcPr>
            <w:tcW w:w="2430" w:type="pct"/>
            <w:tcBorders>
              <w:top w:val="single" w:sz="6" w:space="0" w:color="FFFFFF"/>
              <w:left w:val="single" w:sz="8" w:space="0" w:color="FFFFFF"/>
              <w:bottom w:val="nil"/>
              <w:right w:val="single" w:sz="24" w:space="0" w:color="FFFFFF"/>
            </w:tcBorders>
            <w:shd w:val="clear" w:color="auto" w:fill="ED7D31"/>
            <w:hideMark/>
          </w:tcPr>
          <w:p w14:paraId="079B9F07"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Feedback by an academic tutor is limited and scalable (characteristic of MOOC)</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8307C0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7713D48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ECCA50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1BE46FC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73BB9FF" w14:textId="77777777" w:rsidTr="00B124F6">
        <w:trPr>
          <w:trHeight w:val="606"/>
        </w:trPr>
        <w:tc>
          <w:tcPr>
            <w:tcW w:w="0" w:type="auto"/>
            <w:vMerge/>
            <w:tcBorders>
              <w:top w:val="single" w:sz="6" w:space="0" w:color="FFFFFF"/>
              <w:left w:val="single" w:sz="8" w:space="0" w:color="FFFFFF"/>
              <w:bottom w:val="nil"/>
              <w:right w:val="single" w:sz="24" w:space="0" w:color="FFFFFF"/>
            </w:tcBorders>
            <w:vAlign w:val="center"/>
            <w:hideMark/>
          </w:tcPr>
          <w:p w14:paraId="394F586E"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single" w:sz="6" w:space="0" w:color="FFFFFF"/>
              <w:right w:val="single" w:sz="24" w:space="0" w:color="FFFFFF"/>
            </w:tcBorders>
            <w:shd w:val="clear" w:color="auto" w:fill="ED7D31"/>
            <w:hideMark/>
          </w:tcPr>
          <w:p w14:paraId="34003CF1"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 course provides learners with regular feedback through self-assessment activities, quizzes, tests or peer feedback.</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82EC03F"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0491EA7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6CDB6AF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38A4040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7D4BF53" w14:textId="77777777" w:rsidTr="00B124F6">
        <w:trPr>
          <w:trHeight w:val="300"/>
        </w:trPr>
        <w:tc>
          <w:tcPr>
            <w:tcW w:w="0" w:type="auto"/>
            <w:vMerge/>
            <w:tcBorders>
              <w:top w:val="single" w:sz="6" w:space="0" w:color="FFFFFF"/>
              <w:left w:val="single" w:sz="8" w:space="0" w:color="FFFFFF"/>
              <w:bottom w:val="nil"/>
              <w:right w:val="single" w:sz="24" w:space="0" w:color="FFFFFF"/>
            </w:tcBorders>
            <w:vAlign w:val="center"/>
            <w:hideMark/>
          </w:tcPr>
          <w:p w14:paraId="195B0E42"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553EAA4E"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The frequency of monitoring been planned (forum, group, post)</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6018523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018018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400165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26640E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73476304" w14:textId="77777777" w:rsidTr="00B124F6">
        <w:trPr>
          <w:trHeight w:val="275"/>
        </w:trPr>
        <w:tc>
          <w:tcPr>
            <w:tcW w:w="0" w:type="auto"/>
            <w:vMerge/>
            <w:tcBorders>
              <w:top w:val="single" w:sz="6" w:space="0" w:color="FFFFFF"/>
              <w:left w:val="single" w:sz="8" w:space="0" w:color="FFFFFF"/>
              <w:bottom w:val="nil"/>
              <w:right w:val="single" w:sz="24" w:space="0" w:color="FFFFFF"/>
            </w:tcBorders>
            <w:vAlign w:val="center"/>
            <w:hideMark/>
          </w:tcPr>
          <w:p w14:paraId="47BCB216"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2D08D527"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A weekly announcements or massive mailing with orientations for the following week is planned</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6E606D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01A25A5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C70F12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23E069C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3308925" w14:textId="77777777" w:rsidTr="00B124F6">
        <w:trPr>
          <w:trHeight w:val="275"/>
        </w:trPr>
        <w:tc>
          <w:tcPr>
            <w:tcW w:w="0" w:type="auto"/>
            <w:vMerge/>
            <w:tcBorders>
              <w:top w:val="single" w:sz="6" w:space="0" w:color="FFFFFF"/>
              <w:left w:val="single" w:sz="8" w:space="0" w:color="FFFFFF"/>
              <w:bottom w:val="nil"/>
              <w:right w:val="single" w:sz="24" w:space="0" w:color="FFFFFF"/>
            </w:tcBorders>
            <w:vAlign w:val="center"/>
            <w:hideMark/>
          </w:tcPr>
          <w:p w14:paraId="14AE7B3B"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04BA33C5"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In each weekly session, the pedagogical team makes a synthesis of artefacts from the previous week’s session</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660BBE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78161EC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3A7B49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53C8389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73477FF7" w14:textId="77777777" w:rsidTr="00B124F6">
        <w:trPr>
          <w:trHeight w:val="275"/>
        </w:trPr>
        <w:tc>
          <w:tcPr>
            <w:tcW w:w="0" w:type="auto"/>
            <w:vMerge/>
            <w:tcBorders>
              <w:top w:val="single" w:sz="6" w:space="0" w:color="FFFFFF"/>
              <w:left w:val="single" w:sz="8" w:space="0" w:color="FFFFFF"/>
              <w:bottom w:val="nil"/>
              <w:right w:val="single" w:sz="24" w:space="0" w:color="FFFFFF"/>
            </w:tcBorders>
            <w:vAlign w:val="center"/>
            <w:hideMark/>
          </w:tcPr>
          <w:p w14:paraId="380A2D6E"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797D9865"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Some live-events (Hangout, Tweetchat) are scheduled</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624C46D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2345779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B0A00D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09CF5DA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AC48CF4" w14:textId="77777777" w:rsidTr="00B124F6">
        <w:trPr>
          <w:trHeight w:val="300"/>
        </w:trPr>
        <w:tc>
          <w:tcPr>
            <w:tcW w:w="752" w:type="pct"/>
            <w:vMerge w:val="restart"/>
            <w:tcBorders>
              <w:top w:val="single" w:sz="8" w:space="0" w:color="FFFFFF"/>
              <w:left w:val="single" w:sz="8" w:space="0" w:color="FFFFFF"/>
              <w:bottom w:val="single" w:sz="8" w:space="0" w:color="FFFFFF"/>
              <w:right w:val="single" w:sz="24" w:space="0" w:color="FFFFFF"/>
            </w:tcBorders>
            <w:shd w:val="clear" w:color="auto" w:fill="ED7D31"/>
            <w:hideMark/>
          </w:tcPr>
          <w:p w14:paraId="19051374"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Assessment</w:t>
            </w: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72C81231"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Learning outcomes are assessed using a balance of formative and summative assessment appropriate to the level of certification.</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06EE5D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3973AB9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58A94D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07C473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B8A5420"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7160382A"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1357A70F"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Assessment is explicit, fair, valid and reliable. Measures appropriate to the level of certification are in place to counter impersonation and plagiarism.</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4B0B16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992BD2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7D6F108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8D9EDF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CAD0418" w14:textId="77777777" w:rsidTr="00B124F6">
        <w:trPr>
          <w:trHeight w:val="275"/>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14CA2918"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6" w:space="0" w:color="FFFFFF"/>
              <w:left w:val="single" w:sz="8" w:space="0" w:color="FFFFFF"/>
              <w:bottom w:val="nil"/>
              <w:right w:val="single" w:sz="24" w:space="0" w:color="FFFFFF"/>
            </w:tcBorders>
            <w:shd w:val="clear" w:color="auto" w:fill="ED7D31"/>
            <w:hideMark/>
          </w:tcPr>
          <w:p w14:paraId="2A972C8D"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Participants can earn a badge/badges for completion of learning activities</w:t>
            </w:r>
          </w:p>
        </w:tc>
        <w:tc>
          <w:tcPr>
            <w:tcW w:w="13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494E4D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5F1C71E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614AD50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0EDA6DA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9B5ABE1" w14:textId="77777777" w:rsidTr="00B124F6">
        <w:trPr>
          <w:trHeight w:val="300"/>
        </w:trPr>
        <w:tc>
          <w:tcPr>
            <w:tcW w:w="0" w:type="auto"/>
            <w:vMerge/>
            <w:tcBorders>
              <w:top w:val="single" w:sz="8" w:space="0" w:color="FFFFFF"/>
              <w:left w:val="single" w:sz="8" w:space="0" w:color="FFFFFF"/>
              <w:bottom w:val="single" w:sz="8" w:space="0" w:color="FFFFFF"/>
              <w:right w:val="single" w:sz="24" w:space="0" w:color="FFFFFF"/>
            </w:tcBorders>
            <w:vAlign w:val="center"/>
            <w:hideMark/>
          </w:tcPr>
          <w:p w14:paraId="4482EC8D"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2430" w:type="pct"/>
            <w:tcBorders>
              <w:top w:val="single" w:sz="8" w:space="0" w:color="FFFFFF"/>
              <w:left w:val="single" w:sz="8" w:space="0" w:color="FFFFFF"/>
              <w:bottom w:val="single" w:sz="8" w:space="0" w:color="FFFFFF"/>
              <w:right w:val="single" w:sz="24" w:space="0" w:color="FFFFFF"/>
            </w:tcBorders>
            <w:shd w:val="clear" w:color="auto" w:fill="ED7D31"/>
            <w:hideMark/>
          </w:tcPr>
          <w:p w14:paraId="6DB9C359"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The MOOC has possibilities to follow the score and progression</w:t>
            </w:r>
          </w:p>
        </w:tc>
        <w:tc>
          <w:tcPr>
            <w:tcW w:w="13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A881D4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2D7EEA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0EB6FE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1125"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330FF0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bl>
    <w:p w14:paraId="098FB0E1" w14:textId="77777777" w:rsidR="00602502" w:rsidRPr="004B526B" w:rsidRDefault="00602502" w:rsidP="00602502">
      <w:pPr>
        <w:jc w:val="both"/>
        <w:rPr>
          <w:rFonts w:asciiTheme="minorHAnsi" w:hAnsiTheme="minorHAnsi"/>
          <w:szCs w:val="20"/>
        </w:rPr>
      </w:pPr>
      <w:r w:rsidRPr="004B526B">
        <w:rPr>
          <w:rFonts w:asciiTheme="minorHAnsi" w:hAnsiTheme="minorHAnsi"/>
          <w:szCs w:val="20"/>
        </w:rPr>
        <w:t>Levels: NA (Not achieved) ; PA (Partially achieved) ; LA (Largely achieved) ; FA (Fully achieved)</w:t>
      </w:r>
    </w:p>
    <w:p w14:paraId="68816EEB" w14:textId="77777777" w:rsidR="00602502" w:rsidRPr="004B526B" w:rsidRDefault="00602502" w:rsidP="00602502">
      <w:pPr>
        <w:spacing w:line="240" w:lineRule="auto"/>
        <w:rPr>
          <w:rFonts w:asciiTheme="minorHAnsi" w:hAnsiTheme="minorHAnsi"/>
          <w:szCs w:val="20"/>
        </w:rPr>
      </w:pPr>
      <w:bookmarkStart w:id="6" w:name="_Toc478654199"/>
      <w:bookmarkStart w:id="7" w:name="_Toc486507848"/>
    </w:p>
    <w:p w14:paraId="48891CA4" w14:textId="77777777" w:rsidR="00602502" w:rsidRPr="004B526B" w:rsidRDefault="00602502" w:rsidP="000638CA">
      <w:pPr>
        <w:rPr>
          <w:rFonts w:asciiTheme="minorHAnsi" w:hAnsiTheme="minorHAnsi"/>
          <w:b/>
        </w:rPr>
      </w:pPr>
      <w:r w:rsidRPr="004B526B">
        <w:rPr>
          <w:rFonts w:asciiTheme="minorHAnsi" w:hAnsiTheme="minorHAnsi"/>
          <w:b/>
        </w:rPr>
        <w:t>Suggestions to improve the MOOC</w:t>
      </w:r>
    </w:p>
    <w:p w14:paraId="4F1C8F4D" w14:textId="77777777" w:rsidR="00602502" w:rsidRPr="004B526B" w:rsidRDefault="00602502" w:rsidP="00602502">
      <w:pPr>
        <w:rPr>
          <w:rFonts w:asciiTheme="minorHAnsi" w:hAnsiTheme="minorHAnsi"/>
        </w:rPr>
      </w:pPr>
      <w:r w:rsidRPr="004B526B">
        <w:rPr>
          <w:rFonts w:asciiTheme="minorHAnsi" w:hAnsiTheme="minorHAnsi"/>
        </w:rPr>
        <w:t>Please provide suggestion how the MOOC can be improved on one or more of the criteria above:</w:t>
      </w:r>
    </w:p>
    <w:tbl>
      <w:tblPr>
        <w:tblStyle w:val="Tabellenraster"/>
        <w:tblW w:w="0" w:type="auto"/>
        <w:tblInd w:w="279" w:type="dxa"/>
        <w:tblLook w:val="04A0" w:firstRow="1" w:lastRow="0" w:firstColumn="1" w:lastColumn="0" w:noHBand="0" w:noVBand="1"/>
      </w:tblPr>
      <w:tblGrid>
        <w:gridCol w:w="7938"/>
      </w:tblGrid>
      <w:tr w:rsidR="00602502" w:rsidRPr="004B526B" w14:paraId="5F5028A3" w14:textId="77777777" w:rsidTr="00B124F6">
        <w:tc>
          <w:tcPr>
            <w:tcW w:w="7938" w:type="dxa"/>
          </w:tcPr>
          <w:p w14:paraId="15B26101" w14:textId="77777777" w:rsidR="00602502" w:rsidRPr="004B526B" w:rsidRDefault="00602502" w:rsidP="00B124F6">
            <w:pPr>
              <w:jc w:val="both"/>
              <w:rPr>
                <w:rFonts w:asciiTheme="minorHAnsi" w:hAnsiTheme="minorHAnsi"/>
                <w:szCs w:val="20"/>
              </w:rPr>
            </w:pPr>
          </w:p>
          <w:p w14:paraId="774029A5" w14:textId="77777777" w:rsidR="00602502" w:rsidRPr="004B526B" w:rsidRDefault="00602502" w:rsidP="00B124F6">
            <w:pPr>
              <w:jc w:val="both"/>
              <w:rPr>
                <w:rFonts w:asciiTheme="minorHAnsi" w:hAnsiTheme="minorHAnsi"/>
                <w:szCs w:val="20"/>
              </w:rPr>
            </w:pPr>
          </w:p>
          <w:p w14:paraId="738A8750" w14:textId="77777777" w:rsidR="00602502" w:rsidRPr="004B526B" w:rsidRDefault="00602502" w:rsidP="00B124F6">
            <w:pPr>
              <w:jc w:val="both"/>
              <w:rPr>
                <w:rFonts w:asciiTheme="minorHAnsi" w:hAnsiTheme="minorHAnsi"/>
                <w:szCs w:val="20"/>
              </w:rPr>
            </w:pPr>
          </w:p>
          <w:p w14:paraId="24760951" w14:textId="77777777" w:rsidR="00602502" w:rsidRPr="004B526B" w:rsidRDefault="00602502" w:rsidP="00B124F6">
            <w:pPr>
              <w:jc w:val="both"/>
              <w:rPr>
                <w:rFonts w:asciiTheme="minorHAnsi" w:hAnsiTheme="minorHAnsi"/>
                <w:szCs w:val="20"/>
              </w:rPr>
            </w:pPr>
          </w:p>
        </w:tc>
      </w:tr>
    </w:tbl>
    <w:p w14:paraId="2133E89B" w14:textId="77777777" w:rsidR="00602502" w:rsidRPr="004B526B" w:rsidRDefault="00602502" w:rsidP="00602502">
      <w:pPr>
        <w:jc w:val="both"/>
        <w:rPr>
          <w:rFonts w:asciiTheme="minorHAnsi" w:hAnsiTheme="minorHAnsi"/>
          <w:szCs w:val="20"/>
        </w:rPr>
      </w:pPr>
    </w:p>
    <w:p w14:paraId="4C9C8195" w14:textId="08DA1693" w:rsidR="00602502" w:rsidRPr="004B526B" w:rsidRDefault="00602502" w:rsidP="000638CA">
      <w:pPr>
        <w:rPr>
          <w:rFonts w:asciiTheme="minorHAnsi" w:hAnsiTheme="minorHAnsi"/>
          <w:b/>
        </w:rPr>
      </w:pPr>
      <w:r w:rsidRPr="004B526B">
        <w:rPr>
          <w:rFonts w:asciiTheme="minorHAnsi" w:hAnsiTheme="minorHAnsi"/>
          <w:b/>
        </w:rPr>
        <w:t xml:space="preserve">EC / BizMOOC </w:t>
      </w:r>
      <w:r w:rsidRPr="004B526B">
        <w:rPr>
          <w:rFonts w:asciiTheme="minorHAnsi" w:hAnsiTheme="minorHAnsi"/>
          <w:b/>
          <w:highlight w:val="yellow"/>
        </w:rPr>
        <w:t>visibility</w:t>
      </w:r>
      <w:r w:rsidR="004B526B" w:rsidRPr="004B526B">
        <w:rPr>
          <w:rFonts w:asciiTheme="minorHAnsi" w:hAnsiTheme="minorHAnsi"/>
          <w:b/>
          <w:highlight w:val="yellow"/>
        </w:rPr>
        <w:t xml:space="preserve">  (if part of a EU-funded project)</w:t>
      </w:r>
    </w:p>
    <w:p w14:paraId="2B240C05" w14:textId="77777777" w:rsidR="00602502" w:rsidRPr="004B526B" w:rsidRDefault="00602502" w:rsidP="00602502">
      <w:pPr>
        <w:spacing w:line="240" w:lineRule="auto"/>
        <w:rPr>
          <w:rFonts w:asciiTheme="minorHAnsi" w:hAnsiTheme="minorHAnsi"/>
          <w:szCs w:val="20"/>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79"/>
        <w:gridCol w:w="5944"/>
        <w:gridCol w:w="552"/>
        <w:gridCol w:w="550"/>
        <w:gridCol w:w="552"/>
        <w:gridCol w:w="541"/>
      </w:tblGrid>
      <w:tr w:rsidR="00602502" w:rsidRPr="004B526B" w14:paraId="50F6D255" w14:textId="77777777" w:rsidTr="00B124F6">
        <w:trPr>
          <w:trHeight w:val="144"/>
        </w:trPr>
        <w:tc>
          <w:tcPr>
            <w:tcW w:w="769"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20EDDBF5"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Dimension</w:t>
            </w:r>
          </w:p>
        </w:tc>
        <w:tc>
          <w:tcPr>
            <w:tcW w:w="3090"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601C0C0F"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Criteria</w:t>
            </w:r>
          </w:p>
        </w:tc>
        <w:tc>
          <w:tcPr>
            <w:tcW w:w="1141" w:type="pct"/>
            <w:gridSpan w:val="4"/>
            <w:tcBorders>
              <w:top w:val="single" w:sz="8" w:space="0" w:color="FFFFFF"/>
              <w:left w:val="single" w:sz="8" w:space="0" w:color="FFFFFF"/>
              <w:bottom w:val="single" w:sz="24" w:space="0" w:color="FFFFFF"/>
              <w:right w:val="single" w:sz="8" w:space="0" w:color="FFFFFF"/>
            </w:tcBorders>
            <w:shd w:val="clear" w:color="auto" w:fill="ED7D31"/>
            <w:hideMark/>
          </w:tcPr>
          <w:p w14:paraId="2F079549" w14:textId="77777777" w:rsidR="00602502" w:rsidRPr="004B526B" w:rsidRDefault="00602502" w:rsidP="00B124F6">
            <w:pPr>
              <w:spacing w:line="240" w:lineRule="auto"/>
              <w:jc w:val="center"/>
              <w:rPr>
                <w:rFonts w:asciiTheme="minorHAnsi" w:eastAsia="Times New Roman" w:hAnsiTheme="minorHAnsi"/>
                <w:b/>
                <w:bCs/>
                <w:color w:val="FFFFFF"/>
                <w:szCs w:val="20"/>
                <w:lang w:eastAsia="es-ES"/>
              </w:rPr>
            </w:pPr>
            <w:r w:rsidRPr="004B526B">
              <w:rPr>
                <w:rFonts w:asciiTheme="minorHAnsi" w:eastAsia="Times New Roman" w:hAnsiTheme="minorHAnsi"/>
                <w:b/>
                <w:color w:val="FFFFFF"/>
                <w:szCs w:val="20"/>
                <w:lang w:eastAsia="es-ES"/>
              </w:rPr>
              <w:t>EC / BizMOOC</w:t>
            </w:r>
          </w:p>
        </w:tc>
      </w:tr>
      <w:tr w:rsidR="00602502" w:rsidRPr="004B526B" w14:paraId="2C5F43A3" w14:textId="77777777" w:rsidTr="00B124F6">
        <w:trPr>
          <w:trHeight w:val="14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27EFE54A" w14:textId="77777777" w:rsidR="00602502" w:rsidRPr="004B526B" w:rsidRDefault="00602502" w:rsidP="00B124F6">
            <w:pPr>
              <w:spacing w:line="240" w:lineRule="auto"/>
              <w:rPr>
                <w:rFonts w:asciiTheme="minorHAnsi" w:eastAsia="Times New Roman" w:hAnsiTheme="minorHAnsi"/>
                <w:color w:val="FFFFFF"/>
                <w:szCs w:val="20"/>
                <w:lang w:eastAsia="es-ES"/>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93C1CA1"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287"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522310AC"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NA</w:t>
            </w:r>
          </w:p>
        </w:tc>
        <w:tc>
          <w:tcPr>
            <w:tcW w:w="286" w:type="pct"/>
            <w:tcBorders>
              <w:top w:val="single" w:sz="8" w:space="0" w:color="FFFFFF"/>
              <w:left w:val="single" w:sz="8" w:space="0" w:color="FFFFFF"/>
              <w:bottom w:val="single" w:sz="24" w:space="0" w:color="FFFFFF"/>
              <w:right w:val="single" w:sz="8" w:space="0" w:color="FFFFFF"/>
            </w:tcBorders>
            <w:shd w:val="clear" w:color="auto" w:fill="ED7D31"/>
            <w:hideMark/>
          </w:tcPr>
          <w:p w14:paraId="26437B91"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PA</w:t>
            </w:r>
          </w:p>
        </w:tc>
        <w:tc>
          <w:tcPr>
            <w:tcW w:w="287"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05E81E6E"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LA</w:t>
            </w:r>
          </w:p>
        </w:tc>
        <w:tc>
          <w:tcPr>
            <w:tcW w:w="281" w:type="pct"/>
            <w:tcBorders>
              <w:top w:val="single" w:sz="8" w:space="0" w:color="FFFFFF"/>
              <w:left w:val="single" w:sz="8" w:space="0" w:color="FFFFFF"/>
              <w:bottom w:val="single" w:sz="24" w:space="0" w:color="FFFFFF"/>
              <w:right w:val="single" w:sz="8" w:space="0" w:color="FFFFFF"/>
            </w:tcBorders>
            <w:shd w:val="clear" w:color="auto" w:fill="ED7D31"/>
            <w:hideMark/>
          </w:tcPr>
          <w:p w14:paraId="34E410A4"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FA</w:t>
            </w:r>
          </w:p>
        </w:tc>
      </w:tr>
      <w:tr w:rsidR="00602502" w:rsidRPr="004B526B" w14:paraId="10494CCE" w14:textId="77777777" w:rsidTr="00B124F6">
        <w:trPr>
          <w:trHeight w:val="275"/>
        </w:trPr>
        <w:tc>
          <w:tcPr>
            <w:tcW w:w="769" w:type="pct"/>
            <w:vMerge w:val="restart"/>
            <w:tcBorders>
              <w:top w:val="single" w:sz="6" w:space="0" w:color="FFFFFF"/>
              <w:left w:val="single" w:sz="8" w:space="0" w:color="FFFFFF"/>
              <w:bottom w:val="single" w:sz="8" w:space="0" w:color="FFFFFF"/>
              <w:right w:val="single" w:sz="24" w:space="0" w:color="FFFFFF"/>
            </w:tcBorders>
            <w:shd w:val="clear" w:color="auto" w:fill="ED7D31"/>
            <w:hideMark/>
          </w:tcPr>
          <w:p w14:paraId="5DB298CF"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BizMOOC</w:t>
            </w:r>
          </w:p>
        </w:tc>
        <w:tc>
          <w:tcPr>
            <w:tcW w:w="3090" w:type="pct"/>
            <w:tcBorders>
              <w:top w:val="single" w:sz="6" w:space="0" w:color="FFFFFF"/>
              <w:left w:val="single" w:sz="8" w:space="0" w:color="FFFFFF"/>
              <w:bottom w:val="nil"/>
              <w:right w:val="single" w:sz="24" w:space="0" w:color="FFFFFF"/>
            </w:tcBorders>
            <w:shd w:val="clear" w:color="auto" w:fill="ED7D31"/>
            <w:hideMark/>
          </w:tcPr>
          <w:p w14:paraId="279D19D0"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Clear connection to the project visible (logo, EU funding disclaimer, link to BizMOOC website etc.)</w:t>
            </w:r>
          </w:p>
        </w:tc>
        <w:tc>
          <w:tcPr>
            <w:tcW w:w="287"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50F4078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3CD153A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4584164C"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7758448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05AC6D51"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67142E03"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0" w:type="pct"/>
            <w:tcBorders>
              <w:top w:val="single" w:sz="8" w:space="0" w:color="FFFFFF"/>
              <w:left w:val="single" w:sz="8" w:space="0" w:color="FFFFFF"/>
              <w:bottom w:val="single" w:sz="8" w:space="0" w:color="FFFFFF"/>
              <w:right w:val="single" w:sz="24" w:space="0" w:color="FFFFFF"/>
            </w:tcBorders>
            <w:shd w:val="clear" w:color="auto" w:fill="ED7D31"/>
            <w:hideMark/>
          </w:tcPr>
          <w:p w14:paraId="0C360541"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color w:val="FFFFFF"/>
                <w:szCs w:val="20"/>
                <w:lang w:eastAsia="es-ES"/>
              </w:rPr>
              <w:t>Visual Identidy to BizMOOC in videos</w:t>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0F745221"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C7F625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DECF08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45D4898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4C2DD926" w14:textId="77777777" w:rsidTr="00B124F6">
        <w:trPr>
          <w:trHeight w:val="275"/>
        </w:trPr>
        <w:tc>
          <w:tcPr>
            <w:tcW w:w="769" w:type="pct"/>
            <w:tcBorders>
              <w:top w:val="single" w:sz="6" w:space="0" w:color="FFFFFF"/>
              <w:left w:val="single" w:sz="8" w:space="0" w:color="FFFFFF"/>
              <w:bottom w:val="nil"/>
              <w:right w:val="single" w:sz="24" w:space="0" w:color="FFFFFF"/>
            </w:tcBorders>
            <w:shd w:val="clear" w:color="auto" w:fill="ED7D31"/>
            <w:hideMark/>
          </w:tcPr>
          <w:p w14:paraId="42EA602B"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MOOC BOOK</w:t>
            </w:r>
          </w:p>
        </w:tc>
        <w:tc>
          <w:tcPr>
            <w:tcW w:w="3090" w:type="pct"/>
            <w:tcBorders>
              <w:top w:val="single" w:sz="6" w:space="0" w:color="FFFFFF"/>
              <w:left w:val="single" w:sz="8" w:space="0" w:color="FFFFFF"/>
              <w:bottom w:val="nil"/>
              <w:right w:val="single" w:sz="24" w:space="0" w:color="FFFFFF"/>
            </w:tcBorders>
            <w:shd w:val="clear" w:color="auto" w:fill="ED7D31"/>
            <w:hideMark/>
          </w:tcPr>
          <w:p w14:paraId="34781DC0"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Activities are included which redirects the leaners to the MOOC BOOK and where they have to comment and feedback some content?</w:t>
            </w:r>
          </w:p>
        </w:tc>
        <w:tc>
          <w:tcPr>
            <w:tcW w:w="287"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7F1A173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26F9188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3D2EEFF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4CB80F4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EA65D85" w14:textId="77777777" w:rsidTr="00B124F6">
        <w:trPr>
          <w:trHeight w:val="300"/>
        </w:trPr>
        <w:tc>
          <w:tcPr>
            <w:tcW w:w="769" w:type="pct"/>
            <w:tcBorders>
              <w:top w:val="single" w:sz="8" w:space="0" w:color="FFFFFF"/>
              <w:left w:val="single" w:sz="8" w:space="0" w:color="FFFFFF"/>
              <w:bottom w:val="single" w:sz="8" w:space="0" w:color="FFFFFF"/>
              <w:right w:val="single" w:sz="24" w:space="0" w:color="FFFFFF"/>
            </w:tcBorders>
            <w:shd w:val="clear" w:color="auto" w:fill="ED7D31"/>
          </w:tcPr>
          <w:p w14:paraId="15F06AE9"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0" w:type="pct"/>
            <w:tcBorders>
              <w:top w:val="single" w:sz="8" w:space="0" w:color="FFFFFF"/>
              <w:left w:val="single" w:sz="8" w:space="0" w:color="FFFFFF"/>
              <w:bottom w:val="single" w:sz="8" w:space="0" w:color="FFFFFF"/>
              <w:right w:val="single" w:sz="24" w:space="0" w:color="FFFFFF"/>
            </w:tcBorders>
            <w:shd w:val="clear" w:color="auto" w:fill="ED7D31"/>
            <w:hideMark/>
          </w:tcPr>
          <w:p w14:paraId="434239E5"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 introduction videos are subtitled / transcripted</w:t>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EB3EA7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3735F29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2BA8D9F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07BE67F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2CF8339C" w14:textId="77777777" w:rsidTr="00B124F6">
        <w:trPr>
          <w:trHeight w:val="300"/>
        </w:trPr>
        <w:tc>
          <w:tcPr>
            <w:tcW w:w="769" w:type="pct"/>
            <w:tcBorders>
              <w:top w:val="single" w:sz="8" w:space="0" w:color="FFFFFF"/>
              <w:left w:val="single" w:sz="8" w:space="0" w:color="FFFFFF"/>
              <w:bottom w:val="single" w:sz="8" w:space="0" w:color="FFFFFF"/>
              <w:right w:val="single" w:sz="24" w:space="0" w:color="FFFFFF"/>
            </w:tcBorders>
            <w:shd w:val="clear" w:color="auto" w:fill="ED7D31"/>
          </w:tcPr>
          <w:p w14:paraId="3F5E9068"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lastRenderedPageBreak/>
              <w:t>EC</w:t>
            </w:r>
          </w:p>
        </w:tc>
        <w:tc>
          <w:tcPr>
            <w:tcW w:w="3090" w:type="pct"/>
            <w:tcBorders>
              <w:top w:val="single" w:sz="8" w:space="0" w:color="FFFFFF"/>
              <w:left w:val="single" w:sz="8" w:space="0" w:color="FFFFFF"/>
              <w:bottom w:val="single" w:sz="8" w:space="0" w:color="FFFFFF"/>
              <w:right w:val="single" w:sz="24" w:space="0" w:color="FFFFFF"/>
            </w:tcBorders>
            <w:shd w:val="clear" w:color="auto" w:fill="ED7D31"/>
          </w:tcPr>
          <w:p w14:paraId="29D6BE7F"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Course (and resources like video) contains the standard EC disclaimer for EC-funded projects</w:t>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2E56EA60"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576A2F5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1FA77EA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77B319F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38A982FE" w14:textId="77777777" w:rsidTr="00B124F6">
        <w:trPr>
          <w:trHeight w:val="300"/>
        </w:trPr>
        <w:tc>
          <w:tcPr>
            <w:tcW w:w="769" w:type="pct"/>
            <w:tcBorders>
              <w:top w:val="single" w:sz="8" w:space="0" w:color="FFFFFF"/>
              <w:left w:val="single" w:sz="8" w:space="0" w:color="FFFFFF"/>
              <w:bottom w:val="single" w:sz="8" w:space="0" w:color="FFFFFF"/>
              <w:right w:val="single" w:sz="24" w:space="0" w:color="FFFFFF"/>
            </w:tcBorders>
            <w:shd w:val="clear" w:color="auto" w:fill="ED7D31"/>
          </w:tcPr>
          <w:p w14:paraId="48E0AC88"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0" w:type="pct"/>
            <w:tcBorders>
              <w:top w:val="single" w:sz="8" w:space="0" w:color="FFFFFF"/>
              <w:left w:val="single" w:sz="8" w:space="0" w:color="FFFFFF"/>
              <w:bottom w:val="single" w:sz="8" w:space="0" w:color="FFFFFF"/>
              <w:right w:val="single" w:sz="24" w:space="0" w:color="FFFFFF"/>
            </w:tcBorders>
            <w:shd w:val="clear" w:color="auto" w:fill="ED7D31"/>
          </w:tcPr>
          <w:p w14:paraId="6E47B478"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Eramus+ logo is used</w:t>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4FE3625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6"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6140A27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noWrap/>
            <w:vAlign w:val="center"/>
          </w:tcPr>
          <w:p w14:paraId="07A5503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1" w:type="pct"/>
            <w:tcBorders>
              <w:top w:val="single" w:sz="8" w:space="0" w:color="FFFFFF"/>
              <w:left w:val="single" w:sz="8" w:space="0" w:color="FFFFFF"/>
              <w:bottom w:val="single" w:sz="8" w:space="0" w:color="FFFFFF"/>
              <w:right w:val="single" w:sz="8" w:space="0" w:color="FFFFFF"/>
            </w:tcBorders>
            <w:shd w:val="clear" w:color="auto" w:fill="F6BE98"/>
            <w:vAlign w:val="center"/>
          </w:tcPr>
          <w:p w14:paraId="6C028B5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bl>
    <w:p w14:paraId="5A132F33" w14:textId="77777777" w:rsidR="00602502" w:rsidRPr="004B526B" w:rsidRDefault="00602502" w:rsidP="00602502">
      <w:pPr>
        <w:spacing w:line="240" w:lineRule="auto"/>
        <w:rPr>
          <w:rFonts w:asciiTheme="minorHAnsi" w:hAnsiTheme="minorHAnsi"/>
          <w:szCs w:val="20"/>
        </w:rPr>
      </w:pPr>
    </w:p>
    <w:p w14:paraId="2D06AB11" w14:textId="77777777" w:rsidR="00602502" w:rsidRPr="004B526B" w:rsidRDefault="00602502" w:rsidP="00602502">
      <w:pPr>
        <w:spacing w:line="240" w:lineRule="auto"/>
        <w:rPr>
          <w:rFonts w:asciiTheme="minorHAnsi" w:hAnsiTheme="minorHAnsi"/>
          <w:szCs w:val="20"/>
        </w:rPr>
      </w:pPr>
    </w:p>
    <w:p w14:paraId="73DD8875" w14:textId="77777777" w:rsidR="00602502" w:rsidRPr="004B526B" w:rsidRDefault="00602502" w:rsidP="000638CA">
      <w:pPr>
        <w:rPr>
          <w:rFonts w:asciiTheme="minorHAnsi" w:hAnsiTheme="minorHAnsi"/>
          <w:b/>
        </w:rPr>
      </w:pPr>
      <w:r w:rsidRPr="004B526B">
        <w:rPr>
          <w:rFonts w:asciiTheme="minorHAnsi" w:hAnsiTheme="minorHAnsi"/>
          <w:b/>
        </w:rPr>
        <w:t>Accessibility</w:t>
      </w:r>
      <w:bookmarkEnd w:id="6"/>
      <w:bookmarkEnd w:id="7"/>
      <w:r w:rsidRPr="004B526B">
        <w:rPr>
          <w:rFonts w:asciiTheme="minorHAnsi" w:hAnsiTheme="minorHAnsi"/>
          <w:b/>
        </w:rPr>
        <w:t xml:space="preserve"> </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81"/>
        <w:gridCol w:w="5946"/>
        <w:gridCol w:w="554"/>
        <w:gridCol w:w="552"/>
        <w:gridCol w:w="554"/>
        <w:gridCol w:w="531"/>
      </w:tblGrid>
      <w:tr w:rsidR="00602502" w:rsidRPr="004B526B" w14:paraId="0C193617" w14:textId="77777777" w:rsidTr="00B124F6">
        <w:trPr>
          <w:trHeight w:val="144"/>
        </w:trPr>
        <w:tc>
          <w:tcPr>
            <w:tcW w:w="770"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14C8F62E"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Dimension</w:t>
            </w:r>
          </w:p>
        </w:tc>
        <w:tc>
          <w:tcPr>
            <w:tcW w:w="3091" w:type="pct"/>
            <w:vMerge w:val="restart"/>
            <w:tcBorders>
              <w:top w:val="single" w:sz="8" w:space="0" w:color="FFFFFF"/>
              <w:left w:val="single" w:sz="8" w:space="0" w:color="FFFFFF"/>
              <w:bottom w:val="single" w:sz="24" w:space="0" w:color="FFFFFF"/>
              <w:right w:val="single" w:sz="8" w:space="0" w:color="FFFFFF"/>
            </w:tcBorders>
            <w:shd w:val="clear" w:color="auto" w:fill="ED7D31"/>
            <w:hideMark/>
          </w:tcPr>
          <w:p w14:paraId="7C98F7FB"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b/>
                <w:bCs/>
                <w:color w:val="FFFFFF"/>
                <w:szCs w:val="20"/>
                <w:lang w:eastAsia="es-ES"/>
              </w:rPr>
              <w:t>Criteria</w:t>
            </w:r>
          </w:p>
        </w:tc>
        <w:tc>
          <w:tcPr>
            <w:tcW w:w="1140" w:type="pct"/>
            <w:gridSpan w:val="4"/>
            <w:tcBorders>
              <w:top w:val="single" w:sz="8" w:space="0" w:color="FFFFFF"/>
              <w:left w:val="single" w:sz="8" w:space="0" w:color="FFFFFF"/>
              <w:bottom w:val="single" w:sz="24" w:space="0" w:color="FFFFFF"/>
              <w:right w:val="single" w:sz="8" w:space="0" w:color="FFFFFF"/>
            </w:tcBorders>
            <w:shd w:val="clear" w:color="auto" w:fill="ED7D31"/>
            <w:hideMark/>
          </w:tcPr>
          <w:p w14:paraId="136E5E02" w14:textId="77777777" w:rsidR="00602502" w:rsidRPr="004B526B" w:rsidRDefault="00602502" w:rsidP="00B124F6">
            <w:pPr>
              <w:spacing w:line="240" w:lineRule="auto"/>
              <w:jc w:val="center"/>
              <w:rPr>
                <w:rFonts w:asciiTheme="minorHAnsi" w:eastAsia="Times New Roman" w:hAnsiTheme="minorHAnsi"/>
                <w:b/>
                <w:bCs/>
                <w:color w:val="FFFFFF"/>
                <w:szCs w:val="20"/>
                <w:lang w:eastAsia="es-ES"/>
              </w:rPr>
            </w:pPr>
            <w:r w:rsidRPr="004B526B">
              <w:rPr>
                <w:rFonts w:asciiTheme="minorHAnsi" w:eastAsia="Times New Roman" w:hAnsiTheme="minorHAnsi"/>
                <w:b/>
                <w:color w:val="FFFFFF"/>
                <w:szCs w:val="20"/>
                <w:lang w:eastAsia="es-ES"/>
              </w:rPr>
              <w:t>Design of MOOC</w:t>
            </w:r>
          </w:p>
        </w:tc>
      </w:tr>
      <w:tr w:rsidR="00602502" w:rsidRPr="004B526B" w14:paraId="31C58F5F" w14:textId="77777777" w:rsidTr="00B124F6">
        <w:trPr>
          <w:trHeight w:val="14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E3CCF25"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3DE3A086" w14:textId="77777777" w:rsidR="00602502" w:rsidRPr="004B526B" w:rsidRDefault="00602502" w:rsidP="00B124F6">
            <w:pPr>
              <w:spacing w:line="240" w:lineRule="auto"/>
              <w:rPr>
                <w:rFonts w:asciiTheme="minorHAnsi" w:eastAsia="Times New Roman" w:hAnsiTheme="minorHAnsi"/>
                <w:b/>
                <w:bCs/>
                <w:color w:val="FFFFFF"/>
                <w:szCs w:val="20"/>
                <w:lang w:eastAsia="es-ES"/>
              </w:rPr>
            </w:pPr>
          </w:p>
        </w:tc>
        <w:tc>
          <w:tcPr>
            <w:tcW w:w="288"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6092059A"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NA</w:t>
            </w:r>
          </w:p>
        </w:tc>
        <w:tc>
          <w:tcPr>
            <w:tcW w:w="287" w:type="pct"/>
            <w:tcBorders>
              <w:top w:val="single" w:sz="8" w:space="0" w:color="FFFFFF"/>
              <w:left w:val="single" w:sz="8" w:space="0" w:color="FFFFFF"/>
              <w:bottom w:val="single" w:sz="24" w:space="0" w:color="FFFFFF"/>
              <w:right w:val="single" w:sz="8" w:space="0" w:color="FFFFFF"/>
            </w:tcBorders>
            <w:shd w:val="clear" w:color="auto" w:fill="ED7D31"/>
            <w:hideMark/>
          </w:tcPr>
          <w:p w14:paraId="5CEDC560"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PA</w:t>
            </w:r>
          </w:p>
        </w:tc>
        <w:tc>
          <w:tcPr>
            <w:tcW w:w="288" w:type="pct"/>
            <w:tcBorders>
              <w:top w:val="single" w:sz="8" w:space="0" w:color="FFFFFF"/>
              <w:left w:val="single" w:sz="8" w:space="0" w:color="FFFFFF"/>
              <w:bottom w:val="single" w:sz="24" w:space="0" w:color="FFFFFF"/>
              <w:right w:val="single" w:sz="8" w:space="0" w:color="FFFFFF"/>
            </w:tcBorders>
            <w:shd w:val="clear" w:color="auto" w:fill="ED7D31"/>
            <w:noWrap/>
            <w:hideMark/>
          </w:tcPr>
          <w:p w14:paraId="28B9EB50"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LA</w:t>
            </w:r>
          </w:p>
        </w:tc>
        <w:tc>
          <w:tcPr>
            <w:tcW w:w="276" w:type="pct"/>
            <w:tcBorders>
              <w:top w:val="single" w:sz="8" w:space="0" w:color="FFFFFF"/>
              <w:left w:val="single" w:sz="8" w:space="0" w:color="FFFFFF"/>
              <w:bottom w:val="single" w:sz="24" w:space="0" w:color="FFFFFF"/>
              <w:right w:val="single" w:sz="8" w:space="0" w:color="FFFFFF"/>
            </w:tcBorders>
            <w:shd w:val="clear" w:color="auto" w:fill="ED7D31"/>
            <w:hideMark/>
          </w:tcPr>
          <w:p w14:paraId="7F852411" w14:textId="77777777" w:rsidR="00602502" w:rsidRPr="004B526B" w:rsidRDefault="00602502" w:rsidP="00B124F6">
            <w:pPr>
              <w:spacing w:line="240" w:lineRule="auto"/>
              <w:jc w:val="center"/>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FA</w:t>
            </w:r>
          </w:p>
        </w:tc>
      </w:tr>
      <w:tr w:rsidR="00602502" w:rsidRPr="004B526B" w14:paraId="0AC21D12" w14:textId="77777777" w:rsidTr="00B124F6">
        <w:trPr>
          <w:trHeight w:val="275"/>
        </w:trPr>
        <w:tc>
          <w:tcPr>
            <w:tcW w:w="770" w:type="pct"/>
            <w:vMerge w:val="restart"/>
            <w:tcBorders>
              <w:top w:val="single" w:sz="6" w:space="0" w:color="FFFFFF"/>
              <w:left w:val="single" w:sz="8" w:space="0" w:color="FFFFFF"/>
              <w:bottom w:val="single" w:sz="8" w:space="0" w:color="FFFFFF"/>
              <w:right w:val="single" w:sz="24" w:space="0" w:color="FFFFFF"/>
            </w:tcBorders>
            <w:shd w:val="clear" w:color="auto" w:fill="ED7D31"/>
            <w:hideMark/>
          </w:tcPr>
          <w:p w14:paraId="0319F845" w14:textId="77777777" w:rsidR="00602502" w:rsidRPr="004B526B" w:rsidRDefault="007E43B9" w:rsidP="00B124F6">
            <w:pPr>
              <w:spacing w:line="240" w:lineRule="auto"/>
              <w:rPr>
                <w:rFonts w:asciiTheme="minorHAnsi" w:eastAsia="Times New Roman" w:hAnsiTheme="minorHAnsi"/>
                <w:b/>
                <w:color w:val="FFFFFF"/>
                <w:szCs w:val="20"/>
                <w:lang w:eastAsia="es-ES"/>
              </w:rPr>
            </w:pPr>
            <w:hyperlink r:id="rId14" w:history="1">
              <w:r w:rsidR="00602502" w:rsidRPr="004B526B">
                <w:rPr>
                  <w:rStyle w:val="Hyperlink"/>
                  <w:rFonts w:asciiTheme="minorHAnsi" w:eastAsia="Times New Roman" w:hAnsiTheme="minorHAnsi"/>
                  <w:szCs w:val="20"/>
                  <w:lang w:eastAsia="es-ES"/>
                </w:rPr>
                <w:t>Web-accessibility</w:t>
              </w:r>
            </w:hyperlink>
          </w:p>
        </w:tc>
        <w:tc>
          <w:tcPr>
            <w:tcW w:w="3091" w:type="pct"/>
            <w:tcBorders>
              <w:top w:val="single" w:sz="6" w:space="0" w:color="FFFFFF"/>
              <w:left w:val="single" w:sz="8" w:space="0" w:color="FFFFFF"/>
              <w:bottom w:val="nil"/>
              <w:right w:val="single" w:sz="24" w:space="0" w:color="FFFFFF"/>
            </w:tcBorders>
            <w:shd w:val="clear" w:color="auto" w:fill="ED7D31"/>
            <w:hideMark/>
          </w:tcPr>
          <w:p w14:paraId="165630DB"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 xml:space="preserve">Compliant to </w:t>
            </w:r>
            <w:hyperlink r:id="rId15" w:history="1">
              <w:r w:rsidRPr="004B526B">
                <w:rPr>
                  <w:rStyle w:val="Hyperlink"/>
                  <w:rFonts w:asciiTheme="minorHAnsi" w:eastAsia="Times New Roman" w:hAnsiTheme="minorHAnsi"/>
                  <w:szCs w:val="20"/>
                  <w:lang w:eastAsia="es-ES"/>
                </w:rPr>
                <w:t>W3C accessibility</w:t>
              </w:r>
            </w:hyperlink>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39D0779"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3A34632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6CBCF58"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53DE1B1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1C8B997" w14:textId="77777777" w:rsidTr="00B124F6">
        <w:trPr>
          <w:trHeight w:val="300"/>
        </w:trPr>
        <w:tc>
          <w:tcPr>
            <w:tcW w:w="0" w:type="auto"/>
            <w:vMerge/>
            <w:tcBorders>
              <w:top w:val="single" w:sz="6" w:space="0" w:color="FFFFFF"/>
              <w:left w:val="single" w:sz="8" w:space="0" w:color="FFFFFF"/>
              <w:bottom w:val="single" w:sz="8" w:space="0" w:color="FFFFFF"/>
              <w:right w:val="single" w:sz="24" w:space="0" w:color="FFFFFF"/>
            </w:tcBorders>
            <w:vAlign w:val="center"/>
            <w:hideMark/>
          </w:tcPr>
          <w:p w14:paraId="53E1FB9A"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1" w:type="pct"/>
            <w:tcBorders>
              <w:top w:val="single" w:sz="8" w:space="0" w:color="FFFFFF"/>
              <w:left w:val="single" w:sz="8" w:space="0" w:color="FFFFFF"/>
              <w:bottom w:val="single" w:sz="8" w:space="0" w:color="FFFFFF"/>
              <w:right w:val="single" w:sz="24" w:space="0" w:color="FFFFFF"/>
            </w:tcBorders>
            <w:shd w:val="clear" w:color="auto" w:fill="ED7D31"/>
            <w:hideMark/>
          </w:tcPr>
          <w:p w14:paraId="1F7E2867" w14:textId="77777777" w:rsidR="00602502" w:rsidRPr="004B526B" w:rsidRDefault="00602502" w:rsidP="00B124F6">
            <w:pPr>
              <w:spacing w:line="240" w:lineRule="auto"/>
              <w:rPr>
                <w:rFonts w:asciiTheme="minorHAnsi" w:eastAsia="Times New Roman" w:hAnsiTheme="minorHAnsi"/>
                <w:bCs/>
                <w:color w:val="FFFFFF"/>
                <w:szCs w:val="20"/>
                <w:lang w:eastAsia="es-ES"/>
              </w:rPr>
            </w:pPr>
            <w:r w:rsidRPr="004B526B">
              <w:rPr>
                <w:rFonts w:asciiTheme="minorHAnsi" w:eastAsia="Times New Roman" w:hAnsiTheme="minorHAnsi"/>
                <w:bCs/>
                <w:color w:val="FFFFFF"/>
                <w:szCs w:val="20"/>
                <w:lang w:eastAsia="es-ES"/>
              </w:rPr>
              <w:t xml:space="preserve">Compliant to </w:t>
            </w:r>
            <w:hyperlink r:id="rId16" w:history="1">
              <w:r w:rsidRPr="004B526B">
                <w:rPr>
                  <w:rStyle w:val="Hyperlink"/>
                  <w:rFonts w:asciiTheme="minorHAnsi" w:eastAsia="Times New Roman" w:hAnsiTheme="minorHAnsi"/>
                  <w:szCs w:val="20"/>
                  <w:lang w:eastAsia="es-ES"/>
                </w:rPr>
                <w:t>WCAG 2.0 according to EC</w:t>
              </w:r>
            </w:hyperlink>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45E0A8A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6B2A8B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1F0062F5"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6CE113F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54BEE15" w14:textId="77777777" w:rsidTr="00B124F6">
        <w:trPr>
          <w:trHeight w:val="275"/>
        </w:trPr>
        <w:tc>
          <w:tcPr>
            <w:tcW w:w="770" w:type="pct"/>
            <w:tcBorders>
              <w:top w:val="single" w:sz="6" w:space="0" w:color="FFFFFF"/>
              <w:left w:val="single" w:sz="8" w:space="0" w:color="FFFFFF"/>
              <w:bottom w:val="nil"/>
              <w:right w:val="single" w:sz="24" w:space="0" w:color="FFFFFF"/>
            </w:tcBorders>
            <w:shd w:val="clear" w:color="auto" w:fill="ED7D31"/>
            <w:hideMark/>
          </w:tcPr>
          <w:p w14:paraId="5C847FE4"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Accessible Information</w:t>
            </w:r>
          </w:p>
        </w:tc>
        <w:tc>
          <w:tcPr>
            <w:tcW w:w="3091" w:type="pct"/>
            <w:tcBorders>
              <w:top w:val="single" w:sz="6" w:space="0" w:color="FFFFFF"/>
              <w:left w:val="single" w:sz="8" w:space="0" w:color="FFFFFF"/>
              <w:bottom w:val="nil"/>
              <w:right w:val="single" w:sz="24" w:space="0" w:color="FFFFFF"/>
            </w:tcBorders>
            <w:shd w:val="clear" w:color="auto" w:fill="ED7D31"/>
            <w:hideMark/>
          </w:tcPr>
          <w:p w14:paraId="622B23D8"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 xml:space="preserve">Implemented the </w:t>
            </w:r>
            <w:hyperlink r:id="rId17" w:history="1">
              <w:r w:rsidRPr="004B526B">
                <w:rPr>
                  <w:rStyle w:val="Hyperlink"/>
                  <w:rFonts w:asciiTheme="minorHAnsi" w:eastAsia="Times New Roman" w:hAnsiTheme="minorHAnsi"/>
                  <w:szCs w:val="20"/>
                  <w:lang w:eastAsia="es-ES"/>
                </w:rPr>
                <w:t>Guidelines for Accessible Information</w:t>
              </w:r>
            </w:hyperlink>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2C0B0364"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6" w:space="0" w:color="FFFFFF"/>
              <w:left w:val="single" w:sz="6" w:space="0" w:color="FFFFFF"/>
              <w:bottom w:val="single" w:sz="6" w:space="0" w:color="FFFFFF"/>
              <w:right w:val="single" w:sz="6" w:space="0" w:color="FFFFFF"/>
            </w:tcBorders>
            <w:shd w:val="clear" w:color="auto" w:fill="FADECB"/>
            <w:vAlign w:val="center"/>
            <w:hideMark/>
          </w:tcPr>
          <w:p w14:paraId="3D8DD8B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6" w:space="0" w:color="FFFFFF"/>
              <w:left w:val="single" w:sz="6" w:space="0" w:color="FFFFFF"/>
              <w:bottom w:val="single" w:sz="6" w:space="0" w:color="FFFFFF"/>
              <w:right w:val="single" w:sz="6" w:space="0" w:color="FFFFFF"/>
            </w:tcBorders>
            <w:shd w:val="clear" w:color="auto" w:fill="FADECB"/>
            <w:noWrap/>
            <w:vAlign w:val="center"/>
            <w:hideMark/>
          </w:tcPr>
          <w:p w14:paraId="05BF9F9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6" w:space="0" w:color="FFFFFF"/>
              <w:left w:val="single" w:sz="6" w:space="0" w:color="FFFFFF"/>
              <w:bottom w:val="single" w:sz="6" w:space="0" w:color="FFFFFF"/>
              <w:right w:val="single" w:sz="8" w:space="0" w:color="FFFFFF"/>
            </w:tcBorders>
            <w:shd w:val="clear" w:color="auto" w:fill="FADECB"/>
            <w:vAlign w:val="center"/>
            <w:hideMark/>
          </w:tcPr>
          <w:p w14:paraId="235A967D"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4BF77CD" w14:textId="77777777" w:rsidTr="00B124F6">
        <w:trPr>
          <w:trHeight w:val="300"/>
        </w:trPr>
        <w:tc>
          <w:tcPr>
            <w:tcW w:w="770" w:type="pct"/>
            <w:tcBorders>
              <w:top w:val="single" w:sz="8" w:space="0" w:color="FFFFFF"/>
              <w:left w:val="single" w:sz="8" w:space="0" w:color="FFFFFF"/>
              <w:bottom w:val="single" w:sz="8" w:space="0" w:color="FFFFFF"/>
              <w:right w:val="single" w:sz="24" w:space="0" w:color="FFFFFF"/>
            </w:tcBorders>
            <w:shd w:val="clear" w:color="auto" w:fill="ED7D31"/>
          </w:tcPr>
          <w:p w14:paraId="2CF99012"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1" w:type="pct"/>
            <w:tcBorders>
              <w:top w:val="single" w:sz="8" w:space="0" w:color="FFFFFF"/>
              <w:left w:val="single" w:sz="8" w:space="0" w:color="FFFFFF"/>
              <w:bottom w:val="single" w:sz="8" w:space="0" w:color="FFFFFF"/>
              <w:right w:val="single" w:sz="24" w:space="0" w:color="FFFFFF"/>
            </w:tcBorders>
            <w:shd w:val="clear" w:color="auto" w:fill="ED7D31"/>
            <w:hideMark/>
          </w:tcPr>
          <w:p w14:paraId="7D18C05A"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The introduction videos are subtitled / transcripted</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9983747"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F8D7EE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124B25A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67F09CE2"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62379FAB" w14:textId="77777777" w:rsidTr="00B124F6">
        <w:trPr>
          <w:trHeight w:val="300"/>
        </w:trPr>
        <w:tc>
          <w:tcPr>
            <w:tcW w:w="770" w:type="pct"/>
            <w:tcBorders>
              <w:top w:val="single" w:sz="8" w:space="0" w:color="FFFFFF"/>
              <w:left w:val="single" w:sz="8" w:space="0" w:color="FFFFFF"/>
              <w:bottom w:val="single" w:sz="8" w:space="0" w:color="FFFFFF"/>
              <w:right w:val="single" w:sz="24" w:space="0" w:color="FFFFFF"/>
            </w:tcBorders>
            <w:shd w:val="clear" w:color="auto" w:fill="ED7D31"/>
          </w:tcPr>
          <w:p w14:paraId="1063A3F4" w14:textId="77777777" w:rsidR="00602502" w:rsidRPr="004B526B" w:rsidRDefault="00602502" w:rsidP="00B124F6">
            <w:pPr>
              <w:spacing w:line="240" w:lineRule="auto"/>
              <w:rPr>
                <w:rFonts w:asciiTheme="minorHAnsi" w:eastAsia="Times New Roman" w:hAnsiTheme="minorHAnsi"/>
                <w:b/>
                <w:color w:val="FFFFFF"/>
                <w:szCs w:val="20"/>
                <w:lang w:eastAsia="es-ES"/>
              </w:rPr>
            </w:pPr>
          </w:p>
        </w:tc>
        <w:tc>
          <w:tcPr>
            <w:tcW w:w="3091" w:type="pct"/>
            <w:tcBorders>
              <w:top w:val="single" w:sz="8" w:space="0" w:color="FFFFFF"/>
              <w:left w:val="single" w:sz="8" w:space="0" w:color="FFFFFF"/>
              <w:bottom w:val="single" w:sz="8" w:space="0" w:color="FFFFFF"/>
              <w:right w:val="single" w:sz="24" w:space="0" w:color="FFFFFF"/>
            </w:tcBorders>
            <w:shd w:val="clear" w:color="auto" w:fill="ED7D31"/>
            <w:hideMark/>
          </w:tcPr>
          <w:p w14:paraId="59958F1F" w14:textId="77777777" w:rsidR="00602502" w:rsidRPr="004B526B" w:rsidRDefault="00602502" w:rsidP="00B124F6">
            <w:pPr>
              <w:spacing w:line="240" w:lineRule="auto"/>
              <w:rPr>
                <w:rFonts w:asciiTheme="minorHAnsi" w:eastAsia="Times New Roman" w:hAnsiTheme="minorHAnsi"/>
                <w:color w:val="FFFFFF"/>
                <w:szCs w:val="20"/>
                <w:lang w:eastAsia="es-ES"/>
              </w:rPr>
            </w:pPr>
            <w:r w:rsidRPr="004B526B">
              <w:rPr>
                <w:rFonts w:asciiTheme="minorHAnsi" w:eastAsia="Times New Roman" w:hAnsiTheme="minorHAnsi"/>
                <w:color w:val="FFFFFF"/>
                <w:szCs w:val="20"/>
                <w:lang w:eastAsia="es-ES"/>
              </w:rPr>
              <w:t>Participants are able to download, store, and use resources without an internet connection</w:t>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59A07D0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7CE9CE3B"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3099B953"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146783CA"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r w:rsidR="00602502" w:rsidRPr="004B526B" w14:paraId="191BB56F" w14:textId="77777777" w:rsidTr="00B124F6">
        <w:trPr>
          <w:trHeight w:val="300"/>
        </w:trPr>
        <w:tc>
          <w:tcPr>
            <w:tcW w:w="770" w:type="pct"/>
            <w:tcBorders>
              <w:top w:val="single" w:sz="8" w:space="0" w:color="FFFFFF"/>
              <w:left w:val="single" w:sz="8" w:space="0" w:color="FFFFFF"/>
              <w:bottom w:val="single" w:sz="8" w:space="0" w:color="FFFFFF"/>
              <w:right w:val="single" w:sz="24" w:space="0" w:color="FFFFFF"/>
            </w:tcBorders>
            <w:shd w:val="clear" w:color="auto" w:fill="ED7D31"/>
            <w:hideMark/>
          </w:tcPr>
          <w:p w14:paraId="0AF5414F" w14:textId="77777777" w:rsidR="00602502" w:rsidRPr="004B526B" w:rsidRDefault="00602502" w:rsidP="00B124F6">
            <w:pPr>
              <w:spacing w:line="240" w:lineRule="auto"/>
              <w:rPr>
                <w:rFonts w:asciiTheme="minorHAnsi" w:eastAsia="Times New Roman" w:hAnsiTheme="minorHAnsi"/>
                <w:b/>
                <w:color w:val="FFFFFF"/>
                <w:szCs w:val="20"/>
                <w:lang w:eastAsia="es-ES"/>
              </w:rPr>
            </w:pPr>
            <w:r w:rsidRPr="004B526B">
              <w:rPr>
                <w:rFonts w:asciiTheme="minorHAnsi" w:eastAsia="Times New Roman" w:hAnsiTheme="minorHAnsi"/>
                <w:b/>
                <w:color w:val="FFFFFF"/>
                <w:szCs w:val="20"/>
                <w:lang w:eastAsia="es-ES"/>
              </w:rPr>
              <w:t>Accessible learning</w:t>
            </w:r>
          </w:p>
        </w:tc>
        <w:tc>
          <w:tcPr>
            <w:tcW w:w="3091" w:type="pct"/>
            <w:tcBorders>
              <w:top w:val="single" w:sz="8" w:space="0" w:color="FFFFFF"/>
              <w:left w:val="single" w:sz="8" w:space="0" w:color="FFFFFF"/>
              <w:bottom w:val="single" w:sz="8" w:space="0" w:color="FFFFFF"/>
              <w:right w:val="single" w:sz="24" w:space="0" w:color="FFFFFF"/>
            </w:tcBorders>
            <w:shd w:val="clear" w:color="auto" w:fill="ED7D31"/>
            <w:hideMark/>
          </w:tcPr>
          <w:p w14:paraId="7DD73389" w14:textId="77777777" w:rsidR="00602502" w:rsidRPr="004B526B" w:rsidRDefault="00602502" w:rsidP="00B124F6">
            <w:pPr>
              <w:spacing w:line="240" w:lineRule="auto"/>
              <w:rPr>
                <w:rFonts w:asciiTheme="minorHAnsi" w:eastAsia="Times New Roman" w:hAnsiTheme="minorHAnsi"/>
                <w:b/>
                <w:bCs/>
                <w:color w:val="FFFFFF"/>
                <w:szCs w:val="20"/>
                <w:lang w:eastAsia="es-ES"/>
              </w:rPr>
            </w:pPr>
            <w:r w:rsidRPr="004B526B">
              <w:rPr>
                <w:rFonts w:asciiTheme="minorHAnsi" w:eastAsia="Times New Roman" w:hAnsiTheme="minorHAnsi"/>
                <w:color w:val="FFFFFF"/>
                <w:szCs w:val="20"/>
                <w:lang w:eastAsia="es-ES"/>
              </w:rPr>
              <w:t xml:space="preserve">Implement the Guidelines from </w:t>
            </w:r>
            <w:hyperlink r:id="rId18" w:history="1">
              <w:r w:rsidRPr="004B526B">
                <w:rPr>
                  <w:rStyle w:val="Hyperlink"/>
                  <w:rFonts w:asciiTheme="minorHAnsi" w:eastAsia="Times New Roman" w:hAnsiTheme="minorHAnsi"/>
                  <w:szCs w:val="20"/>
                  <w:lang w:eastAsia="es-ES"/>
                </w:rPr>
                <w:t>Universal Design for Learning</w:t>
              </w:r>
            </w:hyperlink>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43E105A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val="0"/>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7"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2AA3C83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88" w:type="pct"/>
            <w:tcBorders>
              <w:top w:val="single" w:sz="8" w:space="0" w:color="FFFFFF"/>
              <w:left w:val="single" w:sz="8" w:space="0" w:color="FFFFFF"/>
              <w:bottom w:val="single" w:sz="8" w:space="0" w:color="FFFFFF"/>
              <w:right w:val="single" w:sz="8" w:space="0" w:color="FFFFFF"/>
            </w:tcBorders>
            <w:shd w:val="clear" w:color="auto" w:fill="F6BE98"/>
            <w:noWrap/>
            <w:vAlign w:val="center"/>
            <w:hideMark/>
          </w:tcPr>
          <w:p w14:paraId="6845B8CE"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c>
          <w:tcPr>
            <w:tcW w:w="276" w:type="pct"/>
            <w:tcBorders>
              <w:top w:val="single" w:sz="8" w:space="0" w:color="FFFFFF"/>
              <w:left w:val="single" w:sz="8" w:space="0" w:color="FFFFFF"/>
              <w:bottom w:val="single" w:sz="8" w:space="0" w:color="FFFFFF"/>
              <w:right w:val="single" w:sz="8" w:space="0" w:color="FFFFFF"/>
            </w:tcBorders>
            <w:shd w:val="clear" w:color="auto" w:fill="F6BE98"/>
            <w:vAlign w:val="center"/>
            <w:hideMark/>
          </w:tcPr>
          <w:p w14:paraId="55CF9F36" w14:textId="77777777" w:rsidR="00602502" w:rsidRPr="004B526B" w:rsidRDefault="00602502" w:rsidP="00B124F6">
            <w:pPr>
              <w:pStyle w:val="QuickScan"/>
              <w:spacing w:after="0"/>
              <w:jc w:val="center"/>
              <w:rPr>
                <w:rFonts w:asciiTheme="minorHAnsi" w:hAnsiTheme="minorHAnsi" w:cs="Arial"/>
                <w:color w:val="1F497D"/>
                <w:sz w:val="24"/>
                <w:szCs w:val="24"/>
              </w:rPr>
            </w:pPr>
            <w:r w:rsidRPr="004B526B">
              <w:rPr>
                <w:rFonts w:asciiTheme="minorHAnsi" w:hAnsiTheme="minorHAnsi" w:cs="Arial"/>
                <w:color w:val="1F497D"/>
                <w:sz w:val="24"/>
                <w:szCs w:val="24"/>
              </w:rPr>
              <w:fldChar w:fldCharType="begin">
                <w:ffData>
                  <w:name w:val="Check1"/>
                  <w:enabled/>
                  <w:calcOnExit w:val="0"/>
                  <w:checkBox>
                    <w:sizeAuto/>
                    <w:default w:val="0"/>
                  </w:checkBox>
                </w:ffData>
              </w:fldChar>
            </w:r>
            <w:r w:rsidRPr="004B526B">
              <w:rPr>
                <w:rFonts w:asciiTheme="minorHAnsi" w:hAnsiTheme="minorHAnsi" w:cs="Arial"/>
                <w:color w:val="1F497D"/>
                <w:sz w:val="24"/>
                <w:szCs w:val="24"/>
              </w:rPr>
              <w:instrText xml:space="preserve"> FORMCHECKBOX </w:instrText>
            </w:r>
            <w:r w:rsidR="007E43B9" w:rsidRPr="004B526B">
              <w:rPr>
                <w:rFonts w:asciiTheme="minorHAnsi" w:hAnsiTheme="minorHAnsi" w:cs="Arial"/>
                <w:color w:val="1F497D"/>
                <w:sz w:val="24"/>
                <w:szCs w:val="24"/>
              </w:rPr>
            </w:r>
            <w:r w:rsidR="007E43B9" w:rsidRPr="004B526B">
              <w:rPr>
                <w:rFonts w:asciiTheme="minorHAnsi" w:hAnsiTheme="minorHAnsi" w:cs="Arial"/>
                <w:color w:val="1F497D"/>
                <w:sz w:val="24"/>
                <w:szCs w:val="24"/>
              </w:rPr>
              <w:fldChar w:fldCharType="separate"/>
            </w:r>
            <w:r w:rsidRPr="004B526B">
              <w:rPr>
                <w:rFonts w:asciiTheme="minorHAnsi" w:hAnsiTheme="minorHAnsi" w:cs="Arial"/>
                <w:color w:val="1F497D"/>
                <w:sz w:val="24"/>
                <w:szCs w:val="24"/>
              </w:rPr>
              <w:fldChar w:fldCharType="end"/>
            </w:r>
          </w:p>
        </w:tc>
      </w:tr>
    </w:tbl>
    <w:p w14:paraId="570C1C7E" w14:textId="77777777" w:rsidR="00602502" w:rsidRPr="004B526B" w:rsidRDefault="00602502" w:rsidP="00602502">
      <w:pPr>
        <w:jc w:val="both"/>
        <w:rPr>
          <w:rFonts w:asciiTheme="minorHAnsi" w:hAnsiTheme="minorHAnsi"/>
          <w:szCs w:val="20"/>
        </w:rPr>
      </w:pPr>
      <w:r w:rsidRPr="004B526B">
        <w:rPr>
          <w:rFonts w:asciiTheme="minorHAnsi" w:hAnsiTheme="minorHAnsi"/>
          <w:szCs w:val="20"/>
        </w:rPr>
        <w:t>Levels: NA (Not achieved) ; PA (Partially achieved) ; LA (Largely achieved) ; FA (Fully achieved)</w:t>
      </w:r>
    </w:p>
    <w:p w14:paraId="06ADFE52" w14:textId="77777777" w:rsidR="00602502" w:rsidRPr="004B526B" w:rsidRDefault="00602502" w:rsidP="00602502">
      <w:pPr>
        <w:rPr>
          <w:rFonts w:asciiTheme="minorHAnsi" w:hAnsiTheme="minorHAnsi"/>
        </w:rPr>
      </w:pPr>
    </w:p>
    <w:p w14:paraId="5C023C85" w14:textId="77777777" w:rsidR="00602502" w:rsidRPr="004B526B" w:rsidRDefault="00602502" w:rsidP="000638CA">
      <w:pPr>
        <w:rPr>
          <w:rFonts w:asciiTheme="minorHAnsi" w:hAnsiTheme="minorHAnsi"/>
          <w:b/>
        </w:rPr>
      </w:pPr>
      <w:r w:rsidRPr="004B526B">
        <w:rPr>
          <w:rFonts w:asciiTheme="minorHAnsi" w:hAnsiTheme="minorHAnsi"/>
          <w:b/>
        </w:rPr>
        <w:t>Suggestions to improve accessibility of the MOOC</w:t>
      </w:r>
    </w:p>
    <w:p w14:paraId="5CD8A503" w14:textId="77777777" w:rsidR="00602502" w:rsidRPr="004B526B" w:rsidRDefault="00602502" w:rsidP="00602502">
      <w:pPr>
        <w:rPr>
          <w:rFonts w:asciiTheme="minorHAnsi" w:hAnsiTheme="minorHAnsi"/>
        </w:rPr>
      </w:pPr>
      <w:r w:rsidRPr="004B526B">
        <w:rPr>
          <w:rFonts w:asciiTheme="minorHAnsi" w:hAnsiTheme="minorHAnsi"/>
        </w:rPr>
        <w:t>Please provide suggestion how the accessibility of the MOOC can be improved:</w:t>
      </w:r>
    </w:p>
    <w:tbl>
      <w:tblPr>
        <w:tblStyle w:val="Tabellenraster"/>
        <w:tblW w:w="0" w:type="auto"/>
        <w:tblInd w:w="279" w:type="dxa"/>
        <w:tblLook w:val="04A0" w:firstRow="1" w:lastRow="0" w:firstColumn="1" w:lastColumn="0" w:noHBand="0" w:noVBand="1"/>
      </w:tblPr>
      <w:tblGrid>
        <w:gridCol w:w="7938"/>
      </w:tblGrid>
      <w:tr w:rsidR="00602502" w:rsidRPr="004B526B" w14:paraId="38481FC4" w14:textId="77777777" w:rsidTr="00B124F6">
        <w:tc>
          <w:tcPr>
            <w:tcW w:w="7938" w:type="dxa"/>
          </w:tcPr>
          <w:p w14:paraId="7E3F571A" w14:textId="77777777" w:rsidR="00602502" w:rsidRPr="004B526B" w:rsidRDefault="00602502" w:rsidP="00B124F6">
            <w:pPr>
              <w:jc w:val="both"/>
              <w:rPr>
                <w:rFonts w:asciiTheme="minorHAnsi" w:hAnsiTheme="minorHAnsi"/>
                <w:szCs w:val="20"/>
              </w:rPr>
            </w:pPr>
          </w:p>
          <w:p w14:paraId="5EFD79AE" w14:textId="77777777" w:rsidR="00602502" w:rsidRPr="004B526B" w:rsidRDefault="00602502" w:rsidP="00B124F6">
            <w:pPr>
              <w:jc w:val="both"/>
              <w:rPr>
                <w:rFonts w:asciiTheme="minorHAnsi" w:hAnsiTheme="minorHAnsi"/>
                <w:szCs w:val="20"/>
              </w:rPr>
            </w:pPr>
          </w:p>
          <w:p w14:paraId="3D31DE27" w14:textId="77777777" w:rsidR="00602502" w:rsidRPr="004B526B" w:rsidRDefault="00602502" w:rsidP="00B124F6">
            <w:pPr>
              <w:jc w:val="both"/>
              <w:rPr>
                <w:rFonts w:asciiTheme="minorHAnsi" w:hAnsiTheme="minorHAnsi"/>
                <w:szCs w:val="20"/>
              </w:rPr>
            </w:pPr>
          </w:p>
          <w:p w14:paraId="3D24651F" w14:textId="77777777" w:rsidR="00602502" w:rsidRPr="004B526B" w:rsidRDefault="00602502" w:rsidP="00B124F6">
            <w:pPr>
              <w:jc w:val="both"/>
              <w:rPr>
                <w:rFonts w:asciiTheme="minorHAnsi" w:hAnsiTheme="minorHAnsi"/>
                <w:szCs w:val="20"/>
              </w:rPr>
            </w:pPr>
          </w:p>
        </w:tc>
      </w:tr>
      <w:bookmarkEnd w:id="0"/>
    </w:tbl>
    <w:p w14:paraId="324B1083" w14:textId="582EC568" w:rsidR="00553FE9" w:rsidRPr="004B526B" w:rsidRDefault="00553FE9" w:rsidP="004B526B">
      <w:pPr>
        <w:spacing w:line="240" w:lineRule="auto"/>
        <w:jc w:val="both"/>
        <w:rPr>
          <w:rFonts w:asciiTheme="minorHAnsi" w:hAnsiTheme="minorHAnsi"/>
          <w:szCs w:val="20"/>
        </w:rPr>
      </w:pPr>
    </w:p>
    <w:p w14:paraId="15580AE3" w14:textId="77777777" w:rsidR="004B526B" w:rsidRPr="004B526B" w:rsidRDefault="004B526B" w:rsidP="004B526B">
      <w:pPr>
        <w:spacing w:line="240" w:lineRule="auto"/>
        <w:jc w:val="both"/>
        <w:rPr>
          <w:b/>
          <w:bCs/>
          <w:color w:val="000000"/>
          <w:sz w:val="32"/>
          <w:szCs w:val="32"/>
          <w:lang w:val="x-none" w:eastAsia="x-none"/>
        </w:rPr>
      </w:pPr>
    </w:p>
    <w:sectPr w:rsidR="004B526B" w:rsidRPr="004B526B" w:rsidSect="001012F2">
      <w:headerReference w:type="even" r:id="rId19"/>
      <w:headerReference w:type="default" r:id="rId20"/>
      <w:footerReference w:type="even" r:id="rId21"/>
      <w:footerReference w:type="default" r:id="rId22"/>
      <w:headerReference w:type="first" r:id="rId23"/>
      <w:footerReference w:type="first" r:id="rId24"/>
      <w:pgSz w:w="11906" w:h="16838"/>
      <w:pgMar w:top="1871" w:right="1134" w:bottom="1985" w:left="1134" w:header="90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AB7D1" w14:textId="77777777" w:rsidR="007E43B9" w:rsidRDefault="007E43B9" w:rsidP="00567C97">
      <w:r>
        <w:separator/>
      </w:r>
    </w:p>
    <w:p w14:paraId="13EA91F0" w14:textId="77777777" w:rsidR="007E43B9" w:rsidRDefault="007E43B9" w:rsidP="00567C97"/>
    <w:p w14:paraId="28ED62D4" w14:textId="77777777" w:rsidR="007E43B9" w:rsidRDefault="007E43B9" w:rsidP="00567C97"/>
  </w:endnote>
  <w:endnote w:type="continuationSeparator" w:id="0">
    <w:p w14:paraId="1AB88510" w14:textId="77777777" w:rsidR="007E43B9" w:rsidRDefault="007E43B9" w:rsidP="00567C97">
      <w:r>
        <w:continuationSeparator/>
      </w:r>
    </w:p>
    <w:p w14:paraId="33D57022" w14:textId="77777777" w:rsidR="007E43B9" w:rsidRDefault="007E43B9" w:rsidP="00567C97"/>
    <w:p w14:paraId="1E3BA078" w14:textId="77777777" w:rsidR="007E43B9" w:rsidRDefault="007E43B9" w:rsidP="0056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Ubuntu">
    <w:altName w:val="Luminari"/>
    <w:panose1 w:val="020B0504030602030204"/>
    <w:charset w:val="00"/>
    <w:family w:val="swiss"/>
    <w:pitch w:val="variable"/>
    <w:sig w:usb0="E00002FF" w:usb1="5000205B" w:usb2="00000000" w:usb3="00000000" w:csb0="0000009F" w:csb1="00000000"/>
  </w:font>
  <w:font w:name="MS PGothic">
    <w:panose1 w:val="020B0500000000000000"/>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buntu Medium">
    <w:altName w:val="Calibri"/>
    <w:panose1 w:val="020B0604030602030204"/>
    <w:charset w:val="00"/>
    <w:family w:val="swiss"/>
    <w:pitch w:val="variable"/>
    <w:sig w:usb0="E00002FF" w:usb1="5000205B" w:usb2="00000000" w:usb3="00000000" w:csb0="0000009F" w:csb1="00000000"/>
  </w:font>
  <w:font w:name="Ubuntu Light">
    <w:altName w:val="Arial Black"/>
    <w:panose1 w:val="020B0304030602030204"/>
    <w:charset w:val="00"/>
    <w:family w:val="swiss"/>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DD66" w14:textId="58F7B489"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B526B">
      <w:rPr>
        <w:rStyle w:val="Seitenzahl"/>
      </w:rPr>
      <w:t>6</w:t>
    </w:r>
    <w:r>
      <w:rPr>
        <w:rStyle w:val="Seitenzahl"/>
      </w:rPr>
      <w:fldChar w:fldCharType="end"/>
    </w:r>
  </w:p>
  <w:p w14:paraId="685154BD"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53120" behindDoc="0" locked="0" layoutInCell="1" allowOverlap="1" wp14:anchorId="26EB46C2" wp14:editId="2B065419">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2CC9D4" w14:textId="77777777" w:rsidR="001012F2" w:rsidRPr="00AF63C2" w:rsidRDefault="001012F2" w:rsidP="00567C97">
    <w:pPr>
      <w:pStyle w:val="Fuzeile"/>
    </w:pPr>
    <w:r w:rsidRPr="00AB49D1">
      <w:rPr>
        <w:lang w:val="de-AT" w:eastAsia="de-AT"/>
      </w:rPr>
      <mc:AlternateContent>
        <mc:Choice Requires="wps">
          <w:drawing>
            <wp:anchor distT="4294967295" distB="4294967295" distL="114300" distR="114300" simplePos="0" relativeHeight="251652096" behindDoc="0" locked="0" layoutInCell="1" allowOverlap="1" wp14:anchorId="2CD511D5" wp14:editId="0519EE8D">
              <wp:simplePos x="0" y="0"/>
              <wp:positionH relativeFrom="column">
                <wp:posOffset>1905</wp:posOffset>
              </wp:positionH>
              <wp:positionV relativeFrom="paragraph">
                <wp:posOffset>130175</wp:posOffset>
              </wp:positionV>
              <wp:extent cx="6093460" cy="15240"/>
              <wp:effectExtent l="0" t="0" r="2540" b="381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2E531E5" id="Straight Connector 1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">
              <o:lock v:ext="edit" shapetype="f"/>
            </v:line>
          </w:pict>
        </mc:Fallback>
      </mc:AlternateContent>
    </w:r>
    <w:r w:rsidRPr="00AF63C2">
      <w:t xml:space="preserve"> </w:t>
    </w:r>
  </w:p>
  <w:p w14:paraId="38478476" w14:textId="77777777" w:rsidR="001012F2" w:rsidRPr="00567C97" w:rsidRDefault="001012F2" w:rsidP="00444690">
    <w:pPr>
      <w:pStyle w:val="berschrift3"/>
    </w:pPr>
    <w:r w:rsidRPr="00BC76CF">
      <w:rPr>
        <w:lang w:val="de-AT" w:eastAsia="de-AT"/>
      </w:rPr>
      <w:drawing>
        <wp:inline distT="0" distB="0" distL="0" distR="0" wp14:anchorId="4EE1465A" wp14:editId="3354CE34">
          <wp:extent cx="449580" cy="16002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 xml:space="preserve"> </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92A2" w14:textId="6DF9541B"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B526B">
      <w:rPr>
        <w:rStyle w:val="Seitenzahl"/>
      </w:rPr>
      <w:t>7</w:t>
    </w:r>
    <w:r>
      <w:rPr>
        <w:rStyle w:val="Seitenzahl"/>
      </w:rPr>
      <w:fldChar w:fldCharType="end"/>
    </w:r>
  </w:p>
  <w:p w14:paraId="533041EB"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63360" behindDoc="0" locked="0" layoutInCell="1" allowOverlap="1" wp14:anchorId="57775CC2" wp14:editId="192E5D57">
          <wp:simplePos x="0" y="0"/>
          <wp:positionH relativeFrom="margin">
            <wp:posOffset>27940</wp:posOffset>
          </wp:positionH>
          <wp:positionV relativeFrom="line">
            <wp:posOffset>-46990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5DB1F4" w14:textId="77777777" w:rsidR="001012F2" w:rsidRPr="00AF63C2" w:rsidRDefault="001012F2" w:rsidP="00845EAD">
    <w:pPr>
      <w:pStyle w:val="Fuzeile"/>
    </w:pPr>
    <w:r w:rsidRPr="00AB49D1">
      <w:rPr>
        <w:lang w:val="de-AT" w:eastAsia="de-AT"/>
      </w:rPr>
      <mc:AlternateContent>
        <mc:Choice Requires="wps">
          <w:drawing>
            <wp:anchor distT="4294967295" distB="4294967295" distL="114300" distR="114300" simplePos="0" relativeHeight="251654144" behindDoc="0" locked="0" layoutInCell="1" allowOverlap="1" wp14:anchorId="22BF846F" wp14:editId="28486826">
              <wp:simplePos x="0" y="0"/>
              <wp:positionH relativeFrom="column">
                <wp:posOffset>1905</wp:posOffset>
              </wp:positionH>
              <wp:positionV relativeFrom="paragraph">
                <wp:posOffset>130175</wp:posOffset>
              </wp:positionV>
              <wp:extent cx="6093460" cy="15240"/>
              <wp:effectExtent l="0" t="0" r="2540" b="381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B269C43" id="Straight Connector 1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BbaW7H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0E80D8D3" w14:textId="77777777" w:rsidR="001012F2" w:rsidRPr="00845EAD" w:rsidRDefault="001012F2" w:rsidP="00444690">
    <w:pPr>
      <w:pStyle w:val="berschrift3"/>
    </w:pPr>
    <w:r w:rsidRPr="00BC76CF">
      <w:rPr>
        <w:lang w:val="de-AT" w:eastAsia="de-AT"/>
      </w:rPr>
      <w:drawing>
        <wp:inline distT="0" distB="0" distL="0" distR="0" wp14:anchorId="7CD03AC4" wp14:editId="5B6B5D8C">
          <wp:extent cx="449580" cy="160020"/>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AB0E" w14:textId="77777777" w:rsidR="001012F2" w:rsidRPr="00E51A18" w:rsidRDefault="001012F2" w:rsidP="00885BAF">
    <w:pPr>
      <w:pStyle w:val="Fuzeile"/>
      <w:ind w:left="2160"/>
      <w:rPr>
        <w:rFonts w:ascii="Times New Roman" w:hAnsi="Times New Roman"/>
        <w:lang w:val="en-US"/>
      </w:rPr>
    </w:pPr>
    <w:r>
      <w:rPr>
        <w:lang w:val="de-AT" w:eastAsia="de-AT"/>
      </w:rPr>
      <w:drawing>
        <wp:anchor distT="0" distB="0" distL="114300" distR="114300" simplePos="0" relativeHeight="251662336" behindDoc="0" locked="0" layoutInCell="1" allowOverlap="1" wp14:anchorId="7F359EAF" wp14:editId="4715A22D">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4ABEBDC" w14:textId="77777777" w:rsidR="001012F2" w:rsidRPr="00AF63C2" w:rsidRDefault="001012F2" w:rsidP="00885BAF">
    <w:pPr>
      <w:pStyle w:val="Fuzeile"/>
    </w:pPr>
    <w:r w:rsidRPr="00AB49D1">
      <w:rPr>
        <w:lang w:val="de-AT" w:eastAsia="de-AT"/>
      </w:rPr>
      <mc:AlternateContent>
        <mc:Choice Requires="wps">
          <w:drawing>
            <wp:anchor distT="4294967295" distB="4294967295" distL="114300" distR="114300" simplePos="0" relativeHeight="251661312" behindDoc="0" locked="0" layoutInCell="1" allowOverlap="1" wp14:anchorId="23FB62E7" wp14:editId="7E0E077D">
              <wp:simplePos x="0" y="0"/>
              <wp:positionH relativeFrom="column">
                <wp:posOffset>1905</wp:posOffset>
              </wp:positionH>
              <wp:positionV relativeFrom="paragraph">
                <wp:posOffset>130175</wp:posOffset>
              </wp:positionV>
              <wp:extent cx="6093460" cy="15240"/>
              <wp:effectExtent l="0" t="0" r="2540" b="381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0EB395A"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Gb6Qvf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62844477" w14:textId="77777777" w:rsidR="001012F2" w:rsidRDefault="001012F2" w:rsidP="00885BAF">
    <w:pPr>
      <w:pStyle w:val="Fuzeile"/>
    </w:pPr>
    <w:r w:rsidRPr="00BC76CF">
      <w:rPr>
        <w:lang w:val="de-AT" w:eastAsia="de-AT"/>
      </w:rPr>
      <w:drawing>
        <wp:inline distT="0" distB="0" distL="0" distR="0" wp14:anchorId="7B4242DD" wp14:editId="380C0D40">
          <wp:extent cx="449580" cy="1600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sidRPr="00073E22">
      <w:rPr>
        <w:rStyle w:val="FuzeileZchn"/>
        <w:rFonts w:ascii="Ubuntu Medium" w:hAnsi="Ubuntu Medium"/>
        <w:b/>
      </w:rPr>
      <w:t xml:space="preserve">2016 </w:t>
    </w:r>
    <w:r w:rsidRPr="00B471BC">
      <w:rPr>
        <w:rStyle w:val="FuzeileZchn"/>
        <w:rFonts w:ascii="Ubuntu Medium" w:hAnsi="Ubuntu Medium"/>
        <w:b/>
        <w:color w:val="FF3333"/>
      </w:rPr>
      <w:t>|</w:t>
    </w:r>
    <w:r w:rsidRPr="00073E22">
      <w:rPr>
        <w:rStyle w:val="FuzeileZchn"/>
        <w:rFonts w:ascii="Ubuntu Medium" w:hAnsi="Ubuntu Medium"/>
        <w:b/>
      </w:rPr>
      <w:t xml:space="preserve"> </w:t>
    </w:r>
    <w:r w:rsidRPr="00073E22">
      <w:rPr>
        <w:rStyle w:val="FuzeileZchn"/>
        <w:b/>
      </w:rPr>
      <w:t>CC-BY</w:t>
    </w:r>
    <w:r>
      <w:rPr>
        <w:rStyle w:val="FuzeileZchn"/>
      </w:rPr>
      <w:t xml:space="preserve"> </w:t>
    </w:r>
    <w:r>
      <w:rPr>
        <w:rStyle w:val="FuzeileZchn"/>
      </w:rPr>
      <w:tab/>
    </w:r>
    <w:r>
      <w:rPr>
        <w:rStyle w:val="FuzeileZchn"/>
      </w:rPr>
      <w:tab/>
    </w:r>
    <w:r>
      <w:rPr>
        <w:rStyle w:val="FuzeileZchn"/>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339E2" w14:textId="77777777" w:rsidR="007E43B9" w:rsidRDefault="007E43B9" w:rsidP="00567C97">
      <w:r>
        <w:separator/>
      </w:r>
    </w:p>
    <w:p w14:paraId="05407410" w14:textId="77777777" w:rsidR="007E43B9" w:rsidRDefault="007E43B9" w:rsidP="00567C97"/>
    <w:p w14:paraId="14B13EF1" w14:textId="77777777" w:rsidR="007E43B9" w:rsidRDefault="007E43B9" w:rsidP="00567C97"/>
  </w:footnote>
  <w:footnote w:type="continuationSeparator" w:id="0">
    <w:p w14:paraId="15806793" w14:textId="77777777" w:rsidR="007E43B9" w:rsidRDefault="007E43B9" w:rsidP="00567C97">
      <w:r>
        <w:continuationSeparator/>
      </w:r>
    </w:p>
    <w:p w14:paraId="7A122294" w14:textId="77777777" w:rsidR="007E43B9" w:rsidRDefault="007E43B9" w:rsidP="00567C97"/>
    <w:p w14:paraId="24C5801A" w14:textId="77777777" w:rsidR="007E43B9" w:rsidRDefault="007E43B9" w:rsidP="00567C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BA17" w14:textId="77777777" w:rsidR="001012F2" w:rsidRDefault="001012F2" w:rsidP="00567C97">
    <w:pPr>
      <w:pStyle w:val="Kopfzeile"/>
    </w:pPr>
    <w:r>
      <w:rPr>
        <w:lang w:val="de-AT" w:eastAsia="de-AT"/>
      </w:rPr>
      <w:drawing>
        <wp:anchor distT="0" distB="0" distL="114300" distR="114300" simplePos="0" relativeHeight="251657216" behindDoc="1" locked="1" layoutInCell="1" allowOverlap="1" wp14:anchorId="40F9ECBD" wp14:editId="4EFBD4F1">
          <wp:simplePos x="0" y="0"/>
          <wp:positionH relativeFrom="margin">
            <wp:align>left</wp:align>
          </wp:positionH>
          <wp:positionV relativeFrom="page">
            <wp:align>top</wp:align>
          </wp:positionV>
          <wp:extent cx="1117600" cy="8636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6192" behindDoc="1" locked="1" layoutInCell="1" allowOverlap="1" wp14:anchorId="2E2509ED" wp14:editId="5DFAA3E9">
          <wp:simplePos x="0" y="0"/>
          <wp:positionH relativeFrom="margin">
            <wp:align>right</wp:align>
          </wp:positionH>
          <wp:positionV relativeFrom="page">
            <wp:align>top</wp:align>
          </wp:positionV>
          <wp:extent cx="266700" cy="863600"/>
          <wp:effectExtent l="0" t="0" r="0" b="0"/>
          <wp:wrapNone/>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FA25" w14:textId="77777777" w:rsidR="001012F2" w:rsidRDefault="001012F2" w:rsidP="00567C97"/>
  <w:p w14:paraId="2A9B2599" w14:textId="77777777" w:rsidR="001012F2" w:rsidRDefault="001012F2" w:rsidP="00567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7E35" w14:textId="77777777" w:rsidR="001012F2" w:rsidRDefault="001012F2" w:rsidP="00CC198C">
    <w:pPr>
      <w:pStyle w:val="Kopfzeile"/>
    </w:pPr>
    <w:r>
      <w:rPr>
        <w:lang w:val="de-AT" w:eastAsia="de-AT"/>
      </w:rPr>
      <w:drawing>
        <wp:anchor distT="0" distB="0" distL="114300" distR="114300" simplePos="0" relativeHeight="251658240" behindDoc="1" locked="1" layoutInCell="1" allowOverlap="1" wp14:anchorId="736F012D" wp14:editId="048D0BE5">
          <wp:simplePos x="0" y="0"/>
          <wp:positionH relativeFrom="margin">
            <wp:align>left</wp:align>
          </wp:positionH>
          <wp:positionV relativeFrom="page">
            <wp:align>top</wp:align>
          </wp:positionV>
          <wp:extent cx="1117600" cy="86360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5168" behindDoc="1" locked="1" layoutInCell="1" allowOverlap="1" wp14:anchorId="320DFD13" wp14:editId="5DB2942C">
          <wp:simplePos x="0" y="0"/>
          <wp:positionH relativeFrom="margin">
            <wp:align>right</wp:align>
          </wp:positionH>
          <wp:positionV relativeFrom="page">
            <wp:align>top</wp:align>
          </wp:positionV>
          <wp:extent cx="266700" cy="863600"/>
          <wp:effectExtent l="0" t="0" r="0" b="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CCB" w14:textId="77777777" w:rsidR="001012F2" w:rsidRPr="006C55E2" w:rsidRDefault="001012F2" w:rsidP="00441E83">
    <w:pPr>
      <w:pStyle w:val="Kopfzeile"/>
    </w:pPr>
    <w:r>
      <w:rPr>
        <w:lang w:val="de-AT" w:eastAsia="de-AT"/>
      </w:rPr>
      <w:drawing>
        <wp:anchor distT="0" distB="0" distL="114300" distR="114300" simplePos="0" relativeHeight="251660288" behindDoc="1" locked="1" layoutInCell="1" allowOverlap="1" wp14:anchorId="40F0B6E0" wp14:editId="6DA4823E">
          <wp:simplePos x="0" y="0"/>
          <wp:positionH relativeFrom="margin">
            <wp:align>left</wp:align>
          </wp:positionH>
          <wp:positionV relativeFrom="page">
            <wp:align>top</wp:align>
          </wp:positionV>
          <wp:extent cx="1117600" cy="8636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533C" w14:textId="77777777" w:rsidR="001012F2" w:rsidRPr="00750746" w:rsidRDefault="001012F2" w:rsidP="00441E83">
    <w:r>
      <w:t xml:space="preserve">         </w:t>
    </w:r>
    <w:r>
      <w:rPr>
        <w:lang w:val="de-AT" w:eastAsia="de-AT"/>
      </w:rPr>
      <w:drawing>
        <wp:anchor distT="0" distB="0" distL="114300" distR="114300" simplePos="0" relativeHeight="251659264" behindDoc="1" locked="1" layoutInCell="1" allowOverlap="1" wp14:anchorId="5B2580AE" wp14:editId="48C66C4D">
          <wp:simplePos x="0" y="0"/>
          <wp:positionH relativeFrom="margin">
            <wp:align>right</wp:align>
          </wp:positionH>
          <wp:positionV relativeFrom="page">
            <wp:align>top</wp:align>
          </wp:positionV>
          <wp:extent cx="266700" cy="863600"/>
          <wp:effectExtent l="0" t="0" r="0" b="0"/>
          <wp:wrapNone/>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3F4" w14:textId="77777777" w:rsidR="001012F2" w:rsidRDefault="001012F2" w:rsidP="00441E83"/>
  <w:p w14:paraId="1DAB9BB5" w14:textId="77777777" w:rsidR="001012F2" w:rsidRPr="00441E83" w:rsidRDefault="001012F2" w:rsidP="00441E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1CF5"/>
    <w:multiLevelType w:val="multilevel"/>
    <w:tmpl w:val="29620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44588"/>
    <w:multiLevelType w:val="multilevel"/>
    <w:tmpl w:val="4F6E9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67763"/>
    <w:multiLevelType w:val="hybridMultilevel"/>
    <w:tmpl w:val="9D82224E"/>
    <w:lvl w:ilvl="0" w:tplc="98BAB502">
      <w:start w:val="5"/>
      <w:numFmt w:val="bullet"/>
      <w:lvlText w:val="-"/>
      <w:lvlJc w:val="left"/>
      <w:pPr>
        <w:ind w:left="720" w:hanging="360"/>
      </w:pPr>
      <w:rPr>
        <w:rFonts w:ascii="Ubuntu" w:eastAsia="MS PGothic" w:hAnsi="Ubuntu"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4520B4"/>
    <w:multiLevelType w:val="hybridMultilevel"/>
    <w:tmpl w:val="A09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0235F"/>
    <w:multiLevelType w:val="multilevel"/>
    <w:tmpl w:val="638E9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E44155"/>
    <w:multiLevelType w:val="multilevel"/>
    <w:tmpl w:val="39249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C5270D"/>
    <w:multiLevelType w:val="hybridMultilevel"/>
    <w:tmpl w:val="9118A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2D28A1"/>
    <w:multiLevelType w:val="multilevel"/>
    <w:tmpl w:val="D960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FB1568"/>
    <w:multiLevelType w:val="hybridMultilevel"/>
    <w:tmpl w:val="7E980410"/>
    <w:lvl w:ilvl="0" w:tplc="22FCA8D8">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67A3A"/>
    <w:multiLevelType w:val="hybridMultilevel"/>
    <w:tmpl w:val="977030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6D55F0"/>
    <w:multiLevelType w:val="multilevel"/>
    <w:tmpl w:val="2222FE7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423A41"/>
    <w:multiLevelType w:val="hybridMultilevel"/>
    <w:tmpl w:val="67BCFAAE"/>
    <w:lvl w:ilvl="0" w:tplc="523C55A0">
      <w:numFmt w:val="bullet"/>
      <w:lvlText w:val="-"/>
      <w:lvlJc w:val="left"/>
      <w:pPr>
        <w:ind w:left="720" w:hanging="360"/>
      </w:pPr>
      <w:rPr>
        <w:rFonts w:ascii="Ubuntu" w:eastAsia="MS PGothic" w:hAnsi="Ubuntu"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D07E59"/>
    <w:multiLevelType w:val="multilevel"/>
    <w:tmpl w:val="F00EF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516475"/>
    <w:multiLevelType w:val="hybridMultilevel"/>
    <w:tmpl w:val="0F2C8068"/>
    <w:lvl w:ilvl="0" w:tplc="57AA8AE6">
      <w:start w:val="1"/>
      <w:numFmt w:val="decimal"/>
      <w:pStyle w:val="FarbigeListe-Akz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BD6171"/>
    <w:multiLevelType w:val="multilevel"/>
    <w:tmpl w:val="0264F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300C37"/>
    <w:multiLevelType w:val="hybridMultilevel"/>
    <w:tmpl w:val="817265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A18E1"/>
    <w:multiLevelType w:val="multilevel"/>
    <w:tmpl w:val="5EE27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A23C69"/>
    <w:multiLevelType w:val="hybridMultilevel"/>
    <w:tmpl w:val="6F3E3A7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844295"/>
    <w:multiLevelType w:val="multilevel"/>
    <w:tmpl w:val="0860C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7FC1"/>
    <w:multiLevelType w:val="multilevel"/>
    <w:tmpl w:val="D1FC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FB6F3D"/>
    <w:multiLevelType w:val="multilevel"/>
    <w:tmpl w:val="9BCE9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F47DD4"/>
    <w:multiLevelType w:val="multilevel"/>
    <w:tmpl w:val="2060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412362"/>
    <w:multiLevelType w:val="hybridMultilevel"/>
    <w:tmpl w:val="2B0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A86741"/>
    <w:multiLevelType w:val="hybridMultilevel"/>
    <w:tmpl w:val="DAB0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FA4593"/>
    <w:multiLevelType w:val="hybridMultilevel"/>
    <w:tmpl w:val="BAD62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7325A"/>
    <w:multiLevelType w:val="multilevel"/>
    <w:tmpl w:val="C2D4C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3"/>
  </w:num>
  <w:num w:numId="3">
    <w:abstractNumId w:val="0"/>
  </w:num>
  <w:num w:numId="4">
    <w:abstractNumId w:val="21"/>
  </w:num>
  <w:num w:numId="5">
    <w:abstractNumId w:val="7"/>
  </w:num>
  <w:num w:numId="6">
    <w:abstractNumId w:val="14"/>
  </w:num>
  <w:num w:numId="7">
    <w:abstractNumId w:val="16"/>
  </w:num>
  <w:num w:numId="8">
    <w:abstractNumId w:val="18"/>
  </w:num>
  <w:num w:numId="9">
    <w:abstractNumId w:val="25"/>
  </w:num>
  <w:num w:numId="10">
    <w:abstractNumId w:val="1"/>
  </w:num>
  <w:num w:numId="11">
    <w:abstractNumId w:val="12"/>
  </w:num>
  <w:num w:numId="12">
    <w:abstractNumId w:val="5"/>
  </w:num>
  <w:num w:numId="13">
    <w:abstractNumId w:val="4"/>
  </w:num>
  <w:num w:numId="14">
    <w:abstractNumId w:val="20"/>
  </w:num>
  <w:num w:numId="15">
    <w:abstractNumId w:val="10"/>
  </w:num>
  <w:num w:numId="16">
    <w:abstractNumId w:val="17"/>
  </w:num>
  <w:num w:numId="17">
    <w:abstractNumId w:val="9"/>
  </w:num>
  <w:num w:numId="18">
    <w:abstractNumId w:val="6"/>
  </w:num>
  <w:num w:numId="19">
    <w:abstractNumId w:val="24"/>
  </w:num>
  <w:num w:numId="20">
    <w:abstractNumId w:val="15"/>
  </w:num>
  <w:num w:numId="21">
    <w:abstractNumId w:val="11"/>
  </w:num>
  <w:num w:numId="22">
    <w:abstractNumId w:val="2"/>
  </w:num>
  <w:num w:numId="23">
    <w:abstractNumId w:val="19"/>
  </w:num>
  <w:num w:numId="24">
    <w:abstractNumId w:val="3"/>
  </w:num>
  <w:num w:numId="25">
    <w:abstractNumId w:val="22"/>
  </w:num>
  <w:num w:numId="26">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cs-CZ"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de-AT" w:vendorID="64" w:dllVersion="131078" w:nlCheck="1" w:checkStyle="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8"/>
  </w:docVars>
  <w:rsids>
    <w:rsidRoot w:val="00EB6E92"/>
    <w:rsid w:val="000038E3"/>
    <w:rsid w:val="0000706D"/>
    <w:rsid w:val="0000730A"/>
    <w:rsid w:val="00007561"/>
    <w:rsid w:val="00007784"/>
    <w:rsid w:val="00010AC1"/>
    <w:rsid w:val="000130D7"/>
    <w:rsid w:val="00013264"/>
    <w:rsid w:val="000137E0"/>
    <w:rsid w:val="0001432F"/>
    <w:rsid w:val="0001692A"/>
    <w:rsid w:val="00022FAD"/>
    <w:rsid w:val="0002363F"/>
    <w:rsid w:val="00025388"/>
    <w:rsid w:val="00026950"/>
    <w:rsid w:val="0003073E"/>
    <w:rsid w:val="000309C2"/>
    <w:rsid w:val="00031EE3"/>
    <w:rsid w:val="000345C2"/>
    <w:rsid w:val="00035FE9"/>
    <w:rsid w:val="000420B1"/>
    <w:rsid w:val="00042C2A"/>
    <w:rsid w:val="00042CCB"/>
    <w:rsid w:val="0004324F"/>
    <w:rsid w:val="00044F81"/>
    <w:rsid w:val="000463C6"/>
    <w:rsid w:val="0005110A"/>
    <w:rsid w:val="00053955"/>
    <w:rsid w:val="00054291"/>
    <w:rsid w:val="0006170E"/>
    <w:rsid w:val="00062383"/>
    <w:rsid w:val="0006260D"/>
    <w:rsid w:val="000638CA"/>
    <w:rsid w:val="00064E71"/>
    <w:rsid w:val="000656D2"/>
    <w:rsid w:val="00066450"/>
    <w:rsid w:val="00066555"/>
    <w:rsid w:val="00072041"/>
    <w:rsid w:val="00073C93"/>
    <w:rsid w:val="00073E22"/>
    <w:rsid w:val="00074BDA"/>
    <w:rsid w:val="00076C90"/>
    <w:rsid w:val="00083369"/>
    <w:rsid w:val="00087BE5"/>
    <w:rsid w:val="00087CE3"/>
    <w:rsid w:val="0009057A"/>
    <w:rsid w:val="00094945"/>
    <w:rsid w:val="00094B6F"/>
    <w:rsid w:val="00097C36"/>
    <w:rsid w:val="000A0210"/>
    <w:rsid w:val="000A4E09"/>
    <w:rsid w:val="000A52A5"/>
    <w:rsid w:val="000A62AC"/>
    <w:rsid w:val="000A7CC1"/>
    <w:rsid w:val="000B17C1"/>
    <w:rsid w:val="000B292F"/>
    <w:rsid w:val="000B30C5"/>
    <w:rsid w:val="000B3741"/>
    <w:rsid w:val="000B4B58"/>
    <w:rsid w:val="000B6FD2"/>
    <w:rsid w:val="000C12C6"/>
    <w:rsid w:val="000C16DA"/>
    <w:rsid w:val="000C5464"/>
    <w:rsid w:val="000C738A"/>
    <w:rsid w:val="000D63BA"/>
    <w:rsid w:val="000D6B32"/>
    <w:rsid w:val="000D7213"/>
    <w:rsid w:val="000E0C72"/>
    <w:rsid w:val="000E24E6"/>
    <w:rsid w:val="000E4840"/>
    <w:rsid w:val="000E4E6D"/>
    <w:rsid w:val="000E551F"/>
    <w:rsid w:val="000E73C0"/>
    <w:rsid w:val="000F0316"/>
    <w:rsid w:val="000F06F0"/>
    <w:rsid w:val="000F17D0"/>
    <w:rsid w:val="000F29A9"/>
    <w:rsid w:val="000F4BD3"/>
    <w:rsid w:val="000F5AAA"/>
    <w:rsid w:val="001012F2"/>
    <w:rsid w:val="00103386"/>
    <w:rsid w:val="00104F7C"/>
    <w:rsid w:val="00105700"/>
    <w:rsid w:val="00106136"/>
    <w:rsid w:val="001065CC"/>
    <w:rsid w:val="001072D3"/>
    <w:rsid w:val="00107461"/>
    <w:rsid w:val="001128E1"/>
    <w:rsid w:val="00112C1C"/>
    <w:rsid w:val="001134CC"/>
    <w:rsid w:val="00117449"/>
    <w:rsid w:val="0011782A"/>
    <w:rsid w:val="001217F3"/>
    <w:rsid w:val="001238C8"/>
    <w:rsid w:val="001266DB"/>
    <w:rsid w:val="00127B68"/>
    <w:rsid w:val="00133327"/>
    <w:rsid w:val="00133401"/>
    <w:rsid w:val="00141DDA"/>
    <w:rsid w:val="0014231F"/>
    <w:rsid w:val="00142C9C"/>
    <w:rsid w:val="00144422"/>
    <w:rsid w:val="00145A7A"/>
    <w:rsid w:val="00157D1E"/>
    <w:rsid w:val="00160473"/>
    <w:rsid w:val="00166ACA"/>
    <w:rsid w:val="0017068C"/>
    <w:rsid w:val="00171146"/>
    <w:rsid w:val="001777E2"/>
    <w:rsid w:val="00177FC3"/>
    <w:rsid w:val="001821B8"/>
    <w:rsid w:val="0018615B"/>
    <w:rsid w:val="001864A0"/>
    <w:rsid w:val="001869D2"/>
    <w:rsid w:val="0018748A"/>
    <w:rsid w:val="001906DA"/>
    <w:rsid w:val="00191A40"/>
    <w:rsid w:val="001924A1"/>
    <w:rsid w:val="0019262C"/>
    <w:rsid w:val="0019267D"/>
    <w:rsid w:val="00192DC8"/>
    <w:rsid w:val="00196FE3"/>
    <w:rsid w:val="001975E3"/>
    <w:rsid w:val="00197A79"/>
    <w:rsid w:val="001A0953"/>
    <w:rsid w:val="001A4367"/>
    <w:rsid w:val="001A73BC"/>
    <w:rsid w:val="001B08F9"/>
    <w:rsid w:val="001B0ACA"/>
    <w:rsid w:val="001B0CCB"/>
    <w:rsid w:val="001B2122"/>
    <w:rsid w:val="001B2492"/>
    <w:rsid w:val="001B2BCA"/>
    <w:rsid w:val="001B34A6"/>
    <w:rsid w:val="001B4B86"/>
    <w:rsid w:val="001B59F8"/>
    <w:rsid w:val="001B6DC6"/>
    <w:rsid w:val="001B6DC8"/>
    <w:rsid w:val="001B7115"/>
    <w:rsid w:val="001B7B97"/>
    <w:rsid w:val="001C0D44"/>
    <w:rsid w:val="001C179F"/>
    <w:rsid w:val="001C2E47"/>
    <w:rsid w:val="001C3B58"/>
    <w:rsid w:val="001C3ECB"/>
    <w:rsid w:val="001C76CD"/>
    <w:rsid w:val="001D07B0"/>
    <w:rsid w:val="001D1FAE"/>
    <w:rsid w:val="001D2F4E"/>
    <w:rsid w:val="001D309E"/>
    <w:rsid w:val="001D32F3"/>
    <w:rsid w:val="001D4189"/>
    <w:rsid w:val="001D4C21"/>
    <w:rsid w:val="001D4E28"/>
    <w:rsid w:val="001D57A3"/>
    <w:rsid w:val="001D58B2"/>
    <w:rsid w:val="001D5B86"/>
    <w:rsid w:val="001D63B4"/>
    <w:rsid w:val="001D7340"/>
    <w:rsid w:val="001D78D9"/>
    <w:rsid w:val="001D7C78"/>
    <w:rsid w:val="001E26F2"/>
    <w:rsid w:val="001E3478"/>
    <w:rsid w:val="001E41B7"/>
    <w:rsid w:val="001E4A17"/>
    <w:rsid w:val="001E5167"/>
    <w:rsid w:val="001F008C"/>
    <w:rsid w:val="001F3ABD"/>
    <w:rsid w:val="001F67C4"/>
    <w:rsid w:val="001F751D"/>
    <w:rsid w:val="00200457"/>
    <w:rsid w:val="00200EC3"/>
    <w:rsid w:val="002016D9"/>
    <w:rsid w:val="00210125"/>
    <w:rsid w:val="00210DC2"/>
    <w:rsid w:val="00211121"/>
    <w:rsid w:val="00213436"/>
    <w:rsid w:val="002146BE"/>
    <w:rsid w:val="00216D30"/>
    <w:rsid w:val="00216FA9"/>
    <w:rsid w:val="00217ADB"/>
    <w:rsid w:val="002201FA"/>
    <w:rsid w:val="00220A75"/>
    <w:rsid w:val="00221039"/>
    <w:rsid w:val="00222E51"/>
    <w:rsid w:val="00224B35"/>
    <w:rsid w:val="00225793"/>
    <w:rsid w:val="00225952"/>
    <w:rsid w:val="00225C1A"/>
    <w:rsid w:val="00226291"/>
    <w:rsid w:val="00226F7C"/>
    <w:rsid w:val="00227341"/>
    <w:rsid w:val="002303AD"/>
    <w:rsid w:val="00231B10"/>
    <w:rsid w:val="00231C37"/>
    <w:rsid w:val="00231F5E"/>
    <w:rsid w:val="00232341"/>
    <w:rsid w:val="00233121"/>
    <w:rsid w:val="002331CD"/>
    <w:rsid w:val="00233622"/>
    <w:rsid w:val="0023506F"/>
    <w:rsid w:val="00236CF9"/>
    <w:rsid w:val="00237539"/>
    <w:rsid w:val="00240DED"/>
    <w:rsid w:val="002424B7"/>
    <w:rsid w:val="00247DF9"/>
    <w:rsid w:val="0025056A"/>
    <w:rsid w:val="00250F5C"/>
    <w:rsid w:val="0025244F"/>
    <w:rsid w:val="00253550"/>
    <w:rsid w:val="002535D3"/>
    <w:rsid w:val="00254EF5"/>
    <w:rsid w:val="00255608"/>
    <w:rsid w:val="0025672B"/>
    <w:rsid w:val="00257724"/>
    <w:rsid w:val="00260CB9"/>
    <w:rsid w:val="00260D1B"/>
    <w:rsid w:val="0026163B"/>
    <w:rsid w:val="00261BCA"/>
    <w:rsid w:val="002702DE"/>
    <w:rsid w:val="00271BD2"/>
    <w:rsid w:val="00274EE1"/>
    <w:rsid w:val="00275942"/>
    <w:rsid w:val="00275F62"/>
    <w:rsid w:val="00276027"/>
    <w:rsid w:val="00281410"/>
    <w:rsid w:val="00281738"/>
    <w:rsid w:val="00282391"/>
    <w:rsid w:val="002828B2"/>
    <w:rsid w:val="0028401B"/>
    <w:rsid w:val="00284C27"/>
    <w:rsid w:val="00285A18"/>
    <w:rsid w:val="00290E41"/>
    <w:rsid w:val="00291741"/>
    <w:rsid w:val="00291963"/>
    <w:rsid w:val="002937E9"/>
    <w:rsid w:val="00293B1A"/>
    <w:rsid w:val="00294B15"/>
    <w:rsid w:val="00294D3D"/>
    <w:rsid w:val="00295E60"/>
    <w:rsid w:val="002A3BD2"/>
    <w:rsid w:val="002A5DD0"/>
    <w:rsid w:val="002A604D"/>
    <w:rsid w:val="002A6C57"/>
    <w:rsid w:val="002A6F8D"/>
    <w:rsid w:val="002A7219"/>
    <w:rsid w:val="002A7911"/>
    <w:rsid w:val="002B483C"/>
    <w:rsid w:val="002B49F7"/>
    <w:rsid w:val="002B510D"/>
    <w:rsid w:val="002B5341"/>
    <w:rsid w:val="002B5347"/>
    <w:rsid w:val="002C4787"/>
    <w:rsid w:val="002C5F75"/>
    <w:rsid w:val="002C6D54"/>
    <w:rsid w:val="002C70FA"/>
    <w:rsid w:val="002C73D1"/>
    <w:rsid w:val="002D1E87"/>
    <w:rsid w:val="002D1FBD"/>
    <w:rsid w:val="002D2FB4"/>
    <w:rsid w:val="002D4E35"/>
    <w:rsid w:val="002D51E1"/>
    <w:rsid w:val="002D7AEC"/>
    <w:rsid w:val="002E44BC"/>
    <w:rsid w:val="002E532E"/>
    <w:rsid w:val="002E5BA5"/>
    <w:rsid w:val="002E5EAD"/>
    <w:rsid w:val="002F0025"/>
    <w:rsid w:val="002F02B9"/>
    <w:rsid w:val="002F08D6"/>
    <w:rsid w:val="002F2846"/>
    <w:rsid w:val="002F3EB4"/>
    <w:rsid w:val="002F6025"/>
    <w:rsid w:val="002F6D4D"/>
    <w:rsid w:val="00301F0F"/>
    <w:rsid w:val="00302AEF"/>
    <w:rsid w:val="00302BEA"/>
    <w:rsid w:val="003042BF"/>
    <w:rsid w:val="00305A18"/>
    <w:rsid w:val="00305D5C"/>
    <w:rsid w:val="00310A31"/>
    <w:rsid w:val="0031225C"/>
    <w:rsid w:val="00312A88"/>
    <w:rsid w:val="00314CAE"/>
    <w:rsid w:val="00316228"/>
    <w:rsid w:val="0031770F"/>
    <w:rsid w:val="00317D8B"/>
    <w:rsid w:val="00320BD4"/>
    <w:rsid w:val="00321F45"/>
    <w:rsid w:val="00321FDA"/>
    <w:rsid w:val="003224F4"/>
    <w:rsid w:val="00322693"/>
    <w:rsid w:val="0032569F"/>
    <w:rsid w:val="00325AF6"/>
    <w:rsid w:val="003265DE"/>
    <w:rsid w:val="00327465"/>
    <w:rsid w:val="00330899"/>
    <w:rsid w:val="003343CE"/>
    <w:rsid w:val="003401EF"/>
    <w:rsid w:val="00344DFD"/>
    <w:rsid w:val="00346B0A"/>
    <w:rsid w:val="00352B61"/>
    <w:rsid w:val="003537F3"/>
    <w:rsid w:val="0035414A"/>
    <w:rsid w:val="00356F3F"/>
    <w:rsid w:val="003571C7"/>
    <w:rsid w:val="00357591"/>
    <w:rsid w:val="00360EE1"/>
    <w:rsid w:val="0036187C"/>
    <w:rsid w:val="00363EE2"/>
    <w:rsid w:val="003653F3"/>
    <w:rsid w:val="0036546D"/>
    <w:rsid w:val="00366E9B"/>
    <w:rsid w:val="003716E9"/>
    <w:rsid w:val="0037225B"/>
    <w:rsid w:val="0037504F"/>
    <w:rsid w:val="00381A4B"/>
    <w:rsid w:val="00382C04"/>
    <w:rsid w:val="00383132"/>
    <w:rsid w:val="0038390A"/>
    <w:rsid w:val="00385486"/>
    <w:rsid w:val="0039027A"/>
    <w:rsid w:val="00391285"/>
    <w:rsid w:val="003924D9"/>
    <w:rsid w:val="00393E9C"/>
    <w:rsid w:val="00395A8D"/>
    <w:rsid w:val="00397D33"/>
    <w:rsid w:val="003A668E"/>
    <w:rsid w:val="003B29AB"/>
    <w:rsid w:val="003B3EB5"/>
    <w:rsid w:val="003B4868"/>
    <w:rsid w:val="003C0833"/>
    <w:rsid w:val="003C2A4B"/>
    <w:rsid w:val="003C4792"/>
    <w:rsid w:val="003C643C"/>
    <w:rsid w:val="003C6879"/>
    <w:rsid w:val="003D04DF"/>
    <w:rsid w:val="003D1BC8"/>
    <w:rsid w:val="003D20A3"/>
    <w:rsid w:val="003D2A0D"/>
    <w:rsid w:val="003D2C21"/>
    <w:rsid w:val="003D4814"/>
    <w:rsid w:val="003D4924"/>
    <w:rsid w:val="003D5284"/>
    <w:rsid w:val="003D6DFC"/>
    <w:rsid w:val="003E0AB9"/>
    <w:rsid w:val="003E4A62"/>
    <w:rsid w:val="003E6E06"/>
    <w:rsid w:val="003F66E9"/>
    <w:rsid w:val="004015E0"/>
    <w:rsid w:val="0040190E"/>
    <w:rsid w:val="00402053"/>
    <w:rsid w:val="00404E7B"/>
    <w:rsid w:val="00405649"/>
    <w:rsid w:val="00407A86"/>
    <w:rsid w:val="00411ABC"/>
    <w:rsid w:val="00412352"/>
    <w:rsid w:val="004133F3"/>
    <w:rsid w:val="004140E4"/>
    <w:rsid w:val="00416064"/>
    <w:rsid w:val="00416576"/>
    <w:rsid w:val="00417F98"/>
    <w:rsid w:val="0042347B"/>
    <w:rsid w:val="00423C69"/>
    <w:rsid w:val="00423D3E"/>
    <w:rsid w:val="0042515F"/>
    <w:rsid w:val="0042609F"/>
    <w:rsid w:val="00427BB0"/>
    <w:rsid w:val="00433F10"/>
    <w:rsid w:val="00436181"/>
    <w:rsid w:val="004361C2"/>
    <w:rsid w:val="0043799A"/>
    <w:rsid w:val="00437F84"/>
    <w:rsid w:val="004400C4"/>
    <w:rsid w:val="004412DE"/>
    <w:rsid w:val="00441395"/>
    <w:rsid w:val="00441E83"/>
    <w:rsid w:val="00441F74"/>
    <w:rsid w:val="00442DC5"/>
    <w:rsid w:val="00444690"/>
    <w:rsid w:val="00450968"/>
    <w:rsid w:val="004519A3"/>
    <w:rsid w:val="00454706"/>
    <w:rsid w:val="00455866"/>
    <w:rsid w:val="0045647E"/>
    <w:rsid w:val="0046339D"/>
    <w:rsid w:val="0046355F"/>
    <w:rsid w:val="004666DF"/>
    <w:rsid w:val="00470FFF"/>
    <w:rsid w:val="00472D12"/>
    <w:rsid w:val="00473E50"/>
    <w:rsid w:val="0047462F"/>
    <w:rsid w:val="00475062"/>
    <w:rsid w:val="0047590B"/>
    <w:rsid w:val="00480112"/>
    <w:rsid w:val="00480903"/>
    <w:rsid w:val="00481131"/>
    <w:rsid w:val="00481423"/>
    <w:rsid w:val="00481582"/>
    <w:rsid w:val="004816B7"/>
    <w:rsid w:val="004830A9"/>
    <w:rsid w:val="004858A2"/>
    <w:rsid w:val="0048598C"/>
    <w:rsid w:val="00486637"/>
    <w:rsid w:val="00486681"/>
    <w:rsid w:val="004909DD"/>
    <w:rsid w:val="00491163"/>
    <w:rsid w:val="004955CB"/>
    <w:rsid w:val="00496B33"/>
    <w:rsid w:val="00497C77"/>
    <w:rsid w:val="004A0743"/>
    <w:rsid w:val="004A21B6"/>
    <w:rsid w:val="004A36EE"/>
    <w:rsid w:val="004A4838"/>
    <w:rsid w:val="004B2178"/>
    <w:rsid w:val="004B229C"/>
    <w:rsid w:val="004B30C5"/>
    <w:rsid w:val="004B340C"/>
    <w:rsid w:val="004B3BD7"/>
    <w:rsid w:val="004B526B"/>
    <w:rsid w:val="004B66B3"/>
    <w:rsid w:val="004C05FF"/>
    <w:rsid w:val="004C0CA0"/>
    <w:rsid w:val="004C7272"/>
    <w:rsid w:val="004C7A39"/>
    <w:rsid w:val="004D0F1E"/>
    <w:rsid w:val="004D119D"/>
    <w:rsid w:val="004D245E"/>
    <w:rsid w:val="004D5B65"/>
    <w:rsid w:val="004D6967"/>
    <w:rsid w:val="004D6F60"/>
    <w:rsid w:val="004D7096"/>
    <w:rsid w:val="004D70B9"/>
    <w:rsid w:val="004D74A6"/>
    <w:rsid w:val="004E0030"/>
    <w:rsid w:val="004E0ED2"/>
    <w:rsid w:val="004E3EB8"/>
    <w:rsid w:val="004E4435"/>
    <w:rsid w:val="004E467B"/>
    <w:rsid w:val="004F0DAD"/>
    <w:rsid w:val="004F10F4"/>
    <w:rsid w:val="004F2249"/>
    <w:rsid w:val="004F2E1E"/>
    <w:rsid w:val="004F6A64"/>
    <w:rsid w:val="004F6C8B"/>
    <w:rsid w:val="004F6E02"/>
    <w:rsid w:val="004F7880"/>
    <w:rsid w:val="005035F5"/>
    <w:rsid w:val="0050367C"/>
    <w:rsid w:val="0050546E"/>
    <w:rsid w:val="0050568F"/>
    <w:rsid w:val="00507A3D"/>
    <w:rsid w:val="0051192B"/>
    <w:rsid w:val="00512870"/>
    <w:rsid w:val="005132FE"/>
    <w:rsid w:val="005141DB"/>
    <w:rsid w:val="005159A7"/>
    <w:rsid w:val="00516407"/>
    <w:rsid w:val="00516C44"/>
    <w:rsid w:val="00517F5E"/>
    <w:rsid w:val="005200FB"/>
    <w:rsid w:val="00523C34"/>
    <w:rsid w:val="00524243"/>
    <w:rsid w:val="00525F1D"/>
    <w:rsid w:val="0052653D"/>
    <w:rsid w:val="005266BD"/>
    <w:rsid w:val="00530985"/>
    <w:rsid w:val="00531AE5"/>
    <w:rsid w:val="005327DD"/>
    <w:rsid w:val="00534112"/>
    <w:rsid w:val="0053496D"/>
    <w:rsid w:val="00537A68"/>
    <w:rsid w:val="005407D1"/>
    <w:rsid w:val="00541CFD"/>
    <w:rsid w:val="005436E3"/>
    <w:rsid w:val="00544527"/>
    <w:rsid w:val="00552D5D"/>
    <w:rsid w:val="00553FAD"/>
    <w:rsid w:val="00553FE9"/>
    <w:rsid w:val="0055564F"/>
    <w:rsid w:val="00555F4C"/>
    <w:rsid w:val="0055673E"/>
    <w:rsid w:val="00560D88"/>
    <w:rsid w:val="00563F29"/>
    <w:rsid w:val="00564440"/>
    <w:rsid w:val="0056499A"/>
    <w:rsid w:val="00564F39"/>
    <w:rsid w:val="00567C97"/>
    <w:rsid w:val="005732B2"/>
    <w:rsid w:val="00573D24"/>
    <w:rsid w:val="0057586E"/>
    <w:rsid w:val="005766E4"/>
    <w:rsid w:val="00580285"/>
    <w:rsid w:val="00580439"/>
    <w:rsid w:val="00583ED8"/>
    <w:rsid w:val="00584825"/>
    <w:rsid w:val="00584C30"/>
    <w:rsid w:val="00585F1E"/>
    <w:rsid w:val="00587D3E"/>
    <w:rsid w:val="00592059"/>
    <w:rsid w:val="00592F01"/>
    <w:rsid w:val="005930E5"/>
    <w:rsid w:val="00595B15"/>
    <w:rsid w:val="00595D35"/>
    <w:rsid w:val="00596664"/>
    <w:rsid w:val="005A12C9"/>
    <w:rsid w:val="005A1DB6"/>
    <w:rsid w:val="005A1EA8"/>
    <w:rsid w:val="005A2CDA"/>
    <w:rsid w:val="005A5FFF"/>
    <w:rsid w:val="005A66C6"/>
    <w:rsid w:val="005A7097"/>
    <w:rsid w:val="005A7727"/>
    <w:rsid w:val="005B07DE"/>
    <w:rsid w:val="005B0D1D"/>
    <w:rsid w:val="005B4615"/>
    <w:rsid w:val="005B4B5A"/>
    <w:rsid w:val="005B5CA6"/>
    <w:rsid w:val="005B6834"/>
    <w:rsid w:val="005C06AD"/>
    <w:rsid w:val="005C071B"/>
    <w:rsid w:val="005C12E1"/>
    <w:rsid w:val="005C1692"/>
    <w:rsid w:val="005C328C"/>
    <w:rsid w:val="005C3585"/>
    <w:rsid w:val="005C374E"/>
    <w:rsid w:val="005C6C7C"/>
    <w:rsid w:val="005C6DBB"/>
    <w:rsid w:val="005C7804"/>
    <w:rsid w:val="005D256A"/>
    <w:rsid w:val="005D5158"/>
    <w:rsid w:val="005D7921"/>
    <w:rsid w:val="005D7C5E"/>
    <w:rsid w:val="005E01C6"/>
    <w:rsid w:val="005E5B9E"/>
    <w:rsid w:val="005F0C10"/>
    <w:rsid w:val="005F20C1"/>
    <w:rsid w:val="005F3619"/>
    <w:rsid w:val="005F3BF7"/>
    <w:rsid w:val="005F616C"/>
    <w:rsid w:val="005F6CB1"/>
    <w:rsid w:val="00602502"/>
    <w:rsid w:val="0060535D"/>
    <w:rsid w:val="006067CB"/>
    <w:rsid w:val="006075BA"/>
    <w:rsid w:val="0061079E"/>
    <w:rsid w:val="0061279F"/>
    <w:rsid w:val="00615057"/>
    <w:rsid w:val="006153BA"/>
    <w:rsid w:val="006204D3"/>
    <w:rsid w:val="006213CE"/>
    <w:rsid w:val="00624530"/>
    <w:rsid w:val="006256E6"/>
    <w:rsid w:val="00633279"/>
    <w:rsid w:val="00633A51"/>
    <w:rsid w:val="0063538F"/>
    <w:rsid w:val="006368F5"/>
    <w:rsid w:val="0063699F"/>
    <w:rsid w:val="00637F5D"/>
    <w:rsid w:val="00641CC2"/>
    <w:rsid w:val="006422B0"/>
    <w:rsid w:val="006445AF"/>
    <w:rsid w:val="0064679D"/>
    <w:rsid w:val="00651D2D"/>
    <w:rsid w:val="00652DBD"/>
    <w:rsid w:val="00653714"/>
    <w:rsid w:val="00655E50"/>
    <w:rsid w:val="00657A82"/>
    <w:rsid w:val="00657CEE"/>
    <w:rsid w:val="00661015"/>
    <w:rsid w:val="006623A4"/>
    <w:rsid w:val="00662762"/>
    <w:rsid w:val="00663F6B"/>
    <w:rsid w:val="00665D65"/>
    <w:rsid w:val="00666014"/>
    <w:rsid w:val="006666B0"/>
    <w:rsid w:val="00671EFA"/>
    <w:rsid w:val="006728FC"/>
    <w:rsid w:val="00672B11"/>
    <w:rsid w:val="0067302F"/>
    <w:rsid w:val="006745C2"/>
    <w:rsid w:val="00675567"/>
    <w:rsid w:val="00676373"/>
    <w:rsid w:val="006816F7"/>
    <w:rsid w:val="00682E30"/>
    <w:rsid w:val="00683AFC"/>
    <w:rsid w:val="006858AF"/>
    <w:rsid w:val="006925FF"/>
    <w:rsid w:val="00692BB0"/>
    <w:rsid w:val="00694014"/>
    <w:rsid w:val="00694420"/>
    <w:rsid w:val="00694690"/>
    <w:rsid w:val="00695097"/>
    <w:rsid w:val="006A2588"/>
    <w:rsid w:val="006A3006"/>
    <w:rsid w:val="006A54EC"/>
    <w:rsid w:val="006A5AA8"/>
    <w:rsid w:val="006A7011"/>
    <w:rsid w:val="006A7473"/>
    <w:rsid w:val="006B0515"/>
    <w:rsid w:val="006B17C0"/>
    <w:rsid w:val="006B32A6"/>
    <w:rsid w:val="006B3451"/>
    <w:rsid w:val="006B7E13"/>
    <w:rsid w:val="006C0783"/>
    <w:rsid w:val="006C1A8B"/>
    <w:rsid w:val="006C55E2"/>
    <w:rsid w:val="006D11F7"/>
    <w:rsid w:val="006D142A"/>
    <w:rsid w:val="006D19B4"/>
    <w:rsid w:val="006D3EEF"/>
    <w:rsid w:val="006D4D75"/>
    <w:rsid w:val="006D6ADA"/>
    <w:rsid w:val="006E0637"/>
    <w:rsid w:val="006E0BF3"/>
    <w:rsid w:val="006E120D"/>
    <w:rsid w:val="006E1AD3"/>
    <w:rsid w:val="006E1BDB"/>
    <w:rsid w:val="006E5D53"/>
    <w:rsid w:val="006F25D2"/>
    <w:rsid w:val="006F4529"/>
    <w:rsid w:val="006F49DA"/>
    <w:rsid w:val="006F7783"/>
    <w:rsid w:val="007035B4"/>
    <w:rsid w:val="0070442A"/>
    <w:rsid w:val="007044ED"/>
    <w:rsid w:val="00705CF0"/>
    <w:rsid w:val="007151C1"/>
    <w:rsid w:val="0071548E"/>
    <w:rsid w:val="007159A9"/>
    <w:rsid w:val="007214FA"/>
    <w:rsid w:val="007230D5"/>
    <w:rsid w:val="007241B6"/>
    <w:rsid w:val="007245C0"/>
    <w:rsid w:val="007262BD"/>
    <w:rsid w:val="00726436"/>
    <w:rsid w:val="00726C41"/>
    <w:rsid w:val="00726DA2"/>
    <w:rsid w:val="00732875"/>
    <w:rsid w:val="00732915"/>
    <w:rsid w:val="007330FB"/>
    <w:rsid w:val="00733567"/>
    <w:rsid w:val="007370AC"/>
    <w:rsid w:val="00737924"/>
    <w:rsid w:val="007414E4"/>
    <w:rsid w:val="007431A3"/>
    <w:rsid w:val="00744321"/>
    <w:rsid w:val="007452C4"/>
    <w:rsid w:val="00745A73"/>
    <w:rsid w:val="00746966"/>
    <w:rsid w:val="00747926"/>
    <w:rsid w:val="00750746"/>
    <w:rsid w:val="007509D7"/>
    <w:rsid w:val="0075214C"/>
    <w:rsid w:val="00755C45"/>
    <w:rsid w:val="007614CD"/>
    <w:rsid w:val="00763FC7"/>
    <w:rsid w:val="007641E9"/>
    <w:rsid w:val="0076543F"/>
    <w:rsid w:val="007703BD"/>
    <w:rsid w:val="0077088D"/>
    <w:rsid w:val="00771A84"/>
    <w:rsid w:val="007724B0"/>
    <w:rsid w:val="00773E95"/>
    <w:rsid w:val="00774DF7"/>
    <w:rsid w:val="007753DA"/>
    <w:rsid w:val="00775B3A"/>
    <w:rsid w:val="007760C4"/>
    <w:rsid w:val="007766FA"/>
    <w:rsid w:val="00777002"/>
    <w:rsid w:val="007804BC"/>
    <w:rsid w:val="007805D6"/>
    <w:rsid w:val="00782136"/>
    <w:rsid w:val="0078513E"/>
    <w:rsid w:val="007852C9"/>
    <w:rsid w:val="007867C8"/>
    <w:rsid w:val="007876E8"/>
    <w:rsid w:val="00787A36"/>
    <w:rsid w:val="007907A9"/>
    <w:rsid w:val="00790E1B"/>
    <w:rsid w:val="00792000"/>
    <w:rsid w:val="007946C2"/>
    <w:rsid w:val="00794D72"/>
    <w:rsid w:val="00795B4D"/>
    <w:rsid w:val="00796453"/>
    <w:rsid w:val="0079769B"/>
    <w:rsid w:val="007978AF"/>
    <w:rsid w:val="007A0323"/>
    <w:rsid w:val="007A25B2"/>
    <w:rsid w:val="007A443D"/>
    <w:rsid w:val="007A6B4A"/>
    <w:rsid w:val="007B2CC9"/>
    <w:rsid w:val="007B3599"/>
    <w:rsid w:val="007B3694"/>
    <w:rsid w:val="007B5731"/>
    <w:rsid w:val="007B6FCA"/>
    <w:rsid w:val="007C2F76"/>
    <w:rsid w:val="007C3D61"/>
    <w:rsid w:val="007C42E2"/>
    <w:rsid w:val="007C4CFF"/>
    <w:rsid w:val="007C53A6"/>
    <w:rsid w:val="007D0747"/>
    <w:rsid w:val="007D0C78"/>
    <w:rsid w:val="007D0E88"/>
    <w:rsid w:val="007D32C7"/>
    <w:rsid w:val="007D4F1D"/>
    <w:rsid w:val="007D6494"/>
    <w:rsid w:val="007D6814"/>
    <w:rsid w:val="007D7FC6"/>
    <w:rsid w:val="007E2AA7"/>
    <w:rsid w:val="007E43B9"/>
    <w:rsid w:val="007E4F89"/>
    <w:rsid w:val="007E5D9B"/>
    <w:rsid w:val="007F02B2"/>
    <w:rsid w:val="007F4D8F"/>
    <w:rsid w:val="007F5477"/>
    <w:rsid w:val="007F563C"/>
    <w:rsid w:val="007F5C5D"/>
    <w:rsid w:val="00803E3B"/>
    <w:rsid w:val="00804629"/>
    <w:rsid w:val="00804C74"/>
    <w:rsid w:val="00804F85"/>
    <w:rsid w:val="008069CB"/>
    <w:rsid w:val="00807F98"/>
    <w:rsid w:val="008128EB"/>
    <w:rsid w:val="00814992"/>
    <w:rsid w:val="00815766"/>
    <w:rsid w:val="008162F8"/>
    <w:rsid w:val="0081755A"/>
    <w:rsid w:val="00817A80"/>
    <w:rsid w:val="00820674"/>
    <w:rsid w:val="00820F45"/>
    <w:rsid w:val="0082150A"/>
    <w:rsid w:val="008241FA"/>
    <w:rsid w:val="00826F65"/>
    <w:rsid w:val="00831077"/>
    <w:rsid w:val="00831132"/>
    <w:rsid w:val="00833289"/>
    <w:rsid w:val="00834286"/>
    <w:rsid w:val="00835243"/>
    <w:rsid w:val="008407DE"/>
    <w:rsid w:val="00841AD9"/>
    <w:rsid w:val="00845EAD"/>
    <w:rsid w:val="00846B9F"/>
    <w:rsid w:val="00847D40"/>
    <w:rsid w:val="00850148"/>
    <w:rsid w:val="008514CF"/>
    <w:rsid w:val="008521EA"/>
    <w:rsid w:val="00853D80"/>
    <w:rsid w:val="008541E0"/>
    <w:rsid w:val="00855866"/>
    <w:rsid w:val="00857D14"/>
    <w:rsid w:val="008604B7"/>
    <w:rsid w:val="008618D6"/>
    <w:rsid w:val="008625F2"/>
    <w:rsid w:val="00863F20"/>
    <w:rsid w:val="008646FC"/>
    <w:rsid w:val="00866CCA"/>
    <w:rsid w:val="00867211"/>
    <w:rsid w:val="0087047B"/>
    <w:rsid w:val="0087288C"/>
    <w:rsid w:val="00874F3C"/>
    <w:rsid w:val="00876CCA"/>
    <w:rsid w:val="00876FDC"/>
    <w:rsid w:val="00881297"/>
    <w:rsid w:val="00881442"/>
    <w:rsid w:val="00882996"/>
    <w:rsid w:val="00882B1E"/>
    <w:rsid w:val="00885BAF"/>
    <w:rsid w:val="00886D61"/>
    <w:rsid w:val="008975D1"/>
    <w:rsid w:val="008A055A"/>
    <w:rsid w:val="008A0A69"/>
    <w:rsid w:val="008A297C"/>
    <w:rsid w:val="008B34D9"/>
    <w:rsid w:val="008B420E"/>
    <w:rsid w:val="008B5FD6"/>
    <w:rsid w:val="008B6585"/>
    <w:rsid w:val="008B6B60"/>
    <w:rsid w:val="008C0102"/>
    <w:rsid w:val="008C3118"/>
    <w:rsid w:val="008C41D4"/>
    <w:rsid w:val="008C5323"/>
    <w:rsid w:val="008C6C08"/>
    <w:rsid w:val="008C6E1C"/>
    <w:rsid w:val="008C72AA"/>
    <w:rsid w:val="008C7E69"/>
    <w:rsid w:val="008C7FDB"/>
    <w:rsid w:val="008D35FE"/>
    <w:rsid w:val="008D401C"/>
    <w:rsid w:val="008D4B54"/>
    <w:rsid w:val="008D56DE"/>
    <w:rsid w:val="008D66B0"/>
    <w:rsid w:val="008D6F99"/>
    <w:rsid w:val="008D7349"/>
    <w:rsid w:val="008E0DBA"/>
    <w:rsid w:val="008E5805"/>
    <w:rsid w:val="008E602E"/>
    <w:rsid w:val="008E6742"/>
    <w:rsid w:val="008F0A91"/>
    <w:rsid w:val="008F193A"/>
    <w:rsid w:val="008F1A0F"/>
    <w:rsid w:val="008F2649"/>
    <w:rsid w:val="008F369E"/>
    <w:rsid w:val="008F56DB"/>
    <w:rsid w:val="008F6600"/>
    <w:rsid w:val="009012B2"/>
    <w:rsid w:val="00901586"/>
    <w:rsid w:val="00902414"/>
    <w:rsid w:val="00906636"/>
    <w:rsid w:val="0090738C"/>
    <w:rsid w:val="00911527"/>
    <w:rsid w:val="009139B0"/>
    <w:rsid w:val="00913E6A"/>
    <w:rsid w:val="009142D8"/>
    <w:rsid w:val="009165E1"/>
    <w:rsid w:val="00920375"/>
    <w:rsid w:val="009207BA"/>
    <w:rsid w:val="00926FAE"/>
    <w:rsid w:val="009300B4"/>
    <w:rsid w:val="00931570"/>
    <w:rsid w:val="009318CC"/>
    <w:rsid w:val="00940C11"/>
    <w:rsid w:val="00941CED"/>
    <w:rsid w:val="009502C3"/>
    <w:rsid w:val="00953B8F"/>
    <w:rsid w:val="00956461"/>
    <w:rsid w:val="00956B60"/>
    <w:rsid w:val="0095798F"/>
    <w:rsid w:val="00960D3A"/>
    <w:rsid w:val="00961FC7"/>
    <w:rsid w:val="00962F57"/>
    <w:rsid w:val="00963637"/>
    <w:rsid w:val="00963A36"/>
    <w:rsid w:val="009653DB"/>
    <w:rsid w:val="00965A3E"/>
    <w:rsid w:val="00967804"/>
    <w:rsid w:val="00970CA5"/>
    <w:rsid w:val="0097254E"/>
    <w:rsid w:val="00977E48"/>
    <w:rsid w:val="0098047C"/>
    <w:rsid w:val="00981C95"/>
    <w:rsid w:val="00986732"/>
    <w:rsid w:val="00987D54"/>
    <w:rsid w:val="00990DCA"/>
    <w:rsid w:val="00993457"/>
    <w:rsid w:val="00994BE8"/>
    <w:rsid w:val="00997102"/>
    <w:rsid w:val="00997F6A"/>
    <w:rsid w:val="009A596C"/>
    <w:rsid w:val="009A5BFB"/>
    <w:rsid w:val="009A75B4"/>
    <w:rsid w:val="009B2179"/>
    <w:rsid w:val="009B2829"/>
    <w:rsid w:val="009B3573"/>
    <w:rsid w:val="009B3EE8"/>
    <w:rsid w:val="009B4277"/>
    <w:rsid w:val="009B4938"/>
    <w:rsid w:val="009B5E46"/>
    <w:rsid w:val="009B6450"/>
    <w:rsid w:val="009C00E5"/>
    <w:rsid w:val="009C0BBD"/>
    <w:rsid w:val="009C1E12"/>
    <w:rsid w:val="009C27EC"/>
    <w:rsid w:val="009C317C"/>
    <w:rsid w:val="009C3383"/>
    <w:rsid w:val="009C5DE9"/>
    <w:rsid w:val="009C75C0"/>
    <w:rsid w:val="009C7BA6"/>
    <w:rsid w:val="009D00F1"/>
    <w:rsid w:val="009D1E53"/>
    <w:rsid w:val="009D3F1F"/>
    <w:rsid w:val="009D4A9E"/>
    <w:rsid w:val="009D51D1"/>
    <w:rsid w:val="009D5F80"/>
    <w:rsid w:val="009E2408"/>
    <w:rsid w:val="009E4601"/>
    <w:rsid w:val="009E467A"/>
    <w:rsid w:val="009E6E2B"/>
    <w:rsid w:val="009E6FF1"/>
    <w:rsid w:val="009E7358"/>
    <w:rsid w:val="009E7E3F"/>
    <w:rsid w:val="009F020B"/>
    <w:rsid w:val="009F1400"/>
    <w:rsid w:val="009F1A88"/>
    <w:rsid w:val="009F4B7E"/>
    <w:rsid w:val="00A0291D"/>
    <w:rsid w:val="00A053BA"/>
    <w:rsid w:val="00A07F40"/>
    <w:rsid w:val="00A1035C"/>
    <w:rsid w:val="00A11D24"/>
    <w:rsid w:val="00A12438"/>
    <w:rsid w:val="00A16348"/>
    <w:rsid w:val="00A17953"/>
    <w:rsid w:val="00A17AAD"/>
    <w:rsid w:val="00A2112F"/>
    <w:rsid w:val="00A21474"/>
    <w:rsid w:val="00A21B11"/>
    <w:rsid w:val="00A22F4C"/>
    <w:rsid w:val="00A242C6"/>
    <w:rsid w:val="00A252D6"/>
    <w:rsid w:val="00A2544B"/>
    <w:rsid w:val="00A30517"/>
    <w:rsid w:val="00A324D8"/>
    <w:rsid w:val="00A33DCB"/>
    <w:rsid w:val="00A34491"/>
    <w:rsid w:val="00A348B7"/>
    <w:rsid w:val="00A354E0"/>
    <w:rsid w:val="00A4115F"/>
    <w:rsid w:val="00A41345"/>
    <w:rsid w:val="00A435BE"/>
    <w:rsid w:val="00A44359"/>
    <w:rsid w:val="00A44AE3"/>
    <w:rsid w:val="00A46365"/>
    <w:rsid w:val="00A52E20"/>
    <w:rsid w:val="00A53039"/>
    <w:rsid w:val="00A53704"/>
    <w:rsid w:val="00A552B3"/>
    <w:rsid w:val="00A55966"/>
    <w:rsid w:val="00A60AC9"/>
    <w:rsid w:val="00A6126C"/>
    <w:rsid w:val="00A62E1C"/>
    <w:rsid w:val="00A64F47"/>
    <w:rsid w:val="00A66970"/>
    <w:rsid w:val="00A70866"/>
    <w:rsid w:val="00A71816"/>
    <w:rsid w:val="00A760DA"/>
    <w:rsid w:val="00A77D24"/>
    <w:rsid w:val="00A81FC9"/>
    <w:rsid w:val="00A82C36"/>
    <w:rsid w:val="00A86616"/>
    <w:rsid w:val="00A868A3"/>
    <w:rsid w:val="00A932D4"/>
    <w:rsid w:val="00A939C0"/>
    <w:rsid w:val="00A96C30"/>
    <w:rsid w:val="00A972FE"/>
    <w:rsid w:val="00AA053C"/>
    <w:rsid w:val="00AA27E1"/>
    <w:rsid w:val="00AA2E45"/>
    <w:rsid w:val="00AA50E1"/>
    <w:rsid w:val="00AA6378"/>
    <w:rsid w:val="00AA715E"/>
    <w:rsid w:val="00AA7F16"/>
    <w:rsid w:val="00AB0F17"/>
    <w:rsid w:val="00AB49D1"/>
    <w:rsid w:val="00AB65C1"/>
    <w:rsid w:val="00AB7AB9"/>
    <w:rsid w:val="00AC1AF5"/>
    <w:rsid w:val="00AC2E6D"/>
    <w:rsid w:val="00AC496A"/>
    <w:rsid w:val="00AD00BD"/>
    <w:rsid w:val="00AD0506"/>
    <w:rsid w:val="00AD308A"/>
    <w:rsid w:val="00AD4240"/>
    <w:rsid w:val="00AD5C2F"/>
    <w:rsid w:val="00AE1357"/>
    <w:rsid w:val="00AE163B"/>
    <w:rsid w:val="00AE182D"/>
    <w:rsid w:val="00AE2616"/>
    <w:rsid w:val="00AE2EAC"/>
    <w:rsid w:val="00AE6CFF"/>
    <w:rsid w:val="00AF0216"/>
    <w:rsid w:val="00AF1297"/>
    <w:rsid w:val="00AF3A18"/>
    <w:rsid w:val="00AF485A"/>
    <w:rsid w:val="00AF52A1"/>
    <w:rsid w:val="00AF63C2"/>
    <w:rsid w:val="00B02B77"/>
    <w:rsid w:val="00B04D23"/>
    <w:rsid w:val="00B05F62"/>
    <w:rsid w:val="00B06B57"/>
    <w:rsid w:val="00B06B70"/>
    <w:rsid w:val="00B073F8"/>
    <w:rsid w:val="00B123DA"/>
    <w:rsid w:val="00B124F6"/>
    <w:rsid w:val="00B12B47"/>
    <w:rsid w:val="00B1512D"/>
    <w:rsid w:val="00B2159E"/>
    <w:rsid w:val="00B24097"/>
    <w:rsid w:val="00B2515B"/>
    <w:rsid w:val="00B264BD"/>
    <w:rsid w:val="00B27C65"/>
    <w:rsid w:val="00B27F5F"/>
    <w:rsid w:val="00B31798"/>
    <w:rsid w:val="00B33350"/>
    <w:rsid w:val="00B34169"/>
    <w:rsid w:val="00B34629"/>
    <w:rsid w:val="00B34BC2"/>
    <w:rsid w:val="00B36777"/>
    <w:rsid w:val="00B36BB1"/>
    <w:rsid w:val="00B411CD"/>
    <w:rsid w:val="00B417C8"/>
    <w:rsid w:val="00B419CC"/>
    <w:rsid w:val="00B428C6"/>
    <w:rsid w:val="00B471BC"/>
    <w:rsid w:val="00B47286"/>
    <w:rsid w:val="00B4748A"/>
    <w:rsid w:val="00B47BFF"/>
    <w:rsid w:val="00B50412"/>
    <w:rsid w:val="00B53E85"/>
    <w:rsid w:val="00B546CA"/>
    <w:rsid w:val="00B54A6A"/>
    <w:rsid w:val="00B55955"/>
    <w:rsid w:val="00B55D2D"/>
    <w:rsid w:val="00B62218"/>
    <w:rsid w:val="00B62FE4"/>
    <w:rsid w:val="00B631F3"/>
    <w:rsid w:val="00B65080"/>
    <w:rsid w:val="00B67F4A"/>
    <w:rsid w:val="00B71ADC"/>
    <w:rsid w:val="00B7424C"/>
    <w:rsid w:val="00B74DE2"/>
    <w:rsid w:val="00B75BAF"/>
    <w:rsid w:val="00B765DB"/>
    <w:rsid w:val="00B77728"/>
    <w:rsid w:val="00B77862"/>
    <w:rsid w:val="00B77E7B"/>
    <w:rsid w:val="00B8088A"/>
    <w:rsid w:val="00B81251"/>
    <w:rsid w:val="00B868B5"/>
    <w:rsid w:val="00B87589"/>
    <w:rsid w:val="00B87C4F"/>
    <w:rsid w:val="00B90184"/>
    <w:rsid w:val="00B909C8"/>
    <w:rsid w:val="00B9126E"/>
    <w:rsid w:val="00B929FD"/>
    <w:rsid w:val="00B94E82"/>
    <w:rsid w:val="00B9526D"/>
    <w:rsid w:val="00BA0105"/>
    <w:rsid w:val="00BA057E"/>
    <w:rsid w:val="00BA1078"/>
    <w:rsid w:val="00BA1E8E"/>
    <w:rsid w:val="00BA2543"/>
    <w:rsid w:val="00BA329D"/>
    <w:rsid w:val="00BA392B"/>
    <w:rsid w:val="00BA3ED1"/>
    <w:rsid w:val="00BA53D8"/>
    <w:rsid w:val="00BA5C5E"/>
    <w:rsid w:val="00BA60E5"/>
    <w:rsid w:val="00BB0C0A"/>
    <w:rsid w:val="00BB26D0"/>
    <w:rsid w:val="00BB2F0E"/>
    <w:rsid w:val="00BB2FA1"/>
    <w:rsid w:val="00BB5197"/>
    <w:rsid w:val="00BB76DC"/>
    <w:rsid w:val="00BB787B"/>
    <w:rsid w:val="00BC1E92"/>
    <w:rsid w:val="00BC2096"/>
    <w:rsid w:val="00BC2299"/>
    <w:rsid w:val="00BC2B02"/>
    <w:rsid w:val="00BC2DCF"/>
    <w:rsid w:val="00BC5FA9"/>
    <w:rsid w:val="00BC6349"/>
    <w:rsid w:val="00BC76CF"/>
    <w:rsid w:val="00BC7F7B"/>
    <w:rsid w:val="00BD2AE8"/>
    <w:rsid w:val="00BD3038"/>
    <w:rsid w:val="00BD394A"/>
    <w:rsid w:val="00BD51EC"/>
    <w:rsid w:val="00BD66D1"/>
    <w:rsid w:val="00BD74AE"/>
    <w:rsid w:val="00BD7C75"/>
    <w:rsid w:val="00BE004C"/>
    <w:rsid w:val="00BE0B81"/>
    <w:rsid w:val="00BE6244"/>
    <w:rsid w:val="00BE6C18"/>
    <w:rsid w:val="00BF15DA"/>
    <w:rsid w:val="00BF246E"/>
    <w:rsid w:val="00BF3C18"/>
    <w:rsid w:val="00BF4698"/>
    <w:rsid w:val="00BF65F9"/>
    <w:rsid w:val="00C017EC"/>
    <w:rsid w:val="00C019DD"/>
    <w:rsid w:val="00C022B7"/>
    <w:rsid w:val="00C0252E"/>
    <w:rsid w:val="00C02A4B"/>
    <w:rsid w:val="00C06120"/>
    <w:rsid w:val="00C06DA5"/>
    <w:rsid w:val="00C11DE8"/>
    <w:rsid w:val="00C1324F"/>
    <w:rsid w:val="00C136D5"/>
    <w:rsid w:val="00C139F8"/>
    <w:rsid w:val="00C13B52"/>
    <w:rsid w:val="00C151EF"/>
    <w:rsid w:val="00C16B25"/>
    <w:rsid w:val="00C17B77"/>
    <w:rsid w:val="00C17FB9"/>
    <w:rsid w:val="00C20861"/>
    <w:rsid w:val="00C21F5C"/>
    <w:rsid w:val="00C243A3"/>
    <w:rsid w:val="00C251BB"/>
    <w:rsid w:val="00C253BE"/>
    <w:rsid w:val="00C253D4"/>
    <w:rsid w:val="00C254CC"/>
    <w:rsid w:val="00C26B5F"/>
    <w:rsid w:val="00C26F78"/>
    <w:rsid w:val="00C315C7"/>
    <w:rsid w:val="00C31625"/>
    <w:rsid w:val="00C31FAB"/>
    <w:rsid w:val="00C326AE"/>
    <w:rsid w:val="00C358E7"/>
    <w:rsid w:val="00C37A7B"/>
    <w:rsid w:val="00C409B7"/>
    <w:rsid w:val="00C41434"/>
    <w:rsid w:val="00C4145C"/>
    <w:rsid w:val="00C41C10"/>
    <w:rsid w:val="00C43B20"/>
    <w:rsid w:val="00C4480D"/>
    <w:rsid w:val="00C5134E"/>
    <w:rsid w:val="00C51779"/>
    <w:rsid w:val="00C53E94"/>
    <w:rsid w:val="00C562B4"/>
    <w:rsid w:val="00C565E5"/>
    <w:rsid w:val="00C57666"/>
    <w:rsid w:val="00C62793"/>
    <w:rsid w:val="00C62A7C"/>
    <w:rsid w:val="00C64110"/>
    <w:rsid w:val="00C653B4"/>
    <w:rsid w:val="00C70F63"/>
    <w:rsid w:val="00C72550"/>
    <w:rsid w:val="00C72F35"/>
    <w:rsid w:val="00C733B1"/>
    <w:rsid w:val="00C735F3"/>
    <w:rsid w:val="00C7740D"/>
    <w:rsid w:val="00C77DCA"/>
    <w:rsid w:val="00C8153C"/>
    <w:rsid w:val="00C828BF"/>
    <w:rsid w:val="00C82F7B"/>
    <w:rsid w:val="00C84BAD"/>
    <w:rsid w:val="00C855F2"/>
    <w:rsid w:val="00C86729"/>
    <w:rsid w:val="00C91895"/>
    <w:rsid w:val="00C91C51"/>
    <w:rsid w:val="00C92958"/>
    <w:rsid w:val="00C93156"/>
    <w:rsid w:val="00C9533A"/>
    <w:rsid w:val="00C95807"/>
    <w:rsid w:val="00C97781"/>
    <w:rsid w:val="00CA25FE"/>
    <w:rsid w:val="00CA3DB1"/>
    <w:rsid w:val="00CA487E"/>
    <w:rsid w:val="00CA4A98"/>
    <w:rsid w:val="00CA670B"/>
    <w:rsid w:val="00CB01AD"/>
    <w:rsid w:val="00CB0B3B"/>
    <w:rsid w:val="00CB1314"/>
    <w:rsid w:val="00CB13F1"/>
    <w:rsid w:val="00CB4DF4"/>
    <w:rsid w:val="00CB5F18"/>
    <w:rsid w:val="00CB6114"/>
    <w:rsid w:val="00CB625B"/>
    <w:rsid w:val="00CC154A"/>
    <w:rsid w:val="00CC198C"/>
    <w:rsid w:val="00CC19CA"/>
    <w:rsid w:val="00CC286E"/>
    <w:rsid w:val="00CC3EBF"/>
    <w:rsid w:val="00CC411F"/>
    <w:rsid w:val="00CC6B02"/>
    <w:rsid w:val="00CD064D"/>
    <w:rsid w:val="00CD2D04"/>
    <w:rsid w:val="00CD3308"/>
    <w:rsid w:val="00CD582D"/>
    <w:rsid w:val="00CE02C6"/>
    <w:rsid w:val="00CE04A0"/>
    <w:rsid w:val="00CE2681"/>
    <w:rsid w:val="00CE412B"/>
    <w:rsid w:val="00CE498D"/>
    <w:rsid w:val="00CE640C"/>
    <w:rsid w:val="00CE64AD"/>
    <w:rsid w:val="00CF03AF"/>
    <w:rsid w:val="00CF30B1"/>
    <w:rsid w:val="00CF333B"/>
    <w:rsid w:val="00CF4638"/>
    <w:rsid w:val="00D02688"/>
    <w:rsid w:val="00D046F0"/>
    <w:rsid w:val="00D047CC"/>
    <w:rsid w:val="00D047F1"/>
    <w:rsid w:val="00D0641E"/>
    <w:rsid w:val="00D07B04"/>
    <w:rsid w:val="00D13758"/>
    <w:rsid w:val="00D1538C"/>
    <w:rsid w:val="00D17203"/>
    <w:rsid w:val="00D214DB"/>
    <w:rsid w:val="00D21C39"/>
    <w:rsid w:val="00D21C97"/>
    <w:rsid w:val="00D22DC8"/>
    <w:rsid w:val="00D242A5"/>
    <w:rsid w:val="00D25347"/>
    <w:rsid w:val="00D25B6E"/>
    <w:rsid w:val="00D26D62"/>
    <w:rsid w:val="00D272C9"/>
    <w:rsid w:val="00D32966"/>
    <w:rsid w:val="00D3354C"/>
    <w:rsid w:val="00D3355C"/>
    <w:rsid w:val="00D336C4"/>
    <w:rsid w:val="00D37586"/>
    <w:rsid w:val="00D40BBD"/>
    <w:rsid w:val="00D41969"/>
    <w:rsid w:val="00D42612"/>
    <w:rsid w:val="00D42DC2"/>
    <w:rsid w:val="00D42FB9"/>
    <w:rsid w:val="00D430B4"/>
    <w:rsid w:val="00D44B0D"/>
    <w:rsid w:val="00D45B9E"/>
    <w:rsid w:val="00D47D23"/>
    <w:rsid w:val="00D51579"/>
    <w:rsid w:val="00D542D9"/>
    <w:rsid w:val="00D54B94"/>
    <w:rsid w:val="00D56446"/>
    <w:rsid w:val="00D60574"/>
    <w:rsid w:val="00D61BFE"/>
    <w:rsid w:val="00D63C8D"/>
    <w:rsid w:val="00D65DC9"/>
    <w:rsid w:val="00D7004E"/>
    <w:rsid w:val="00D71F17"/>
    <w:rsid w:val="00D732AB"/>
    <w:rsid w:val="00D73744"/>
    <w:rsid w:val="00D75E7D"/>
    <w:rsid w:val="00D77369"/>
    <w:rsid w:val="00D80CE3"/>
    <w:rsid w:val="00D810DB"/>
    <w:rsid w:val="00D8364F"/>
    <w:rsid w:val="00D83ED5"/>
    <w:rsid w:val="00D8550E"/>
    <w:rsid w:val="00D860C8"/>
    <w:rsid w:val="00D92522"/>
    <w:rsid w:val="00D96B69"/>
    <w:rsid w:val="00DA0388"/>
    <w:rsid w:val="00DA1099"/>
    <w:rsid w:val="00DA353C"/>
    <w:rsid w:val="00DA4105"/>
    <w:rsid w:val="00DA49CA"/>
    <w:rsid w:val="00DA5F18"/>
    <w:rsid w:val="00DB172D"/>
    <w:rsid w:val="00DB23BA"/>
    <w:rsid w:val="00DB528F"/>
    <w:rsid w:val="00DB6B6D"/>
    <w:rsid w:val="00DC00BF"/>
    <w:rsid w:val="00DC122A"/>
    <w:rsid w:val="00DC2AF2"/>
    <w:rsid w:val="00DC6EA2"/>
    <w:rsid w:val="00DC7650"/>
    <w:rsid w:val="00DD035B"/>
    <w:rsid w:val="00DD3044"/>
    <w:rsid w:val="00DD5434"/>
    <w:rsid w:val="00DD6263"/>
    <w:rsid w:val="00DE0DE8"/>
    <w:rsid w:val="00DE0FC4"/>
    <w:rsid w:val="00DE150A"/>
    <w:rsid w:val="00DE1C10"/>
    <w:rsid w:val="00DE32FA"/>
    <w:rsid w:val="00DE6FA1"/>
    <w:rsid w:val="00DE7CDC"/>
    <w:rsid w:val="00DF2ACC"/>
    <w:rsid w:val="00DF3BEC"/>
    <w:rsid w:val="00DF76BD"/>
    <w:rsid w:val="00DF7EE3"/>
    <w:rsid w:val="00E01302"/>
    <w:rsid w:val="00E04267"/>
    <w:rsid w:val="00E0477B"/>
    <w:rsid w:val="00E07871"/>
    <w:rsid w:val="00E07E94"/>
    <w:rsid w:val="00E10BA4"/>
    <w:rsid w:val="00E11A56"/>
    <w:rsid w:val="00E12298"/>
    <w:rsid w:val="00E146B2"/>
    <w:rsid w:val="00E14B88"/>
    <w:rsid w:val="00E1592A"/>
    <w:rsid w:val="00E17756"/>
    <w:rsid w:val="00E24F82"/>
    <w:rsid w:val="00E25CE7"/>
    <w:rsid w:val="00E26969"/>
    <w:rsid w:val="00E26B37"/>
    <w:rsid w:val="00E30331"/>
    <w:rsid w:val="00E3255F"/>
    <w:rsid w:val="00E37032"/>
    <w:rsid w:val="00E378EA"/>
    <w:rsid w:val="00E42D56"/>
    <w:rsid w:val="00E43ADB"/>
    <w:rsid w:val="00E44DE8"/>
    <w:rsid w:val="00E45BFE"/>
    <w:rsid w:val="00E50DE8"/>
    <w:rsid w:val="00E51A18"/>
    <w:rsid w:val="00E53332"/>
    <w:rsid w:val="00E61331"/>
    <w:rsid w:val="00E613C5"/>
    <w:rsid w:val="00E6246C"/>
    <w:rsid w:val="00E63E69"/>
    <w:rsid w:val="00E652AA"/>
    <w:rsid w:val="00E67FF0"/>
    <w:rsid w:val="00E73623"/>
    <w:rsid w:val="00E73EF0"/>
    <w:rsid w:val="00E74ABA"/>
    <w:rsid w:val="00E758A5"/>
    <w:rsid w:val="00E76012"/>
    <w:rsid w:val="00E80EF3"/>
    <w:rsid w:val="00E81E9B"/>
    <w:rsid w:val="00E8338C"/>
    <w:rsid w:val="00E83550"/>
    <w:rsid w:val="00E85100"/>
    <w:rsid w:val="00E85F34"/>
    <w:rsid w:val="00E864CF"/>
    <w:rsid w:val="00E918D9"/>
    <w:rsid w:val="00E937EE"/>
    <w:rsid w:val="00E93A18"/>
    <w:rsid w:val="00E950F4"/>
    <w:rsid w:val="00EA07A7"/>
    <w:rsid w:val="00EA1A7B"/>
    <w:rsid w:val="00EA21DA"/>
    <w:rsid w:val="00EA3549"/>
    <w:rsid w:val="00EB18E4"/>
    <w:rsid w:val="00EB1E96"/>
    <w:rsid w:val="00EB3894"/>
    <w:rsid w:val="00EB5004"/>
    <w:rsid w:val="00EB537A"/>
    <w:rsid w:val="00EB6E92"/>
    <w:rsid w:val="00EC086D"/>
    <w:rsid w:val="00EC1EF9"/>
    <w:rsid w:val="00EC2794"/>
    <w:rsid w:val="00EC2C6C"/>
    <w:rsid w:val="00EC35D1"/>
    <w:rsid w:val="00EC4299"/>
    <w:rsid w:val="00EC5B98"/>
    <w:rsid w:val="00EC72D2"/>
    <w:rsid w:val="00ED10BE"/>
    <w:rsid w:val="00ED130E"/>
    <w:rsid w:val="00ED17F0"/>
    <w:rsid w:val="00ED33F7"/>
    <w:rsid w:val="00ED398E"/>
    <w:rsid w:val="00ED3EE9"/>
    <w:rsid w:val="00ED46AC"/>
    <w:rsid w:val="00ED6107"/>
    <w:rsid w:val="00ED69DB"/>
    <w:rsid w:val="00ED7C9D"/>
    <w:rsid w:val="00EE0109"/>
    <w:rsid w:val="00EE0C15"/>
    <w:rsid w:val="00EE1FDD"/>
    <w:rsid w:val="00EE4326"/>
    <w:rsid w:val="00EE4A17"/>
    <w:rsid w:val="00EE76A9"/>
    <w:rsid w:val="00EF2A7C"/>
    <w:rsid w:val="00EF4AA2"/>
    <w:rsid w:val="00EF5541"/>
    <w:rsid w:val="00F005D5"/>
    <w:rsid w:val="00F00768"/>
    <w:rsid w:val="00F0105C"/>
    <w:rsid w:val="00F01EF5"/>
    <w:rsid w:val="00F03362"/>
    <w:rsid w:val="00F03B78"/>
    <w:rsid w:val="00F051F8"/>
    <w:rsid w:val="00F05B79"/>
    <w:rsid w:val="00F06E88"/>
    <w:rsid w:val="00F104D5"/>
    <w:rsid w:val="00F115E0"/>
    <w:rsid w:val="00F11670"/>
    <w:rsid w:val="00F1396E"/>
    <w:rsid w:val="00F148E4"/>
    <w:rsid w:val="00F1515E"/>
    <w:rsid w:val="00F159F4"/>
    <w:rsid w:val="00F16C6B"/>
    <w:rsid w:val="00F21318"/>
    <w:rsid w:val="00F21659"/>
    <w:rsid w:val="00F248D0"/>
    <w:rsid w:val="00F24F91"/>
    <w:rsid w:val="00F26A60"/>
    <w:rsid w:val="00F26E9C"/>
    <w:rsid w:val="00F278EA"/>
    <w:rsid w:val="00F30DB3"/>
    <w:rsid w:val="00F31315"/>
    <w:rsid w:val="00F360BD"/>
    <w:rsid w:val="00F40974"/>
    <w:rsid w:val="00F40BB0"/>
    <w:rsid w:val="00F40D1D"/>
    <w:rsid w:val="00F41508"/>
    <w:rsid w:val="00F430ED"/>
    <w:rsid w:val="00F437C4"/>
    <w:rsid w:val="00F448CD"/>
    <w:rsid w:val="00F466A2"/>
    <w:rsid w:val="00F52695"/>
    <w:rsid w:val="00F52DB9"/>
    <w:rsid w:val="00F52FDC"/>
    <w:rsid w:val="00F552D2"/>
    <w:rsid w:val="00F55525"/>
    <w:rsid w:val="00F6116F"/>
    <w:rsid w:val="00F62A28"/>
    <w:rsid w:val="00F63525"/>
    <w:rsid w:val="00F63AD1"/>
    <w:rsid w:val="00F65990"/>
    <w:rsid w:val="00F659C1"/>
    <w:rsid w:val="00F66D1A"/>
    <w:rsid w:val="00F74685"/>
    <w:rsid w:val="00F8016B"/>
    <w:rsid w:val="00F837C4"/>
    <w:rsid w:val="00F842DC"/>
    <w:rsid w:val="00F8609A"/>
    <w:rsid w:val="00F8716E"/>
    <w:rsid w:val="00F87EBE"/>
    <w:rsid w:val="00F93C03"/>
    <w:rsid w:val="00F9791F"/>
    <w:rsid w:val="00F97E36"/>
    <w:rsid w:val="00FA182C"/>
    <w:rsid w:val="00FA1B2F"/>
    <w:rsid w:val="00FA4A70"/>
    <w:rsid w:val="00FA5572"/>
    <w:rsid w:val="00FA6674"/>
    <w:rsid w:val="00FA6A05"/>
    <w:rsid w:val="00FA7B72"/>
    <w:rsid w:val="00FB61EE"/>
    <w:rsid w:val="00FB7229"/>
    <w:rsid w:val="00FB72DB"/>
    <w:rsid w:val="00FB7A0F"/>
    <w:rsid w:val="00FC0895"/>
    <w:rsid w:val="00FC0AC8"/>
    <w:rsid w:val="00FC0C74"/>
    <w:rsid w:val="00FC3B83"/>
    <w:rsid w:val="00FC4CDA"/>
    <w:rsid w:val="00FC69D4"/>
    <w:rsid w:val="00FC7400"/>
    <w:rsid w:val="00FD1538"/>
    <w:rsid w:val="00FD4DE3"/>
    <w:rsid w:val="00FD4EC9"/>
    <w:rsid w:val="00FD6B73"/>
    <w:rsid w:val="00FE213E"/>
    <w:rsid w:val="00FE320B"/>
    <w:rsid w:val="00FE4426"/>
    <w:rsid w:val="00FE67EA"/>
    <w:rsid w:val="00FE6DF8"/>
    <w:rsid w:val="00FF0FF6"/>
    <w:rsid w:val="00FF1E1B"/>
    <w:rsid w:val="00FF4BEE"/>
    <w:rsid w:val="00FF6C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EE925"/>
  <w15:chartTrackingRefBased/>
  <w15:docId w15:val="{5A4B7560-A485-4E20-89AF-27CB7885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C97"/>
    <w:pPr>
      <w:spacing w:line="360" w:lineRule="auto"/>
    </w:pPr>
    <w:rPr>
      <w:rFonts w:ascii="Ubuntu" w:hAnsi="Ubuntu"/>
      <w:noProof/>
      <w:szCs w:val="24"/>
      <w:lang w:val="en-GB" w:eastAsia="en-US"/>
    </w:rPr>
  </w:style>
  <w:style w:type="paragraph" w:styleId="berschrift1">
    <w:name w:val="heading 1"/>
    <w:basedOn w:val="Standard"/>
    <w:next w:val="Standard"/>
    <w:link w:val="berschrift1Zchn"/>
    <w:autoRedefine/>
    <w:uiPriority w:val="9"/>
    <w:qFormat/>
    <w:rsid w:val="00133401"/>
    <w:pPr>
      <w:keepNext/>
      <w:keepLines/>
      <w:numPr>
        <w:numId w:val="1"/>
      </w:numPr>
      <w:ind w:left="360"/>
      <w:outlineLvl w:val="0"/>
    </w:pPr>
    <w:rPr>
      <w:b/>
      <w:bCs/>
      <w:color w:val="000000"/>
      <w:sz w:val="32"/>
      <w:szCs w:val="32"/>
      <w:lang w:val="x-none" w:eastAsia="x-none"/>
    </w:rPr>
  </w:style>
  <w:style w:type="paragraph" w:styleId="berschrift2">
    <w:name w:val="heading 2"/>
    <w:basedOn w:val="Standard"/>
    <w:next w:val="Standard"/>
    <w:link w:val="berschrift2Zchn"/>
    <w:autoRedefine/>
    <w:uiPriority w:val="9"/>
    <w:qFormat/>
    <w:rsid w:val="00726DA2"/>
    <w:pPr>
      <w:keepNext/>
      <w:keepLines/>
      <w:spacing w:before="200"/>
      <w:jc w:val="both"/>
      <w:outlineLvl w:val="1"/>
    </w:pPr>
    <w:rPr>
      <w:rFonts w:ascii="Ubuntu Medium" w:hAnsi="Ubuntu Medium"/>
      <w:b/>
      <w:bCs/>
      <w:color w:val="FF0000"/>
      <w:sz w:val="30"/>
      <w:szCs w:val="26"/>
      <w:lang w:val="en-US"/>
    </w:rPr>
  </w:style>
  <w:style w:type="paragraph" w:styleId="berschrift3">
    <w:name w:val="heading 3"/>
    <w:basedOn w:val="Standard"/>
    <w:next w:val="Standard"/>
    <w:link w:val="berschrift3Zchn"/>
    <w:autoRedefine/>
    <w:uiPriority w:val="9"/>
    <w:qFormat/>
    <w:rsid w:val="000638CA"/>
    <w:pPr>
      <w:keepNext/>
      <w:keepLines/>
      <w:spacing w:line="240" w:lineRule="auto"/>
      <w:jc w:val="both"/>
      <w:outlineLvl w:val="2"/>
    </w:pPr>
    <w:rPr>
      <w:b/>
      <w:bCs/>
      <w:color w:val="FF0000"/>
      <w:sz w:val="24"/>
    </w:rPr>
  </w:style>
  <w:style w:type="paragraph" w:styleId="berschrift4">
    <w:name w:val="heading 4"/>
    <w:basedOn w:val="Standard"/>
    <w:next w:val="Standard"/>
    <w:link w:val="berschrift4Zchn"/>
    <w:autoRedefine/>
    <w:uiPriority w:val="9"/>
    <w:qFormat/>
    <w:rsid w:val="00444690"/>
    <w:pPr>
      <w:keepNext/>
      <w:keepLines/>
      <w:spacing w:before="200" w:after="120"/>
      <w:outlineLvl w:val="3"/>
    </w:pPr>
    <w:rPr>
      <w:iCs/>
      <w:color w:val="FF3333"/>
      <w:sz w:val="22"/>
      <w:lang w:val="en-US"/>
    </w:rPr>
  </w:style>
  <w:style w:type="paragraph" w:styleId="berschrift5">
    <w:name w:val="heading 5"/>
    <w:basedOn w:val="Standard"/>
    <w:next w:val="Standard"/>
    <w:link w:val="berschrift5Zchn"/>
    <w:qFormat/>
    <w:rsid w:val="00FC3B83"/>
    <w:pPr>
      <w:keepNext/>
      <w:keepLines/>
      <w:spacing w:before="200"/>
      <w:outlineLvl w:val="4"/>
    </w:pPr>
    <w:rPr>
      <w:rFonts w:ascii="Calibri" w:hAnsi="Calibri"/>
      <w:color w:val="980000"/>
      <w:szCs w:val="20"/>
      <w:lang w:val="x-none" w:eastAsia="x-none"/>
    </w:rPr>
  </w:style>
  <w:style w:type="paragraph" w:styleId="berschrift6">
    <w:name w:val="heading 6"/>
    <w:basedOn w:val="Standard"/>
    <w:next w:val="Standard"/>
    <w:link w:val="berschrift6Zchn"/>
    <w:rsid w:val="005C1692"/>
    <w:pPr>
      <w:keepNext/>
      <w:keepLines/>
      <w:spacing w:before="200" w:after="40"/>
      <w:outlineLvl w:val="5"/>
    </w:pPr>
    <w:rPr>
      <w:rFonts w:eastAsia="Ubuntu" w:cs="Ubuntu"/>
      <w:b/>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67C97"/>
    <w:rPr>
      <w:rFonts w:ascii="Ubuntu" w:hAnsi="Ubuntu"/>
      <w:b/>
      <w:bCs/>
      <w:color w:val="000000"/>
      <w:sz w:val="32"/>
      <w:szCs w:val="32"/>
      <w:lang w:val="x-none" w:eastAsia="x-none"/>
    </w:rPr>
  </w:style>
  <w:style w:type="character" w:customStyle="1" w:styleId="berschrift2Zchn">
    <w:name w:val="Überschrift 2 Zchn"/>
    <w:link w:val="berschrift2"/>
    <w:uiPriority w:val="9"/>
    <w:rsid w:val="00726DA2"/>
    <w:rPr>
      <w:rFonts w:ascii="Ubuntu Medium" w:hAnsi="Ubuntu Medium"/>
      <w:b/>
      <w:bCs/>
      <w:color w:val="FF0000"/>
      <w:sz w:val="30"/>
      <w:szCs w:val="26"/>
      <w:lang w:val="en-US" w:eastAsia="en-US"/>
    </w:rPr>
  </w:style>
  <w:style w:type="character" w:customStyle="1" w:styleId="berschrift3Zchn">
    <w:name w:val="Überschrift 3 Zchn"/>
    <w:link w:val="berschrift3"/>
    <w:uiPriority w:val="9"/>
    <w:rsid w:val="000638CA"/>
    <w:rPr>
      <w:rFonts w:ascii="Ubuntu" w:hAnsi="Ubuntu"/>
      <w:b/>
      <w:bCs/>
      <w:noProof/>
      <w:color w:val="FF0000"/>
      <w:sz w:val="24"/>
      <w:szCs w:val="24"/>
      <w:lang w:val="en-GB" w:eastAsia="en-US"/>
    </w:rPr>
  </w:style>
  <w:style w:type="character" w:customStyle="1" w:styleId="berschrift4Zchn">
    <w:name w:val="Überschrift 4 Zchn"/>
    <w:link w:val="berschrift4"/>
    <w:uiPriority w:val="9"/>
    <w:rsid w:val="00444690"/>
    <w:rPr>
      <w:rFonts w:ascii="Ubuntu" w:hAnsi="Ubuntu"/>
      <w:iCs/>
      <w:color w:val="FF3333"/>
      <w:sz w:val="22"/>
      <w:szCs w:val="24"/>
      <w:lang w:val="en-US" w:eastAsia="en-US"/>
    </w:rPr>
  </w:style>
  <w:style w:type="character" w:customStyle="1" w:styleId="berschrift5Zchn">
    <w:name w:val="Überschrift 5 Zchn"/>
    <w:link w:val="berschrift5"/>
    <w:uiPriority w:val="9"/>
    <w:rsid w:val="00FC3B83"/>
    <w:rPr>
      <w:rFonts w:ascii="Calibri" w:eastAsia="MS PGothic" w:hAnsi="Calibri" w:cs="Times New Roman"/>
      <w:color w:val="980000"/>
      <w:sz w:val="20"/>
    </w:rPr>
  </w:style>
  <w:style w:type="paragraph" w:styleId="Titel">
    <w:name w:val="Title"/>
    <w:basedOn w:val="Standard"/>
    <w:next w:val="Standard"/>
    <w:link w:val="TitelZchn"/>
    <w:autoRedefine/>
    <w:qFormat/>
    <w:rsid w:val="00CC198C"/>
    <w:pPr>
      <w:pBdr>
        <w:bottom w:val="single" w:sz="8" w:space="4" w:color="FF3333"/>
      </w:pBdr>
      <w:spacing w:before="120" w:after="120"/>
      <w:contextualSpacing/>
    </w:pPr>
    <w:rPr>
      <w:rFonts w:ascii="Ubuntu Light" w:hAnsi="Ubuntu Light"/>
      <w:color w:val="000000"/>
      <w:spacing w:val="5"/>
      <w:kern w:val="28"/>
      <w:sz w:val="40"/>
      <w:szCs w:val="52"/>
    </w:rPr>
  </w:style>
  <w:style w:type="character" w:customStyle="1" w:styleId="TitelZchn">
    <w:name w:val="Titel Zchn"/>
    <w:link w:val="Titel"/>
    <w:rsid w:val="00CC198C"/>
    <w:rPr>
      <w:rFonts w:ascii="Ubuntu Light" w:hAnsi="Ubuntu Light"/>
      <w:color w:val="000000"/>
      <w:spacing w:val="5"/>
      <w:kern w:val="28"/>
      <w:sz w:val="40"/>
      <w:szCs w:val="52"/>
      <w:lang w:val="cs-CZ" w:eastAsia="en-US"/>
    </w:rPr>
  </w:style>
  <w:style w:type="paragraph" w:styleId="Untertitel">
    <w:name w:val="Subtitle"/>
    <w:basedOn w:val="Standard"/>
    <w:next w:val="Standard"/>
    <w:link w:val="UntertitelZchn"/>
    <w:autoRedefine/>
    <w:uiPriority w:val="11"/>
    <w:qFormat/>
    <w:rsid w:val="004B526B"/>
    <w:pPr>
      <w:numPr>
        <w:ilvl w:val="1"/>
      </w:numPr>
      <w:jc w:val="both"/>
    </w:pPr>
    <w:rPr>
      <w:rFonts w:ascii="Ubuntu Light" w:hAnsi="Ubuntu Light"/>
      <w:iCs/>
      <w:color w:val="FF3333"/>
      <w:spacing w:val="15"/>
      <w:sz w:val="40"/>
      <w:szCs w:val="20"/>
      <w:lang w:val="x-none" w:eastAsia="x-none"/>
    </w:rPr>
  </w:style>
  <w:style w:type="character" w:customStyle="1" w:styleId="UntertitelZchn">
    <w:name w:val="Untertitel Zchn"/>
    <w:link w:val="Untertitel"/>
    <w:uiPriority w:val="11"/>
    <w:rsid w:val="004B526B"/>
    <w:rPr>
      <w:rFonts w:ascii="Ubuntu Light" w:hAnsi="Ubuntu Light"/>
      <w:iCs/>
      <w:noProof/>
      <w:color w:val="FF3333"/>
      <w:spacing w:val="15"/>
      <w:sz w:val="40"/>
      <w:lang w:val="x-none" w:eastAsia="x-none"/>
    </w:rPr>
  </w:style>
  <w:style w:type="character" w:customStyle="1" w:styleId="EinfacheTabelle31">
    <w:name w:val="Einfache Tabelle 31"/>
    <w:uiPriority w:val="19"/>
    <w:rsid w:val="00587D3E"/>
    <w:rPr>
      <w:rFonts w:ascii="Ubuntu" w:hAnsi="Ubuntu"/>
      <w:b w:val="0"/>
      <w:i/>
      <w:iCs/>
      <w:color w:val="000000"/>
      <w:sz w:val="20"/>
    </w:rPr>
  </w:style>
  <w:style w:type="character" w:styleId="Hervorhebung">
    <w:name w:val="Emphasis"/>
    <w:aliases w:val="A date"/>
    <w:uiPriority w:val="20"/>
    <w:qFormat/>
    <w:rsid w:val="00CB1314"/>
    <w:rPr>
      <w:rFonts w:ascii="Ubuntu Light" w:hAnsi="Ubuntu Light"/>
      <w:b w:val="0"/>
      <w:i w:val="0"/>
      <w:iCs/>
      <w:color w:val="FF3333"/>
      <w:sz w:val="20"/>
    </w:rPr>
  </w:style>
  <w:style w:type="character" w:customStyle="1" w:styleId="EinfacheTabelle41">
    <w:name w:val="Einfache Tabelle 41"/>
    <w:uiPriority w:val="21"/>
    <w:qFormat/>
    <w:rsid w:val="00587D3E"/>
    <w:rPr>
      <w:rFonts w:ascii="Ubuntu" w:hAnsi="Ubuntu"/>
      <w:b w:val="0"/>
      <w:bCs/>
      <w:i/>
      <w:iCs/>
      <w:color w:val="FF3333"/>
      <w:sz w:val="16"/>
    </w:rPr>
  </w:style>
  <w:style w:type="paragraph" w:customStyle="1" w:styleId="Gitternetztabelle31">
    <w:name w:val="Gitternetztabelle 31"/>
    <w:basedOn w:val="berschrift1"/>
    <w:next w:val="Standard"/>
    <w:autoRedefine/>
    <w:uiPriority w:val="39"/>
    <w:unhideWhenUsed/>
    <w:qFormat/>
    <w:rsid w:val="008E0DBA"/>
    <w:pPr>
      <w:numPr>
        <w:numId w:val="0"/>
      </w:numPr>
      <w:outlineLvl w:val="9"/>
    </w:pPr>
    <w:rPr>
      <w:rFonts w:ascii="Ubuntu Light" w:hAnsi="Ubuntu Light"/>
      <w:b w:val="0"/>
      <w:color w:val="FF3333"/>
      <w:szCs w:val="28"/>
      <w:lang w:val="en-US"/>
    </w:rPr>
  </w:style>
  <w:style w:type="paragraph" w:styleId="Sprechblasentext">
    <w:name w:val="Balloon Text"/>
    <w:basedOn w:val="Standard"/>
    <w:link w:val="SprechblasentextZchn"/>
    <w:uiPriority w:val="99"/>
    <w:semiHidden/>
    <w:unhideWhenUsed/>
    <w:rsid w:val="00587D3E"/>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587D3E"/>
    <w:rPr>
      <w:rFonts w:ascii="Lucida Grande" w:hAnsi="Lucida Grande" w:cs="Lucida Grande"/>
      <w:sz w:val="18"/>
      <w:szCs w:val="18"/>
    </w:rPr>
  </w:style>
  <w:style w:type="paragraph" w:styleId="Verzeichnis1">
    <w:name w:val="toc 1"/>
    <w:basedOn w:val="Standard"/>
    <w:next w:val="Standard"/>
    <w:autoRedefine/>
    <w:uiPriority w:val="39"/>
    <w:unhideWhenUsed/>
    <w:rsid w:val="003A668E"/>
    <w:pPr>
      <w:spacing w:before="120"/>
    </w:pPr>
    <w:rPr>
      <w:rFonts w:ascii="Calibri" w:hAnsi="Calibri"/>
      <w:b/>
      <w:sz w:val="24"/>
    </w:rPr>
  </w:style>
  <w:style w:type="paragraph" w:styleId="Verzeichnis2">
    <w:name w:val="toc 2"/>
    <w:basedOn w:val="Standard"/>
    <w:next w:val="Standard"/>
    <w:autoRedefine/>
    <w:uiPriority w:val="39"/>
    <w:unhideWhenUsed/>
    <w:rsid w:val="009B2179"/>
    <w:pPr>
      <w:tabs>
        <w:tab w:val="right" w:leader="dot" w:pos="9628"/>
      </w:tabs>
      <w:spacing w:line="276" w:lineRule="auto"/>
      <w:ind w:left="200"/>
    </w:pPr>
    <w:rPr>
      <w:rFonts w:ascii="Calibri" w:hAnsi="Calibri"/>
      <w:b/>
      <w:sz w:val="22"/>
      <w:szCs w:val="22"/>
    </w:rPr>
  </w:style>
  <w:style w:type="paragraph" w:styleId="Verzeichnis3">
    <w:name w:val="toc 3"/>
    <w:basedOn w:val="Standard"/>
    <w:next w:val="Standard"/>
    <w:autoRedefine/>
    <w:uiPriority w:val="39"/>
    <w:unhideWhenUsed/>
    <w:rsid w:val="002F3EB4"/>
    <w:pPr>
      <w:ind w:left="400"/>
    </w:pPr>
    <w:rPr>
      <w:rFonts w:ascii="Calibri" w:hAnsi="Calibri"/>
      <w:sz w:val="22"/>
      <w:szCs w:val="22"/>
    </w:rPr>
  </w:style>
  <w:style w:type="paragraph" w:styleId="Verzeichnis4">
    <w:name w:val="toc 4"/>
    <w:basedOn w:val="Standard"/>
    <w:next w:val="Standard"/>
    <w:autoRedefine/>
    <w:uiPriority w:val="39"/>
    <w:unhideWhenUsed/>
    <w:rsid w:val="0078513E"/>
    <w:pPr>
      <w:ind w:left="600"/>
    </w:pPr>
    <w:rPr>
      <w:rFonts w:ascii="Calibri" w:hAnsi="Calibri"/>
      <w:szCs w:val="20"/>
    </w:rPr>
  </w:style>
  <w:style w:type="paragraph" w:styleId="Kopfzeile">
    <w:name w:val="header"/>
    <w:basedOn w:val="Standard"/>
    <w:link w:val="KopfzeileZchn"/>
    <w:autoRedefine/>
    <w:uiPriority w:val="99"/>
    <w:unhideWhenUsed/>
    <w:qFormat/>
    <w:rsid w:val="00567C97"/>
    <w:pPr>
      <w:tabs>
        <w:tab w:val="center" w:pos="4153"/>
        <w:tab w:val="right" w:pos="8306"/>
      </w:tabs>
    </w:pPr>
    <w:rPr>
      <w:rFonts w:ascii="Ubuntu Light" w:hAnsi="Ubuntu Light"/>
      <w:szCs w:val="20"/>
      <w:lang w:val="x-none" w:eastAsia="x-none"/>
    </w:rPr>
  </w:style>
  <w:style w:type="character" w:customStyle="1" w:styleId="KopfzeileZchn">
    <w:name w:val="Kopfzeile Zchn"/>
    <w:link w:val="Kopfzeile"/>
    <w:uiPriority w:val="99"/>
    <w:rsid w:val="00567C97"/>
    <w:rPr>
      <w:rFonts w:ascii="Ubuntu Light" w:hAnsi="Ubuntu Light"/>
      <w:sz w:val="20"/>
    </w:rPr>
  </w:style>
  <w:style w:type="paragraph" w:styleId="Fuzeile">
    <w:name w:val="footer"/>
    <w:basedOn w:val="Standard"/>
    <w:link w:val="FuzeileZchn"/>
    <w:autoRedefine/>
    <w:uiPriority w:val="99"/>
    <w:unhideWhenUsed/>
    <w:qFormat/>
    <w:rsid w:val="00567C97"/>
    <w:pPr>
      <w:tabs>
        <w:tab w:val="center" w:pos="4153"/>
        <w:tab w:val="right" w:pos="8306"/>
      </w:tabs>
    </w:pPr>
    <w:rPr>
      <w:color w:val="000000"/>
      <w:sz w:val="12"/>
      <w:szCs w:val="20"/>
      <w:lang w:val="x-none" w:eastAsia="x-none"/>
    </w:rPr>
  </w:style>
  <w:style w:type="character" w:customStyle="1" w:styleId="FuzeileZchn">
    <w:name w:val="Fußzeile Zchn"/>
    <w:link w:val="Fuzeile"/>
    <w:uiPriority w:val="99"/>
    <w:rsid w:val="00567C97"/>
    <w:rPr>
      <w:rFonts w:ascii="Ubuntu" w:hAnsi="Ubuntu"/>
      <w:color w:val="000000"/>
      <w:sz w:val="12"/>
    </w:rPr>
  </w:style>
  <w:style w:type="character" w:styleId="Seitenzahl">
    <w:name w:val="page number"/>
    <w:uiPriority w:val="99"/>
    <w:semiHidden/>
    <w:unhideWhenUsed/>
    <w:rsid w:val="0055564F"/>
  </w:style>
  <w:style w:type="paragraph" w:customStyle="1" w:styleId="MittleresRaster21">
    <w:name w:val="Mittleres Raster 21"/>
    <w:aliases w:val="Bold"/>
    <w:autoRedefine/>
    <w:uiPriority w:val="1"/>
    <w:qFormat/>
    <w:rsid w:val="00567C97"/>
    <w:pPr>
      <w:spacing w:line="360" w:lineRule="auto"/>
    </w:pPr>
    <w:rPr>
      <w:rFonts w:ascii="Ubuntu Medium" w:hAnsi="Ubuntu Medium"/>
      <w:szCs w:val="24"/>
      <w:lang w:val="cs-CZ" w:eastAsia="en-US"/>
    </w:rPr>
  </w:style>
  <w:style w:type="paragraph" w:customStyle="1" w:styleId="HelleSchattierung-Akzent21">
    <w:name w:val="Helle Schattierung - Akzent 21"/>
    <w:basedOn w:val="Standard"/>
    <w:next w:val="Standard"/>
    <w:link w:val="HelleSchattierung-Akzent2Zchn"/>
    <w:autoRedefine/>
    <w:uiPriority w:val="30"/>
    <w:qFormat/>
    <w:rsid w:val="00567C97"/>
    <w:pPr>
      <w:pBdr>
        <w:bottom w:val="single" w:sz="4" w:space="4" w:color="FF3333"/>
      </w:pBdr>
      <w:spacing w:before="200" w:after="280"/>
      <w:ind w:left="936" w:right="936"/>
    </w:pPr>
    <w:rPr>
      <w:b/>
      <w:bCs/>
      <w:i/>
      <w:iCs/>
      <w:color w:val="FF3333"/>
      <w:szCs w:val="20"/>
      <w:lang w:val="x-none" w:eastAsia="x-none"/>
    </w:rPr>
  </w:style>
  <w:style w:type="character" w:customStyle="1" w:styleId="HelleSchattierung-Akzent2Zchn">
    <w:name w:val="Helle Schattierung - Akzent 2 Zchn"/>
    <w:link w:val="HelleSchattierung-Akzent21"/>
    <w:uiPriority w:val="30"/>
    <w:rsid w:val="00567C97"/>
    <w:rPr>
      <w:rFonts w:ascii="Ubuntu" w:hAnsi="Ubuntu"/>
      <w:b/>
      <w:bCs/>
      <w:i/>
      <w:iCs/>
      <w:color w:val="FF3333"/>
      <w:sz w:val="20"/>
    </w:rPr>
  </w:style>
  <w:style w:type="character" w:customStyle="1" w:styleId="EinfacheTabelle51">
    <w:name w:val="Einfache Tabelle 51"/>
    <w:uiPriority w:val="31"/>
    <w:qFormat/>
    <w:rsid w:val="00567C97"/>
    <w:rPr>
      <w:rFonts w:ascii="Ubuntu" w:hAnsi="Ubuntu"/>
      <w:b w:val="0"/>
      <w:i/>
      <w:smallCaps/>
      <w:color w:val="FF3333"/>
      <w:sz w:val="20"/>
      <w:u w:val="single"/>
    </w:rPr>
  </w:style>
  <w:style w:type="character" w:customStyle="1" w:styleId="TabellemithellemGitternetz1">
    <w:name w:val="Tabelle mit hellem Gitternetz1"/>
    <w:uiPriority w:val="32"/>
    <w:qFormat/>
    <w:rsid w:val="00567C97"/>
    <w:rPr>
      <w:rFonts w:ascii="Ubuntu Medium" w:hAnsi="Ubuntu Medium"/>
      <w:b w:val="0"/>
      <w:bCs/>
      <w:i w:val="0"/>
      <w:smallCaps/>
      <w:color w:val="FF6600"/>
      <w:spacing w:val="5"/>
      <w:sz w:val="20"/>
      <w:u w:val="single"/>
    </w:rPr>
  </w:style>
  <w:style w:type="paragraph" w:customStyle="1" w:styleId="FarbigeListe-Akzent11">
    <w:name w:val="Farbige Liste - Akzent 11"/>
    <w:basedOn w:val="Standard"/>
    <w:autoRedefine/>
    <w:uiPriority w:val="34"/>
    <w:qFormat/>
    <w:rsid w:val="002B49F7"/>
    <w:pPr>
      <w:numPr>
        <w:numId w:val="2"/>
      </w:numPr>
      <w:contextualSpacing/>
    </w:pPr>
  </w:style>
  <w:style w:type="character" w:customStyle="1" w:styleId="Gitternetztabelle1hell1">
    <w:name w:val="Gitternetztabelle 1 hell1"/>
    <w:uiPriority w:val="33"/>
    <w:rsid w:val="00BF15DA"/>
    <w:rPr>
      <w:b/>
      <w:bCs/>
      <w:smallCaps/>
      <w:spacing w:val="5"/>
    </w:rPr>
  </w:style>
  <w:style w:type="paragraph" w:styleId="Dokumentstruktur">
    <w:name w:val="Document Map"/>
    <w:basedOn w:val="Standard"/>
    <w:link w:val="DokumentstrukturZchn"/>
    <w:uiPriority w:val="99"/>
    <w:semiHidden/>
    <w:unhideWhenUsed/>
    <w:rsid w:val="007241B6"/>
    <w:pPr>
      <w:spacing w:line="240" w:lineRule="auto"/>
    </w:pPr>
    <w:rPr>
      <w:rFonts w:ascii="Lucida Grande" w:hAnsi="Lucida Grande"/>
      <w:sz w:val="24"/>
      <w:lang w:val="x-none" w:eastAsia="x-none"/>
    </w:rPr>
  </w:style>
  <w:style w:type="character" w:customStyle="1" w:styleId="DokumentstrukturZchn">
    <w:name w:val="Dokumentstruktur Zchn"/>
    <w:link w:val="Dokumentstruktur"/>
    <w:uiPriority w:val="99"/>
    <w:semiHidden/>
    <w:rsid w:val="007241B6"/>
    <w:rPr>
      <w:rFonts w:ascii="Lucida Grande" w:hAnsi="Lucida Grande" w:cs="Lucida Grande"/>
      <w:sz w:val="24"/>
      <w:szCs w:val="24"/>
    </w:rPr>
  </w:style>
  <w:style w:type="paragraph" w:customStyle="1" w:styleId="FarbigeSchattierung-Akzent11">
    <w:name w:val="Farbige Schattierung - Akzent 11"/>
    <w:hidden/>
    <w:uiPriority w:val="99"/>
    <w:semiHidden/>
    <w:rsid w:val="007241B6"/>
    <w:rPr>
      <w:rFonts w:ascii="Ubuntu" w:hAnsi="Ubuntu"/>
      <w:sz w:val="24"/>
      <w:szCs w:val="24"/>
      <w:lang w:val="cs-CZ" w:eastAsia="en-US"/>
    </w:rPr>
  </w:style>
  <w:style w:type="character" w:styleId="Fett">
    <w:name w:val="Strong"/>
    <w:uiPriority w:val="22"/>
    <w:qFormat/>
    <w:rsid w:val="00567C97"/>
    <w:rPr>
      <w:rFonts w:ascii="Ubuntu" w:hAnsi="Ubuntu"/>
      <w:b/>
      <w:bCs/>
      <w:i w:val="0"/>
      <w:sz w:val="20"/>
    </w:rPr>
  </w:style>
  <w:style w:type="paragraph" w:customStyle="1" w:styleId="FarbigesRaster-Akzent11">
    <w:name w:val="Farbiges Raster - Akzent 11"/>
    <w:basedOn w:val="Standard"/>
    <w:next w:val="Standard"/>
    <w:link w:val="FarbigesRaster-Akzent1Zchn"/>
    <w:uiPriority w:val="29"/>
    <w:rsid w:val="00567C97"/>
    <w:rPr>
      <w:i/>
      <w:iCs/>
      <w:color w:val="000000"/>
      <w:szCs w:val="20"/>
      <w:lang w:val="x-none" w:eastAsia="x-none"/>
    </w:rPr>
  </w:style>
  <w:style w:type="character" w:customStyle="1" w:styleId="FarbigesRaster-Akzent1Zchn">
    <w:name w:val="Farbiges Raster - Akzent 1 Zchn"/>
    <w:link w:val="FarbigesRaster-Akzent11"/>
    <w:uiPriority w:val="29"/>
    <w:rsid w:val="00567C97"/>
    <w:rPr>
      <w:rFonts w:ascii="Ubuntu" w:hAnsi="Ubuntu"/>
      <w:i/>
      <w:iCs/>
      <w:color w:val="000000"/>
      <w:sz w:val="20"/>
    </w:rPr>
  </w:style>
  <w:style w:type="paragraph" w:customStyle="1" w:styleId="Gitternetztabelle32">
    <w:name w:val="Gitternetztabelle 32"/>
    <w:basedOn w:val="berschrift1"/>
    <w:next w:val="Standard"/>
    <w:uiPriority w:val="39"/>
    <w:unhideWhenUsed/>
    <w:qFormat/>
    <w:rsid w:val="00E73EF0"/>
    <w:pPr>
      <w:numPr>
        <w:numId w:val="0"/>
      </w:numPr>
      <w:spacing w:before="240" w:line="259" w:lineRule="auto"/>
      <w:outlineLvl w:val="9"/>
    </w:pPr>
    <w:rPr>
      <w:rFonts w:ascii="Calibri Light" w:eastAsia="MS Gothic" w:hAnsi="Calibri Light"/>
      <w:b w:val="0"/>
      <w:bCs w:val="0"/>
      <w:color w:val="2E74B5"/>
      <w:lang w:val="de-AT" w:eastAsia="de-AT"/>
    </w:rPr>
  </w:style>
  <w:style w:type="character" w:styleId="Hyperlink">
    <w:name w:val="Hyperlink"/>
    <w:uiPriority w:val="99"/>
    <w:unhideWhenUsed/>
    <w:rsid w:val="00E73EF0"/>
    <w:rPr>
      <w:color w:val="0563C1"/>
      <w:u w:val="single"/>
    </w:rPr>
  </w:style>
  <w:style w:type="paragraph" w:customStyle="1" w:styleId="FarbigeListe-Akzent12">
    <w:name w:val="Farbige Liste - Akzent 12"/>
    <w:basedOn w:val="Standard"/>
    <w:uiPriority w:val="72"/>
    <w:qFormat/>
    <w:rsid w:val="00E73EF0"/>
    <w:pPr>
      <w:ind w:left="720"/>
      <w:contextualSpacing/>
    </w:pPr>
  </w:style>
  <w:style w:type="paragraph" w:styleId="Funotentext">
    <w:name w:val="footnote text"/>
    <w:basedOn w:val="Standard"/>
    <w:link w:val="FunotentextZchn"/>
    <w:uiPriority w:val="99"/>
    <w:unhideWhenUsed/>
    <w:rsid w:val="00A53704"/>
    <w:pPr>
      <w:spacing w:line="240" w:lineRule="auto"/>
    </w:pPr>
    <w:rPr>
      <w:szCs w:val="20"/>
    </w:rPr>
  </w:style>
  <w:style w:type="character" w:customStyle="1" w:styleId="FunotentextZchn">
    <w:name w:val="Fußnotentext Zchn"/>
    <w:link w:val="Funotentext"/>
    <w:uiPriority w:val="99"/>
    <w:rsid w:val="00A53704"/>
    <w:rPr>
      <w:rFonts w:ascii="Ubuntu" w:hAnsi="Ubuntu"/>
      <w:lang w:val="cs-CZ" w:eastAsia="en-US"/>
    </w:rPr>
  </w:style>
  <w:style w:type="character" w:styleId="Funotenzeichen">
    <w:name w:val="footnote reference"/>
    <w:uiPriority w:val="99"/>
    <w:unhideWhenUsed/>
    <w:rsid w:val="00A53704"/>
    <w:rPr>
      <w:vertAlign w:val="superscript"/>
    </w:rPr>
  </w:style>
  <w:style w:type="table" w:styleId="Tabellenraster">
    <w:name w:val="Table Grid"/>
    <w:basedOn w:val="NormaleTabelle"/>
    <w:uiPriority w:val="39"/>
    <w:rsid w:val="00D43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816F7"/>
    <w:rPr>
      <w:rFonts w:ascii="Arial" w:eastAsia="Arial" w:hAnsi="Arial" w:cs="Arial"/>
      <w:color w:val="000000"/>
      <w:sz w:val="22"/>
      <w:szCs w:val="22"/>
      <w:lang w:val="es-ES_tradnl" w:eastAsia="es-ES"/>
    </w:rPr>
  </w:style>
  <w:style w:type="table" w:styleId="MittleresRaster2-Akzent3">
    <w:name w:val="Medium Grid 2 Accent 3"/>
    <w:basedOn w:val="NormaleTabelle"/>
    <w:uiPriority w:val="64"/>
    <w:rsid w:val="00E378EA"/>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paragraph" w:styleId="Verzeichnis5">
    <w:name w:val="toc 5"/>
    <w:basedOn w:val="Standard"/>
    <w:next w:val="Standard"/>
    <w:autoRedefine/>
    <w:uiPriority w:val="39"/>
    <w:unhideWhenUsed/>
    <w:rsid w:val="007852C9"/>
    <w:pPr>
      <w:ind w:left="800"/>
    </w:pPr>
    <w:rPr>
      <w:rFonts w:ascii="Calibri" w:hAnsi="Calibri"/>
      <w:szCs w:val="20"/>
    </w:rPr>
  </w:style>
  <w:style w:type="paragraph" w:styleId="Verzeichnis6">
    <w:name w:val="toc 6"/>
    <w:basedOn w:val="Standard"/>
    <w:next w:val="Standard"/>
    <w:autoRedefine/>
    <w:uiPriority w:val="39"/>
    <w:unhideWhenUsed/>
    <w:rsid w:val="007852C9"/>
    <w:pPr>
      <w:ind w:left="1000"/>
    </w:pPr>
    <w:rPr>
      <w:rFonts w:ascii="Calibri" w:hAnsi="Calibri"/>
      <w:szCs w:val="20"/>
    </w:rPr>
  </w:style>
  <w:style w:type="paragraph" w:styleId="Verzeichnis7">
    <w:name w:val="toc 7"/>
    <w:basedOn w:val="Standard"/>
    <w:next w:val="Standard"/>
    <w:autoRedefine/>
    <w:uiPriority w:val="39"/>
    <w:unhideWhenUsed/>
    <w:rsid w:val="007852C9"/>
    <w:pPr>
      <w:ind w:left="1200"/>
    </w:pPr>
    <w:rPr>
      <w:rFonts w:ascii="Calibri" w:hAnsi="Calibri"/>
      <w:szCs w:val="20"/>
    </w:rPr>
  </w:style>
  <w:style w:type="paragraph" w:styleId="Verzeichnis8">
    <w:name w:val="toc 8"/>
    <w:basedOn w:val="Standard"/>
    <w:next w:val="Standard"/>
    <w:autoRedefine/>
    <w:uiPriority w:val="39"/>
    <w:unhideWhenUsed/>
    <w:rsid w:val="007852C9"/>
    <w:pPr>
      <w:ind w:left="1400"/>
    </w:pPr>
    <w:rPr>
      <w:rFonts w:ascii="Calibri" w:hAnsi="Calibri"/>
      <w:szCs w:val="20"/>
    </w:rPr>
  </w:style>
  <w:style w:type="paragraph" w:styleId="Verzeichnis9">
    <w:name w:val="toc 9"/>
    <w:basedOn w:val="Standard"/>
    <w:next w:val="Standard"/>
    <w:autoRedefine/>
    <w:uiPriority w:val="39"/>
    <w:unhideWhenUsed/>
    <w:rsid w:val="007852C9"/>
    <w:pPr>
      <w:ind w:left="1600"/>
    </w:pPr>
    <w:rPr>
      <w:rFonts w:ascii="Calibri" w:hAnsi="Calibri"/>
      <w:szCs w:val="20"/>
    </w:rPr>
  </w:style>
  <w:style w:type="table" w:styleId="MittlereSchattierung2-Akzent3">
    <w:name w:val="Medium Shading 2 Accent 3"/>
    <w:basedOn w:val="NormaleTabelle"/>
    <w:uiPriority w:val="60"/>
    <w:rsid w:val="00CC3E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1-Akzent3">
    <w:name w:val="Medium Grid 1 Accent 3"/>
    <w:basedOn w:val="NormaleTabelle"/>
    <w:uiPriority w:val="63"/>
    <w:rsid w:val="001924A1"/>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Kommentarzeichen">
    <w:name w:val="annotation reference"/>
    <w:uiPriority w:val="99"/>
    <w:semiHidden/>
    <w:unhideWhenUsed/>
    <w:rsid w:val="00356F3F"/>
    <w:rPr>
      <w:sz w:val="16"/>
      <w:szCs w:val="16"/>
    </w:rPr>
  </w:style>
  <w:style w:type="paragraph" w:styleId="Kommentartext">
    <w:name w:val="annotation text"/>
    <w:basedOn w:val="Standard"/>
    <w:link w:val="KommentartextZchn"/>
    <w:uiPriority w:val="99"/>
    <w:semiHidden/>
    <w:unhideWhenUsed/>
    <w:rsid w:val="00356F3F"/>
    <w:pPr>
      <w:spacing w:line="240" w:lineRule="auto"/>
    </w:pPr>
    <w:rPr>
      <w:szCs w:val="20"/>
    </w:rPr>
  </w:style>
  <w:style w:type="character" w:customStyle="1" w:styleId="KommentartextZchn">
    <w:name w:val="Kommentartext Zchn"/>
    <w:link w:val="Kommentartext"/>
    <w:uiPriority w:val="99"/>
    <w:semiHidden/>
    <w:rsid w:val="00356F3F"/>
    <w:rPr>
      <w:rFonts w:ascii="Ubuntu" w:hAnsi="Ubuntu"/>
      <w:lang w:val="cs-CZ" w:eastAsia="en-US"/>
    </w:rPr>
  </w:style>
  <w:style w:type="paragraph" w:styleId="Kommentarthema">
    <w:name w:val="annotation subject"/>
    <w:basedOn w:val="Kommentartext"/>
    <w:next w:val="Kommentartext"/>
    <w:link w:val="KommentarthemaZchn"/>
    <w:uiPriority w:val="99"/>
    <w:semiHidden/>
    <w:unhideWhenUsed/>
    <w:rsid w:val="00356F3F"/>
    <w:rPr>
      <w:b/>
      <w:bCs/>
    </w:rPr>
  </w:style>
  <w:style w:type="character" w:customStyle="1" w:styleId="KommentarthemaZchn">
    <w:name w:val="Kommentarthema Zchn"/>
    <w:link w:val="Kommentarthema"/>
    <w:uiPriority w:val="99"/>
    <w:semiHidden/>
    <w:rsid w:val="00356F3F"/>
    <w:rPr>
      <w:rFonts w:ascii="Ubuntu" w:hAnsi="Ubuntu"/>
      <w:b/>
      <w:bCs/>
      <w:lang w:val="cs-CZ" w:eastAsia="en-US"/>
    </w:rPr>
  </w:style>
  <w:style w:type="paragraph" w:customStyle="1" w:styleId="FarbigeSchattierung-Akzent12">
    <w:name w:val="Farbige Schattierung - Akzent 12"/>
    <w:hidden/>
    <w:uiPriority w:val="71"/>
    <w:rsid w:val="00E73623"/>
    <w:rPr>
      <w:rFonts w:ascii="Ubuntu" w:hAnsi="Ubuntu"/>
      <w:szCs w:val="24"/>
      <w:lang w:val="cs-CZ" w:eastAsia="en-US"/>
    </w:rPr>
  </w:style>
  <w:style w:type="character" w:customStyle="1" w:styleId="highlight">
    <w:name w:val="highlight"/>
    <w:basedOn w:val="Absatz-Standardschriftart"/>
    <w:rsid w:val="00EC2C6C"/>
  </w:style>
  <w:style w:type="paragraph" w:customStyle="1" w:styleId="Standard2">
    <w:name w:val="Standard2"/>
    <w:rsid w:val="009B2829"/>
    <w:pPr>
      <w:spacing w:line="360" w:lineRule="auto"/>
    </w:pPr>
    <w:rPr>
      <w:rFonts w:ascii="Ubuntu" w:eastAsia="Ubuntu" w:hAnsi="Ubuntu" w:cs="Ubuntu"/>
      <w:color w:val="000000"/>
      <w:lang w:val="es-ES_tradnl" w:eastAsia="es-ES"/>
    </w:rPr>
  </w:style>
  <w:style w:type="paragraph" w:styleId="StandardWeb">
    <w:name w:val="Normal (Web)"/>
    <w:basedOn w:val="Standard"/>
    <w:uiPriority w:val="99"/>
    <w:semiHidden/>
    <w:unhideWhenUsed/>
    <w:rsid w:val="006204D3"/>
    <w:pPr>
      <w:spacing w:before="100" w:beforeAutospacing="1" w:after="100" w:afterAutospacing="1" w:line="240" w:lineRule="auto"/>
    </w:pPr>
    <w:rPr>
      <w:rFonts w:ascii="Times" w:hAnsi="Times"/>
      <w:szCs w:val="20"/>
      <w:lang w:val="es-ES_tradnl" w:eastAsia="es-ES"/>
    </w:rPr>
  </w:style>
  <w:style w:type="character" w:styleId="BesuchterLink">
    <w:name w:val="FollowedHyperlink"/>
    <w:uiPriority w:val="99"/>
    <w:semiHidden/>
    <w:unhideWhenUsed/>
    <w:rsid w:val="00BE6244"/>
    <w:rPr>
      <w:color w:val="954F72"/>
      <w:u w:val="single"/>
    </w:rPr>
  </w:style>
  <w:style w:type="table" w:customStyle="1" w:styleId="4">
    <w:name w:val="4"/>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3">
    <w:name w:val="3"/>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2">
    <w:name w:val="2"/>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1">
    <w:name w:val="1"/>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paragraph" w:styleId="Listenabsatz">
    <w:name w:val="List Paragraph"/>
    <w:basedOn w:val="Standard"/>
    <w:uiPriority w:val="34"/>
    <w:qFormat/>
    <w:rsid w:val="004E4435"/>
    <w:pPr>
      <w:spacing w:line="240" w:lineRule="auto"/>
      <w:ind w:left="720"/>
      <w:contextualSpacing/>
    </w:pPr>
    <w:rPr>
      <w:rFonts w:ascii="Calibri" w:eastAsia="Calibri" w:hAnsi="Calibri"/>
      <w:sz w:val="24"/>
      <w:lang w:val="de-AT"/>
    </w:rPr>
  </w:style>
  <w:style w:type="table" w:customStyle="1" w:styleId="Tabellenraster1">
    <w:name w:val="Tabellenraster1"/>
    <w:basedOn w:val="NormaleTabelle"/>
    <w:next w:val="Tabellenraster"/>
    <w:uiPriority w:val="39"/>
    <w:rsid w:val="00D605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D73744"/>
    <w:pPr>
      <w:spacing w:line="240" w:lineRule="auto"/>
    </w:pPr>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D73744"/>
    <w:rPr>
      <w:rFonts w:eastAsiaTheme="minorHAnsi" w:cstheme="minorBidi"/>
      <w:sz w:val="22"/>
      <w:szCs w:val="21"/>
      <w:lang w:eastAsia="en-US"/>
    </w:rPr>
  </w:style>
  <w:style w:type="paragraph" w:styleId="Beschriftung">
    <w:name w:val="caption"/>
    <w:basedOn w:val="Standard"/>
    <w:next w:val="Standard"/>
    <w:uiPriority w:val="35"/>
    <w:unhideWhenUsed/>
    <w:qFormat/>
    <w:rsid w:val="00D8550E"/>
    <w:pPr>
      <w:spacing w:after="200" w:line="240" w:lineRule="auto"/>
    </w:pPr>
    <w:rPr>
      <w:i/>
      <w:iCs/>
      <w:color w:val="44546A" w:themeColor="text2"/>
      <w:sz w:val="18"/>
      <w:szCs w:val="18"/>
    </w:rPr>
  </w:style>
  <w:style w:type="character" w:customStyle="1" w:styleId="berschrift6Zchn">
    <w:name w:val="Überschrift 6 Zchn"/>
    <w:basedOn w:val="Absatz-Standardschriftart"/>
    <w:link w:val="berschrift6"/>
    <w:rsid w:val="005C1692"/>
    <w:rPr>
      <w:rFonts w:ascii="Ubuntu" w:eastAsia="Ubuntu" w:hAnsi="Ubuntu" w:cs="Ubuntu"/>
      <w:b/>
      <w:lang w:val="en-US" w:eastAsia="en-US"/>
    </w:rPr>
  </w:style>
  <w:style w:type="paragraph" w:customStyle="1" w:styleId="QuickScan">
    <w:name w:val="QuickScan"/>
    <w:basedOn w:val="Standard"/>
    <w:rsid w:val="00602502"/>
    <w:pPr>
      <w:spacing w:after="120" w:line="240" w:lineRule="auto"/>
    </w:pPr>
    <w:rPr>
      <w:rFonts w:ascii="Arial" w:eastAsia="Arial" w:hAnsi="Arial"/>
      <w:noProof w:val="0"/>
      <w:color w:val="000080"/>
      <w:sz w:val="22"/>
      <w:szCs w:val="22"/>
      <w:lang w:eastAsia="en-GB"/>
    </w:rPr>
  </w:style>
  <w:style w:type="character" w:customStyle="1" w:styleId="Mention1">
    <w:name w:val="Mention1"/>
    <w:basedOn w:val="Absatz-Standardschriftart"/>
    <w:uiPriority w:val="99"/>
    <w:semiHidden/>
    <w:unhideWhenUsed/>
    <w:rsid w:val="00602502"/>
    <w:rPr>
      <w:color w:val="2B579A"/>
      <w:shd w:val="clear" w:color="auto" w:fill="E6E6E6"/>
    </w:rPr>
  </w:style>
  <w:style w:type="character" w:customStyle="1" w:styleId="Vermelding1">
    <w:name w:val="Vermelding1"/>
    <w:basedOn w:val="Absatz-Standardschriftart"/>
    <w:uiPriority w:val="99"/>
    <w:semiHidden/>
    <w:unhideWhenUsed/>
    <w:rsid w:val="006025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790">
      <w:bodyDiv w:val="1"/>
      <w:marLeft w:val="0"/>
      <w:marRight w:val="0"/>
      <w:marTop w:val="0"/>
      <w:marBottom w:val="0"/>
      <w:divBdr>
        <w:top w:val="none" w:sz="0" w:space="0" w:color="auto"/>
        <w:left w:val="none" w:sz="0" w:space="0" w:color="auto"/>
        <w:bottom w:val="none" w:sz="0" w:space="0" w:color="auto"/>
        <w:right w:val="none" w:sz="0" w:space="0" w:color="auto"/>
      </w:divBdr>
      <w:divsChild>
        <w:div w:id="954599219">
          <w:marLeft w:val="0"/>
          <w:marRight w:val="0"/>
          <w:marTop w:val="0"/>
          <w:marBottom w:val="0"/>
          <w:divBdr>
            <w:top w:val="none" w:sz="0" w:space="0" w:color="auto"/>
            <w:left w:val="none" w:sz="0" w:space="0" w:color="auto"/>
            <w:bottom w:val="none" w:sz="0" w:space="0" w:color="auto"/>
            <w:right w:val="none" w:sz="0" w:space="0" w:color="auto"/>
          </w:divBdr>
        </w:div>
        <w:div w:id="1080296421">
          <w:marLeft w:val="0"/>
          <w:marRight w:val="0"/>
          <w:marTop w:val="0"/>
          <w:marBottom w:val="0"/>
          <w:divBdr>
            <w:top w:val="none" w:sz="0" w:space="0" w:color="auto"/>
            <w:left w:val="none" w:sz="0" w:space="0" w:color="auto"/>
            <w:bottom w:val="none" w:sz="0" w:space="0" w:color="auto"/>
            <w:right w:val="none" w:sz="0" w:space="0" w:color="auto"/>
          </w:divBdr>
        </w:div>
        <w:div w:id="1649094222">
          <w:marLeft w:val="0"/>
          <w:marRight w:val="0"/>
          <w:marTop w:val="0"/>
          <w:marBottom w:val="0"/>
          <w:divBdr>
            <w:top w:val="none" w:sz="0" w:space="0" w:color="auto"/>
            <w:left w:val="none" w:sz="0" w:space="0" w:color="auto"/>
            <w:bottom w:val="none" w:sz="0" w:space="0" w:color="auto"/>
            <w:right w:val="none" w:sz="0" w:space="0" w:color="auto"/>
          </w:divBdr>
        </w:div>
        <w:div w:id="1811362495">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sChild>
    </w:div>
    <w:div w:id="56129712">
      <w:bodyDiv w:val="1"/>
      <w:marLeft w:val="0"/>
      <w:marRight w:val="0"/>
      <w:marTop w:val="0"/>
      <w:marBottom w:val="0"/>
      <w:divBdr>
        <w:top w:val="none" w:sz="0" w:space="0" w:color="auto"/>
        <w:left w:val="none" w:sz="0" w:space="0" w:color="auto"/>
        <w:bottom w:val="none" w:sz="0" w:space="0" w:color="auto"/>
        <w:right w:val="none" w:sz="0" w:space="0" w:color="auto"/>
      </w:divBdr>
    </w:div>
    <w:div w:id="59907178">
      <w:bodyDiv w:val="1"/>
      <w:marLeft w:val="0"/>
      <w:marRight w:val="0"/>
      <w:marTop w:val="0"/>
      <w:marBottom w:val="0"/>
      <w:divBdr>
        <w:top w:val="none" w:sz="0" w:space="0" w:color="auto"/>
        <w:left w:val="none" w:sz="0" w:space="0" w:color="auto"/>
        <w:bottom w:val="none" w:sz="0" w:space="0" w:color="auto"/>
        <w:right w:val="none" w:sz="0" w:space="0" w:color="auto"/>
      </w:divBdr>
    </w:div>
    <w:div w:id="102111113">
      <w:bodyDiv w:val="1"/>
      <w:marLeft w:val="0"/>
      <w:marRight w:val="0"/>
      <w:marTop w:val="0"/>
      <w:marBottom w:val="0"/>
      <w:divBdr>
        <w:top w:val="none" w:sz="0" w:space="0" w:color="auto"/>
        <w:left w:val="none" w:sz="0" w:space="0" w:color="auto"/>
        <w:bottom w:val="none" w:sz="0" w:space="0" w:color="auto"/>
        <w:right w:val="none" w:sz="0" w:space="0" w:color="auto"/>
      </w:divBdr>
    </w:div>
    <w:div w:id="209346515">
      <w:bodyDiv w:val="1"/>
      <w:marLeft w:val="0"/>
      <w:marRight w:val="0"/>
      <w:marTop w:val="0"/>
      <w:marBottom w:val="0"/>
      <w:divBdr>
        <w:top w:val="none" w:sz="0" w:space="0" w:color="auto"/>
        <w:left w:val="none" w:sz="0" w:space="0" w:color="auto"/>
        <w:bottom w:val="none" w:sz="0" w:space="0" w:color="auto"/>
        <w:right w:val="none" w:sz="0" w:space="0" w:color="auto"/>
      </w:divBdr>
    </w:div>
    <w:div w:id="247276314">
      <w:bodyDiv w:val="1"/>
      <w:marLeft w:val="0"/>
      <w:marRight w:val="0"/>
      <w:marTop w:val="0"/>
      <w:marBottom w:val="0"/>
      <w:divBdr>
        <w:top w:val="none" w:sz="0" w:space="0" w:color="auto"/>
        <w:left w:val="none" w:sz="0" w:space="0" w:color="auto"/>
        <w:bottom w:val="none" w:sz="0" w:space="0" w:color="auto"/>
        <w:right w:val="none" w:sz="0" w:space="0" w:color="auto"/>
      </w:divBdr>
      <w:divsChild>
        <w:div w:id="43872825">
          <w:marLeft w:val="0"/>
          <w:marRight w:val="0"/>
          <w:marTop w:val="0"/>
          <w:marBottom w:val="0"/>
          <w:divBdr>
            <w:top w:val="none" w:sz="0" w:space="0" w:color="auto"/>
            <w:left w:val="none" w:sz="0" w:space="0" w:color="auto"/>
            <w:bottom w:val="none" w:sz="0" w:space="0" w:color="auto"/>
            <w:right w:val="none" w:sz="0" w:space="0" w:color="auto"/>
          </w:divBdr>
        </w:div>
        <w:div w:id="134375839">
          <w:marLeft w:val="0"/>
          <w:marRight w:val="0"/>
          <w:marTop w:val="0"/>
          <w:marBottom w:val="0"/>
          <w:divBdr>
            <w:top w:val="none" w:sz="0" w:space="0" w:color="auto"/>
            <w:left w:val="none" w:sz="0" w:space="0" w:color="auto"/>
            <w:bottom w:val="none" w:sz="0" w:space="0" w:color="auto"/>
            <w:right w:val="none" w:sz="0" w:space="0" w:color="auto"/>
          </w:divBdr>
        </w:div>
        <w:div w:id="145705520">
          <w:marLeft w:val="0"/>
          <w:marRight w:val="0"/>
          <w:marTop w:val="0"/>
          <w:marBottom w:val="0"/>
          <w:divBdr>
            <w:top w:val="none" w:sz="0" w:space="0" w:color="auto"/>
            <w:left w:val="none" w:sz="0" w:space="0" w:color="auto"/>
            <w:bottom w:val="none" w:sz="0" w:space="0" w:color="auto"/>
            <w:right w:val="none" w:sz="0" w:space="0" w:color="auto"/>
          </w:divBdr>
        </w:div>
        <w:div w:id="358094479">
          <w:marLeft w:val="0"/>
          <w:marRight w:val="0"/>
          <w:marTop w:val="0"/>
          <w:marBottom w:val="0"/>
          <w:divBdr>
            <w:top w:val="none" w:sz="0" w:space="0" w:color="auto"/>
            <w:left w:val="none" w:sz="0" w:space="0" w:color="auto"/>
            <w:bottom w:val="none" w:sz="0" w:space="0" w:color="auto"/>
            <w:right w:val="none" w:sz="0" w:space="0" w:color="auto"/>
          </w:divBdr>
        </w:div>
        <w:div w:id="643197925">
          <w:marLeft w:val="0"/>
          <w:marRight w:val="0"/>
          <w:marTop w:val="0"/>
          <w:marBottom w:val="0"/>
          <w:divBdr>
            <w:top w:val="none" w:sz="0" w:space="0" w:color="auto"/>
            <w:left w:val="none" w:sz="0" w:space="0" w:color="auto"/>
            <w:bottom w:val="none" w:sz="0" w:space="0" w:color="auto"/>
            <w:right w:val="none" w:sz="0" w:space="0" w:color="auto"/>
          </w:divBdr>
        </w:div>
        <w:div w:id="761680017">
          <w:marLeft w:val="0"/>
          <w:marRight w:val="0"/>
          <w:marTop w:val="0"/>
          <w:marBottom w:val="0"/>
          <w:divBdr>
            <w:top w:val="none" w:sz="0" w:space="0" w:color="auto"/>
            <w:left w:val="none" w:sz="0" w:space="0" w:color="auto"/>
            <w:bottom w:val="none" w:sz="0" w:space="0" w:color="auto"/>
            <w:right w:val="none" w:sz="0" w:space="0" w:color="auto"/>
          </w:divBdr>
        </w:div>
        <w:div w:id="815489793">
          <w:marLeft w:val="0"/>
          <w:marRight w:val="0"/>
          <w:marTop w:val="0"/>
          <w:marBottom w:val="0"/>
          <w:divBdr>
            <w:top w:val="none" w:sz="0" w:space="0" w:color="auto"/>
            <w:left w:val="none" w:sz="0" w:space="0" w:color="auto"/>
            <w:bottom w:val="none" w:sz="0" w:space="0" w:color="auto"/>
            <w:right w:val="none" w:sz="0" w:space="0" w:color="auto"/>
          </w:divBdr>
        </w:div>
        <w:div w:id="917137176">
          <w:marLeft w:val="0"/>
          <w:marRight w:val="0"/>
          <w:marTop w:val="0"/>
          <w:marBottom w:val="0"/>
          <w:divBdr>
            <w:top w:val="none" w:sz="0" w:space="0" w:color="auto"/>
            <w:left w:val="none" w:sz="0" w:space="0" w:color="auto"/>
            <w:bottom w:val="none" w:sz="0" w:space="0" w:color="auto"/>
            <w:right w:val="none" w:sz="0" w:space="0" w:color="auto"/>
          </w:divBdr>
        </w:div>
        <w:div w:id="1563708368">
          <w:marLeft w:val="0"/>
          <w:marRight w:val="0"/>
          <w:marTop w:val="0"/>
          <w:marBottom w:val="0"/>
          <w:divBdr>
            <w:top w:val="none" w:sz="0" w:space="0" w:color="auto"/>
            <w:left w:val="none" w:sz="0" w:space="0" w:color="auto"/>
            <w:bottom w:val="none" w:sz="0" w:space="0" w:color="auto"/>
            <w:right w:val="none" w:sz="0" w:space="0" w:color="auto"/>
          </w:divBdr>
        </w:div>
        <w:div w:id="1932732842">
          <w:marLeft w:val="0"/>
          <w:marRight w:val="0"/>
          <w:marTop w:val="0"/>
          <w:marBottom w:val="0"/>
          <w:divBdr>
            <w:top w:val="none" w:sz="0" w:space="0" w:color="auto"/>
            <w:left w:val="none" w:sz="0" w:space="0" w:color="auto"/>
            <w:bottom w:val="none" w:sz="0" w:space="0" w:color="auto"/>
            <w:right w:val="none" w:sz="0" w:space="0" w:color="auto"/>
          </w:divBdr>
        </w:div>
        <w:div w:id="2034724925">
          <w:marLeft w:val="0"/>
          <w:marRight w:val="0"/>
          <w:marTop w:val="0"/>
          <w:marBottom w:val="0"/>
          <w:divBdr>
            <w:top w:val="none" w:sz="0" w:space="0" w:color="auto"/>
            <w:left w:val="none" w:sz="0" w:space="0" w:color="auto"/>
            <w:bottom w:val="none" w:sz="0" w:space="0" w:color="auto"/>
            <w:right w:val="none" w:sz="0" w:space="0" w:color="auto"/>
          </w:divBdr>
        </w:div>
      </w:divsChild>
    </w:div>
    <w:div w:id="316690443">
      <w:bodyDiv w:val="1"/>
      <w:marLeft w:val="0"/>
      <w:marRight w:val="0"/>
      <w:marTop w:val="0"/>
      <w:marBottom w:val="0"/>
      <w:divBdr>
        <w:top w:val="none" w:sz="0" w:space="0" w:color="auto"/>
        <w:left w:val="none" w:sz="0" w:space="0" w:color="auto"/>
        <w:bottom w:val="none" w:sz="0" w:space="0" w:color="auto"/>
        <w:right w:val="none" w:sz="0" w:space="0" w:color="auto"/>
      </w:divBdr>
    </w:div>
    <w:div w:id="386876078">
      <w:bodyDiv w:val="1"/>
      <w:marLeft w:val="0"/>
      <w:marRight w:val="0"/>
      <w:marTop w:val="0"/>
      <w:marBottom w:val="0"/>
      <w:divBdr>
        <w:top w:val="none" w:sz="0" w:space="0" w:color="auto"/>
        <w:left w:val="none" w:sz="0" w:space="0" w:color="auto"/>
        <w:bottom w:val="none" w:sz="0" w:space="0" w:color="auto"/>
        <w:right w:val="none" w:sz="0" w:space="0" w:color="auto"/>
      </w:divBdr>
      <w:divsChild>
        <w:div w:id="122041631">
          <w:marLeft w:val="0"/>
          <w:marRight w:val="0"/>
          <w:marTop w:val="0"/>
          <w:marBottom w:val="0"/>
          <w:divBdr>
            <w:top w:val="none" w:sz="0" w:space="0" w:color="auto"/>
            <w:left w:val="none" w:sz="0" w:space="0" w:color="auto"/>
            <w:bottom w:val="none" w:sz="0" w:space="0" w:color="auto"/>
            <w:right w:val="none" w:sz="0" w:space="0" w:color="auto"/>
          </w:divBdr>
        </w:div>
        <w:div w:id="2078673401">
          <w:marLeft w:val="0"/>
          <w:marRight w:val="0"/>
          <w:marTop w:val="0"/>
          <w:marBottom w:val="0"/>
          <w:divBdr>
            <w:top w:val="none" w:sz="0" w:space="0" w:color="auto"/>
            <w:left w:val="none" w:sz="0" w:space="0" w:color="auto"/>
            <w:bottom w:val="none" w:sz="0" w:space="0" w:color="auto"/>
            <w:right w:val="none" w:sz="0" w:space="0" w:color="auto"/>
          </w:divBdr>
        </w:div>
      </w:divsChild>
    </w:div>
    <w:div w:id="426391230">
      <w:bodyDiv w:val="1"/>
      <w:marLeft w:val="0"/>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 w:id="2091193723">
          <w:marLeft w:val="0"/>
          <w:marRight w:val="0"/>
          <w:marTop w:val="0"/>
          <w:marBottom w:val="0"/>
          <w:divBdr>
            <w:top w:val="none" w:sz="0" w:space="0" w:color="auto"/>
            <w:left w:val="none" w:sz="0" w:space="0" w:color="auto"/>
            <w:bottom w:val="none" w:sz="0" w:space="0" w:color="auto"/>
            <w:right w:val="none" w:sz="0" w:space="0" w:color="auto"/>
          </w:divBdr>
        </w:div>
      </w:divsChild>
    </w:div>
    <w:div w:id="433980458">
      <w:bodyDiv w:val="1"/>
      <w:marLeft w:val="0"/>
      <w:marRight w:val="0"/>
      <w:marTop w:val="0"/>
      <w:marBottom w:val="0"/>
      <w:divBdr>
        <w:top w:val="none" w:sz="0" w:space="0" w:color="auto"/>
        <w:left w:val="none" w:sz="0" w:space="0" w:color="auto"/>
        <w:bottom w:val="none" w:sz="0" w:space="0" w:color="auto"/>
        <w:right w:val="none" w:sz="0" w:space="0" w:color="auto"/>
      </w:divBdr>
      <w:divsChild>
        <w:div w:id="1710687466">
          <w:marLeft w:val="0"/>
          <w:marRight w:val="0"/>
          <w:marTop w:val="0"/>
          <w:marBottom w:val="0"/>
          <w:divBdr>
            <w:top w:val="none" w:sz="0" w:space="0" w:color="auto"/>
            <w:left w:val="none" w:sz="0" w:space="0" w:color="auto"/>
            <w:bottom w:val="none" w:sz="0" w:space="0" w:color="auto"/>
            <w:right w:val="none" w:sz="0" w:space="0" w:color="auto"/>
          </w:divBdr>
          <w:divsChild>
            <w:div w:id="292323012">
              <w:marLeft w:val="0"/>
              <w:marRight w:val="0"/>
              <w:marTop w:val="0"/>
              <w:marBottom w:val="0"/>
              <w:divBdr>
                <w:top w:val="none" w:sz="0" w:space="0" w:color="auto"/>
                <w:left w:val="none" w:sz="0" w:space="0" w:color="auto"/>
                <w:bottom w:val="none" w:sz="0" w:space="0" w:color="auto"/>
                <w:right w:val="none" w:sz="0" w:space="0" w:color="auto"/>
              </w:divBdr>
              <w:divsChild>
                <w:div w:id="81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20794">
      <w:bodyDiv w:val="1"/>
      <w:marLeft w:val="0"/>
      <w:marRight w:val="0"/>
      <w:marTop w:val="0"/>
      <w:marBottom w:val="0"/>
      <w:divBdr>
        <w:top w:val="none" w:sz="0" w:space="0" w:color="auto"/>
        <w:left w:val="none" w:sz="0" w:space="0" w:color="auto"/>
        <w:bottom w:val="none" w:sz="0" w:space="0" w:color="auto"/>
        <w:right w:val="none" w:sz="0" w:space="0" w:color="auto"/>
      </w:divBdr>
    </w:div>
    <w:div w:id="482311948">
      <w:bodyDiv w:val="1"/>
      <w:marLeft w:val="0"/>
      <w:marRight w:val="0"/>
      <w:marTop w:val="0"/>
      <w:marBottom w:val="0"/>
      <w:divBdr>
        <w:top w:val="none" w:sz="0" w:space="0" w:color="auto"/>
        <w:left w:val="none" w:sz="0" w:space="0" w:color="auto"/>
        <w:bottom w:val="none" w:sz="0" w:space="0" w:color="auto"/>
        <w:right w:val="none" w:sz="0" w:space="0" w:color="auto"/>
      </w:divBdr>
    </w:div>
    <w:div w:id="570578372">
      <w:bodyDiv w:val="1"/>
      <w:marLeft w:val="0"/>
      <w:marRight w:val="0"/>
      <w:marTop w:val="0"/>
      <w:marBottom w:val="0"/>
      <w:divBdr>
        <w:top w:val="none" w:sz="0" w:space="0" w:color="auto"/>
        <w:left w:val="none" w:sz="0" w:space="0" w:color="auto"/>
        <w:bottom w:val="none" w:sz="0" w:space="0" w:color="auto"/>
        <w:right w:val="none" w:sz="0" w:space="0" w:color="auto"/>
      </w:divBdr>
    </w:div>
    <w:div w:id="596986944">
      <w:bodyDiv w:val="1"/>
      <w:marLeft w:val="0"/>
      <w:marRight w:val="0"/>
      <w:marTop w:val="0"/>
      <w:marBottom w:val="0"/>
      <w:divBdr>
        <w:top w:val="none" w:sz="0" w:space="0" w:color="auto"/>
        <w:left w:val="none" w:sz="0" w:space="0" w:color="auto"/>
        <w:bottom w:val="none" w:sz="0" w:space="0" w:color="auto"/>
        <w:right w:val="none" w:sz="0" w:space="0" w:color="auto"/>
      </w:divBdr>
    </w:div>
    <w:div w:id="620960110">
      <w:bodyDiv w:val="1"/>
      <w:marLeft w:val="0"/>
      <w:marRight w:val="0"/>
      <w:marTop w:val="0"/>
      <w:marBottom w:val="0"/>
      <w:divBdr>
        <w:top w:val="none" w:sz="0" w:space="0" w:color="auto"/>
        <w:left w:val="none" w:sz="0" w:space="0" w:color="auto"/>
        <w:bottom w:val="none" w:sz="0" w:space="0" w:color="auto"/>
        <w:right w:val="none" w:sz="0" w:space="0" w:color="auto"/>
      </w:divBdr>
    </w:div>
    <w:div w:id="792796622">
      <w:bodyDiv w:val="1"/>
      <w:marLeft w:val="0"/>
      <w:marRight w:val="0"/>
      <w:marTop w:val="0"/>
      <w:marBottom w:val="0"/>
      <w:divBdr>
        <w:top w:val="none" w:sz="0" w:space="0" w:color="auto"/>
        <w:left w:val="none" w:sz="0" w:space="0" w:color="auto"/>
        <w:bottom w:val="none" w:sz="0" w:space="0" w:color="auto"/>
        <w:right w:val="none" w:sz="0" w:space="0" w:color="auto"/>
      </w:divBdr>
    </w:div>
    <w:div w:id="803356865">
      <w:bodyDiv w:val="1"/>
      <w:marLeft w:val="0"/>
      <w:marRight w:val="0"/>
      <w:marTop w:val="0"/>
      <w:marBottom w:val="0"/>
      <w:divBdr>
        <w:top w:val="none" w:sz="0" w:space="0" w:color="auto"/>
        <w:left w:val="none" w:sz="0" w:space="0" w:color="auto"/>
        <w:bottom w:val="none" w:sz="0" w:space="0" w:color="auto"/>
        <w:right w:val="none" w:sz="0" w:space="0" w:color="auto"/>
      </w:divBdr>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953709676">
      <w:bodyDiv w:val="1"/>
      <w:marLeft w:val="0"/>
      <w:marRight w:val="0"/>
      <w:marTop w:val="0"/>
      <w:marBottom w:val="0"/>
      <w:divBdr>
        <w:top w:val="none" w:sz="0" w:space="0" w:color="auto"/>
        <w:left w:val="none" w:sz="0" w:space="0" w:color="auto"/>
        <w:bottom w:val="none" w:sz="0" w:space="0" w:color="auto"/>
        <w:right w:val="none" w:sz="0" w:space="0" w:color="auto"/>
      </w:divBdr>
      <w:divsChild>
        <w:div w:id="571358241">
          <w:marLeft w:val="-108"/>
          <w:marRight w:val="0"/>
          <w:marTop w:val="0"/>
          <w:marBottom w:val="0"/>
          <w:divBdr>
            <w:top w:val="none" w:sz="0" w:space="0" w:color="auto"/>
            <w:left w:val="none" w:sz="0" w:space="0" w:color="auto"/>
            <w:bottom w:val="none" w:sz="0" w:space="0" w:color="auto"/>
            <w:right w:val="none" w:sz="0" w:space="0" w:color="auto"/>
          </w:divBdr>
        </w:div>
      </w:divsChild>
    </w:div>
    <w:div w:id="959385203">
      <w:bodyDiv w:val="1"/>
      <w:marLeft w:val="0"/>
      <w:marRight w:val="0"/>
      <w:marTop w:val="0"/>
      <w:marBottom w:val="0"/>
      <w:divBdr>
        <w:top w:val="none" w:sz="0" w:space="0" w:color="auto"/>
        <w:left w:val="none" w:sz="0" w:space="0" w:color="auto"/>
        <w:bottom w:val="none" w:sz="0" w:space="0" w:color="auto"/>
        <w:right w:val="none" w:sz="0" w:space="0" w:color="auto"/>
      </w:divBdr>
    </w:div>
    <w:div w:id="973288863">
      <w:bodyDiv w:val="1"/>
      <w:marLeft w:val="0"/>
      <w:marRight w:val="0"/>
      <w:marTop w:val="0"/>
      <w:marBottom w:val="0"/>
      <w:divBdr>
        <w:top w:val="none" w:sz="0" w:space="0" w:color="auto"/>
        <w:left w:val="none" w:sz="0" w:space="0" w:color="auto"/>
        <w:bottom w:val="none" w:sz="0" w:space="0" w:color="auto"/>
        <w:right w:val="none" w:sz="0" w:space="0" w:color="auto"/>
      </w:divBdr>
    </w:div>
    <w:div w:id="1001665880">
      <w:bodyDiv w:val="1"/>
      <w:marLeft w:val="0"/>
      <w:marRight w:val="0"/>
      <w:marTop w:val="0"/>
      <w:marBottom w:val="0"/>
      <w:divBdr>
        <w:top w:val="none" w:sz="0" w:space="0" w:color="auto"/>
        <w:left w:val="none" w:sz="0" w:space="0" w:color="auto"/>
        <w:bottom w:val="none" w:sz="0" w:space="0" w:color="auto"/>
        <w:right w:val="none" w:sz="0" w:space="0" w:color="auto"/>
      </w:divBdr>
      <w:divsChild>
        <w:div w:id="362370021">
          <w:marLeft w:val="0"/>
          <w:marRight w:val="0"/>
          <w:marTop w:val="0"/>
          <w:marBottom w:val="0"/>
          <w:divBdr>
            <w:top w:val="none" w:sz="0" w:space="0" w:color="auto"/>
            <w:left w:val="none" w:sz="0" w:space="0" w:color="auto"/>
            <w:bottom w:val="none" w:sz="0" w:space="0" w:color="auto"/>
            <w:right w:val="none" w:sz="0" w:space="0" w:color="auto"/>
          </w:divBdr>
        </w:div>
        <w:div w:id="617182258">
          <w:marLeft w:val="0"/>
          <w:marRight w:val="0"/>
          <w:marTop w:val="0"/>
          <w:marBottom w:val="0"/>
          <w:divBdr>
            <w:top w:val="none" w:sz="0" w:space="0" w:color="auto"/>
            <w:left w:val="none" w:sz="0" w:space="0" w:color="auto"/>
            <w:bottom w:val="none" w:sz="0" w:space="0" w:color="auto"/>
            <w:right w:val="none" w:sz="0" w:space="0" w:color="auto"/>
          </w:divBdr>
        </w:div>
        <w:div w:id="700592503">
          <w:marLeft w:val="0"/>
          <w:marRight w:val="0"/>
          <w:marTop w:val="0"/>
          <w:marBottom w:val="0"/>
          <w:divBdr>
            <w:top w:val="none" w:sz="0" w:space="0" w:color="auto"/>
            <w:left w:val="none" w:sz="0" w:space="0" w:color="auto"/>
            <w:bottom w:val="none" w:sz="0" w:space="0" w:color="auto"/>
            <w:right w:val="none" w:sz="0" w:space="0" w:color="auto"/>
          </w:divBdr>
        </w:div>
        <w:div w:id="1592926711">
          <w:marLeft w:val="0"/>
          <w:marRight w:val="0"/>
          <w:marTop w:val="0"/>
          <w:marBottom w:val="0"/>
          <w:divBdr>
            <w:top w:val="none" w:sz="0" w:space="0" w:color="auto"/>
            <w:left w:val="none" w:sz="0" w:space="0" w:color="auto"/>
            <w:bottom w:val="none" w:sz="0" w:space="0" w:color="auto"/>
            <w:right w:val="none" w:sz="0" w:space="0" w:color="auto"/>
          </w:divBdr>
        </w:div>
        <w:div w:id="1696153529">
          <w:marLeft w:val="0"/>
          <w:marRight w:val="0"/>
          <w:marTop w:val="0"/>
          <w:marBottom w:val="0"/>
          <w:divBdr>
            <w:top w:val="none" w:sz="0" w:space="0" w:color="auto"/>
            <w:left w:val="none" w:sz="0" w:space="0" w:color="auto"/>
            <w:bottom w:val="none" w:sz="0" w:space="0" w:color="auto"/>
            <w:right w:val="none" w:sz="0" w:space="0" w:color="auto"/>
          </w:divBdr>
        </w:div>
      </w:divsChild>
    </w:div>
    <w:div w:id="1008403839">
      <w:bodyDiv w:val="1"/>
      <w:marLeft w:val="0"/>
      <w:marRight w:val="0"/>
      <w:marTop w:val="0"/>
      <w:marBottom w:val="0"/>
      <w:divBdr>
        <w:top w:val="none" w:sz="0" w:space="0" w:color="auto"/>
        <w:left w:val="none" w:sz="0" w:space="0" w:color="auto"/>
        <w:bottom w:val="none" w:sz="0" w:space="0" w:color="auto"/>
        <w:right w:val="none" w:sz="0" w:space="0" w:color="auto"/>
      </w:divBdr>
    </w:div>
    <w:div w:id="1109011263">
      <w:bodyDiv w:val="1"/>
      <w:marLeft w:val="0"/>
      <w:marRight w:val="0"/>
      <w:marTop w:val="0"/>
      <w:marBottom w:val="0"/>
      <w:divBdr>
        <w:top w:val="none" w:sz="0" w:space="0" w:color="auto"/>
        <w:left w:val="none" w:sz="0" w:space="0" w:color="auto"/>
        <w:bottom w:val="none" w:sz="0" w:space="0" w:color="auto"/>
        <w:right w:val="none" w:sz="0" w:space="0" w:color="auto"/>
      </w:divBdr>
    </w:div>
    <w:div w:id="1133870347">
      <w:bodyDiv w:val="1"/>
      <w:marLeft w:val="0"/>
      <w:marRight w:val="0"/>
      <w:marTop w:val="0"/>
      <w:marBottom w:val="0"/>
      <w:divBdr>
        <w:top w:val="none" w:sz="0" w:space="0" w:color="auto"/>
        <w:left w:val="none" w:sz="0" w:space="0" w:color="auto"/>
        <w:bottom w:val="none" w:sz="0" w:space="0" w:color="auto"/>
        <w:right w:val="none" w:sz="0" w:space="0" w:color="auto"/>
      </w:divBdr>
      <w:divsChild>
        <w:div w:id="31880422">
          <w:marLeft w:val="0"/>
          <w:marRight w:val="0"/>
          <w:marTop w:val="0"/>
          <w:marBottom w:val="0"/>
          <w:divBdr>
            <w:top w:val="none" w:sz="0" w:space="0" w:color="auto"/>
            <w:left w:val="none" w:sz="0" w:space="0" w:color="auto"/>
            <w:bottom w:val="none" w:sz="0" w:space="0" w:color="auto"/>
            <w:right w:val="none" w:sz="0" w:space="0" w:color="auto"/>
          </w:divBdr>
        </w:div>
        <w:div w:id="1236280201">
          <w:marLeft w:val="0"/>
          <w:marRight w:val="0"/>
          <w:marTop w:val="0"/>
          <w:marBottom w:val="0"/>
          <w:divBdr>
            <w:top w:val="none" w:sz="0" w:space="0" w:color="auto"/>
            <w:left w:val="none" w:sz="0" w:space="0" w:color="auto"/>
            <w:bottom w:val="none" w:sz="0" w:space="0" w:color="auto"/>
            <w:right w:val="none" w:sz="0" w:space="0" w:color="auto"/>
          </w:divBdr>
        </w:div>
        <w:div w:id="1618101630">
          <w:marLeft w:val="0"/>
          <w:marRight w:val="0"/>
          <w:marTop w:val="0"/>
          <w:marBottom w:val="0"/>
          <w:divBdr>
            <w:top w:val="none" w:sz="0" w:space="0" w:color="auto"/>
            <w:left w:val="none" w:sz="0" w:space="0" w:color="auto"/>
            <w:bottom w:val="none" w:sz="0" w:space="0" w:color="auto"/>
            <w:right w:val="none" w:sz="0" w:space="0" w:color="auto"/>
          </w:divBdr>
        </w:div>
      </w:divsChild>
    </w:div>
    <w:div w:id="1199128187">
      <w:bodyDiv w:val="1"/>
      <w:marLeft w:val="0"/>
      <w:marRight w:val="0"/>
      <w:marTop w:val="0"/>
      <w:marBottom w:val="0"/>
      <w:divBdr>
        <w:top w:val="none" w:sz="0" w:space="0" w:color="auto"/>
        <w:left w:val="none" w:sz="0" w:space="0" w:color="auto"/>
        <w:bottom w:val="none" w:sz="0" w:space="0" w:color="auto"/>
        <w:right w:val="none" w:sz="0" w:space="0" w:color="auto"/>
      </w:divBdr>
      <w:divsChild>
        <w:div w:id="1783499578">
          <w:marLeft w:val="0"/>
          <w:marRight w:val="0"/>
          <w:marTop w:val="0"/>
          <w:marBottom w:val="0"/>
          <w:divBdr>
            <w:top w:val="none" w:sz="0" w:space="0" w:color="auto"/>
            <w:left w:val="none" w:sz="0" w:space="0" w:color="auto"/>
            <w:bottom w:val="none" w:sz="0" w:space="0" w:color="auto"/>
            <w:right w:val="none" w:sz="0" w:space="0" w:color="auto"/>
          </w:divBdr>
          <w:divsChild>
            <w:div w:id="561334560">
              <w:marLeft w:val="0"/>
              <w:marRight w:val="0"/>
              <w:marTop w:val="0"/>
              <w:marBottom w:val="0"/>
              <w:divBdr>
                <w:top w:val="none" w:sz="0" w:space="0" w:color="auto"/>
                <w:left w:val="none" w:sz="0" w:space="0" w:color="auto"/>
                <w:bottom w:val="none" w:sz="0" w:space="0" w:color="auto"/>
                <w:right w:val="none" w:sz="0" w:space="0" w:color="auto"/>
              </w:divBdr>
              <w:divsChild>
                <w:div w:id="20815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4309">
      <w:bodyDiv w:val="1"/>
      <w:marLeft w:val="0"/>
      <w:marRight w:val="0"/>
      <w:marTop w:val="0"/>
      <w:marBottom w:val="0"/>
      <w:divBdr>
        <w:top w:val="none" w:sz="0" w:space="0" w:color="auto"/>
        <w:left w:val="none" w:sz="0" w:space="0" w:color="auto"/>
        <w:bottom w:val="none" w:sz="0" w:space="0" w:color="auto"/>
        <w:right w:val="none" w:sz="0" w:space="0" w:color="auto"/>
      </w:divBdr>
    </w:div>
    <w:div w:id="1301882488">
      <w:bodyDiv w:val="1"/>
      <w:marLeft w:val="0"/>
      <w:marRight w:val="0"/>
      <w:marTop w:val="0"/>
      <w:marBottom w:val="0"/>
      <w:divBdr>
        <w:top w:val="none" w:sz="0" w:space="0" w:color="auto"/>
        <w:left w:val="none" w:sz="0" w:space="0" w:color="auto"/>
        <w:bottom w:val="none" w:sz="0" w:space="0" w:color="auto"/>
        <w:right w:val="none" w:sz="0" w:space="0" w:color="auto"/>
      </w:divBdr>
    </w:div>
    <w:div w:id="1335181896">
      <w:bodyDiv w:val="1"/>
      <w:marLeft w:val="0"/>
      <w:marRight w:val="0"/>
      <w:marTop w:val="0"/>
      <w:marBottom w:val="0"/>
      <w:divBdr>
        <w:top w:val="none" w:sz="0" w:space="0" w:color="auto"/>
        <w:left w:val="none" w:sz="0" w:space="0" w:color="auto"/>
        <w:bottom w:val="none" w:sz="0" w:space="0" w:color="auto"/>
        <w:right w:val="none" w:sz="0" w:space="0" w:color="auto"/>
      </w:divBdr>
      <w:divsChild>
        <w:div w:id="1119034358">
          <w:marLeft w:val="0"/>
          <w:marRight w:val="0"/>
          <w:marTop w:val="0"/>
          <w:marBottom w:val="0"/>
          <w:divBdr>
            <w:top w:val="none" w:sz="0" w:space="0" w:color="auto"/>
            <w:left w:val="none" w:sz="0" w:space="0" w:color="auto"/>
            <w:bottom w:val="none" w:sz="0" w:space="0" w:color="auto"/>
            <w:right w:val="none" w:sz="0" w:space="0" w:color="auto"/>
          </w:divBdr>
        </w:div>
      </w:divsChild>
    </w:div>
    <w:div w:id="1366709843">
      <w:bodyDiv w:val="1"/>
      <w:marLeft w:val="0"/>
      <w:marRight w:val="0"/>
      <w:marTop w:val="0"/>
      <w:marBottom w:val="0"/>
      <w:divBdr>
        <w:top w:val="none" w:sz="0" w:space="0" w:color="auto"/>
        <w:left w:val="none" w:sz="0" w:space="0" w:color="auto"/>
        <w:bottom w:val="none" w:sz="0" w:space="0" w:color="auto"/>
        <w:right w:val="none" w:sz="0" w:space="0" w:color="auto"/>
      </w:divBdr>
    </w:div>
    <w:div w:id="1380519418">
      <w:bodyDiv w:val="1"/>
      <w:marLeft w:val="0"/>
      <w:marRight w:val="0"/>
      <w:marTop w:val="0"/>
      <w:marBottom w:val="0"/>
      <w:divBdr>
        <w:top w:val="none" w:sz="0" w:space="0" w:color="auto"/>
        <w:left w:val="none" w:sz="0" w:space="0" w:color="auto"/>
        <w:bottom w:val="none" w:sz="0" w:space="0" w:color="auto"/>
        <w:right w:val="none" w:sz="0" w:space="0" w:color="auto"/>
      </w:divBdr>
    </w:div>
    <w:div w:id="1436292446">
      <w:bodyDiv w:val="1"/>
      <w:marLeft w:val="0"/>
      <w:marRight w:val="0"/>
      <w:marTop w:val="0"/>
      <w:marBottom w:val="0"/>
      <w:divBdr>
        <w:top w:val="none" w:sz="0" w:space="0" w:color="auto"/>
        <w:left w:val="none" w:sz="0" w:space="0" w:color="auto"/>
        <w:bottom w:val="none" w:sz="0" w:space="0" w:color="auto"/>
        <w:right w:val="none" w:sz="0" w:space="0" w:color="auto"/>
      </w:divBdr>
    </w:div>
    <w:div w:id="1448548892">
      <w:bodyDiv w:val="1"/>
      <w:marLeft w:val="0"/>
      <w:marRight w:val="0"/>
      <w:marTop w:val="0"/>
      <w:marBottom w:val="0"/>
      <w:divBdr>
        <w:top w:val="none" w:sz="0" w:space="0" w:color="auto"/>
        <w:left w:val="none" w:sz="0" w:space="0" w:color="auto"/>
        <w:bottom w:val="none" w:sz="0" w:space="0" w:color="auto"/>
        <w:right w:val="none" w:sz="0" w:space="0" w:color="auto"/>
      </w:divBdr>
      <w:divsChild>
        <w:div w:id="473106795">
          <w:marLeft w:val="0"/>
          <w:marRight w:val="0"/>
          <w:marTop w:val="0"/>
          <w:marBottom w:val="0"/>
          <w:divBdr>
            <w:top w:val="none" w:sz="0" w:space="0" w:color="auto"/>
            <w:left w:val="none" w:sz="0" w:space="0" w:color="auto"/>
            <w:bottom w:val="none" w:sz="0" w:space="0" w:color="auto"/>
            <w:right w:val="none" w:sz="0" w:space="0" w:color="auto"/>
          </w:divBdr>
        </w:div>
        <w:div w:id="1159036115">
          <w:marLeft w:val="0"/>
          <w:marRight w:val="0"/>
          <w:marTop w:val="0"/>
          <w:marBottom w:val="0"/>
          <w:divBdr>
            <w:top w:val="none" w:sz="0" w:space="0" w:color="auto"/>
            <w:left w:val="none" w:sz="0" w:space="0" w:color="auto"/>
            <w:bottom w:val="none" w:sz="0" w:space="0" w:color="auto"/>
            <w:right w:val="none" w:sz="0" w:space="0" w:color="auto"/>
          </w:divBdr>
        </w:div>
        <w:div w:id="1320384322">
          <w:marLeft w:val="0"/>
          <w:marRight w:val="0"/>
          <w:marTop w:val="0"/>
          <w:marBottom w:val="0"/>
          <w:divBdr>
            <w:top w:val="none" w:sz="0" w:space="0" w:color="auto"/>
            <w:left w:val="none" w:sz="0" w:space="0" w:color="auto"/>
            <w:bottom w:val="none" w:sz="0" w:space="0" w:color="auto"/>
            <w:right w:val="none" w:sz="0" w:space="0" w:color="auto"/>
          </w:divBdr>
        </w:div>
        <w:div w:id="1639530647">
          <w:marLeft w:val="0"/>
          <w:marRight w:val="0"/>
          <w:marTop w:val="0"/>
          <w:marBottom w:val="0"/>
          <w:divBdr>
            <w:top w:val="none" w:sz="0" w:space="0" w:color="auto"/>
            <w:left w:val="none" w:sz="0" w:space="0" w:color="auto"/>
            <w:bottom w:val="none" w:sz="0" w:space="0" w:color="auto"/>
            <w:right w:val="none" w:sz="0" w:space="0" w:color="auto"/>
          </w:divBdr>
        </w:div>
        <w:div w:id="2107384845">
          <w:marLeft w:val="0"/>
          <w:marRight w:val="0"/>
          <w:marTop w:val="0"/>
          <w:marBottom w:val="0"/>
          <w:divBdr>
            <w:top w:val="none" w:sz="0" w:space="0" w:color="auto"/>
            <w:left w:val="none" w:sz="0" w:space="0" w:color="auto"/>
            <w:bottom w:val="none" w:sz="0" w:space="0" w:color="auto"/>
            <w:right w:val="none" w:sz="0" w:space="0" w:color="auto"/>
          </w:divBdr>
        </w:div>
      </w:divsChild>
    </w:div>
    <w:div w:id="1452361258">
      <w:bodyDiv w:val="1"/>
      <w:marLeft w:val="0"/>
      <w:marRight w:val="0"/>
      <w:marTop w:val="0"/>
      <w:marBottom w:val="0"/>
      <w:divBdr>
        <w:top w:val="none" w:sz="0" w:space="0" w:color="auto"/>
        <w:left w:val="none" w:sz="0" w:space="0" w:color="auto"/>
        <w:bottom w:val="none" w:sz="0" w:space="0" w:color="auto"/>
        <w:right w:val="none" w:sz="0" w:space="0" w:color="auto"/>
      </w:divBdr>
    </w:div>
    <w:div w:id="1512449360">
      <w:bodyDiv w:val="1"/>
      <w:marLeft w:val="0"/>
      <w:marRight w:val="0"/>
      <w:marTop w:val="0"/>
      <w:marBottom w:val="0"/>
      <w:divBdr>
        <w:top w:val="none" w:sz="0" w:space="0" w:color="auto"/>
        <w:left w:val="none" w:sz="0" w:space="0" w:color="auto"/>
        <w:bottom w:val="none" w:sz="0" w:space="0" w:color="auto"/>
        <w:right w:val="none" w:sz="0" w:space="0" w:color="auto"/>
      </w:divBdr>
    </w:div>
    <w:div w:id="1794404374">
      <w:bodyDiv w:val="1"/>
      <w:marLeft w:val="0"/>
      <w:marRight w:val="0"/>
      <w:marTop w:val="0"/>
      <w:marBottom w:val="0"/>
      <w:divBdr>
        <w:top w:val="none" w:sz="0" w:space="0" w:color="auto"/>
        <w:left w:val="none" w:sz="0" w:space="0" w:color="auto"/>
        <w:bottom w:val="none" w:sz="0" w:space="0" w:color="auto"/>
        <w:right w:val="none" w:sz="0" w:space="0" w:color="auto"/>
      </w:divBdr>
    </w:div>
    <w:div w:id="1844127618">
      <w:bodyDiv w:val="1"/>
      <w:marLeft w:val="0"/>
      <w:marRight w:val="0"/>
      <w:marTop w:val="0"/>
      <w:marBottom w:val="0"/>
      <w:divBdr>
        <w:top w:val="none" w:sz="0" w:space="0" w:color="auto"/>
        <w:left w:val="none" w:sz="0" w:space="0" w:color="auto"/>
        <w:bottom w:val="none" w:sz="0" w:space="0" w:color="auto"/>
        <w:right w:val="none" w:sz="0" w:space="0" w:color="auto"/>
      </w:divBdr>
    </w:div>
    <w:div w:id="1884707800">
      <w:bodyDiv w:val="1"/>
      <w:marLeft w:val="0"/>
      <w:marRight w:val="0"/>
      <w:marTop w:val="0"/>
      <w:marBottom w:val="0"/>
      <w:divBdr>
        <w:top w:val="none" w:sz="0" w:space="0" w:color="auto"/>
        <w:left w:val="none" w:sz="0" w:space="0" w:color="auto"/>
        <w:bottom w:val="none" w:sz="0" w:space="0" w:color="auto"/>
        <w:right w:val="none" w:sz="0" w:space="0" w:color="auto"/>
      </w:divBdr>
    </w:div>
    <w:div w:id="1947301084">
      <w:bodyDiv w:val="1"/>
      <w:marLeft w:val="0"/>
      <w:marRight w:val="0"/>
      <w:marTop w:val="0"/>
      <w:marBottom w:val="0"/>
      <w:divBdr>
        <w:top w:val="none" w:sz="0" w:space="0" w:color="auto"/>
        <w:left w:val="none" w:sz="0" w:space="0" w:color="auto"/>
        <w:bottom w:val="none" w:sz="0" w:space="0" w:color="auto"/>
        <w:right w:val="none" w:sz="0" w:space="0" w:color="auto"/>
      </w:divBdr>
    </w:div>
    <w:div w:id="2044743109">
      <w:bodyDiv w:val="1"/>
      <w:marLeft w:val="0"/>
      <w:marRight w:val="0"/>
      <w:marTop w:val="0"/>
      <w:marBottom w:val="0"/>
      <w:divBdr>
        <w:top w:val="none" w:sz="0" w:space="0" w:color="auto"/>
        <w:left w:val="none" w:sz="0" w:space="0" w:color="auto"/>
        <w:bottom w:val="none" w:sz="0" w:space="0" w:color="auto"/>
        <w:right w:val="none" w:sz="0" w:space="0" w:color="auto"/>
      </w:divBdr>
    </w:div>
    <w:div w:id="2066753386">
      <w:bodyDiv w:val="1"/>
      <w:marLeft w:val="0"/>
      <w:marRight w:val="0"/>
      <w:marTop w:val="0"/>
      <w:marBottom w:val="0"/>
      <w:divBdr>
        <w:top w:val="none" w:sz="0" w:space="0" w:color="auto"/>
        <w:left w:val="none" w:sz="0" w:space="0" w:color="auto"/>
        <w:bottom w:val="none" w:sz="0" w:space="0" w:color="auto"/>
        <w:right w:val="none" w:sz="0" w:space="0" w:color="auto"/>
      </w:divBdr>
    </w:div>
    <w:div w:id="2111465333">
      <w:bodyDiv w:val="1"/>
      <w:marLeft w:val="0"/>
      <w:marRight w:val="0"/>
      <w:marTop w:val="0"/>
      <w:marBottom w:val="0"/>
      <w:divBdr>
        <w:top w:val="none" w:sz="0" w:space="0" w:color="auto"/>
        <w:left w:val="none" w:sz="0" w:space="0" w:color="auto"/>
        <w:bottom w:val="none" w:sz="0" w:space="0" w:color="auto"/>
        <w:right w:val="none" w:sz="0" w:space="0" w:color="auto"/>
      </w:divBdr>
      <w:divsChild>
        <w:div w:id="41308557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zmooc.eu" TargetMode="External"/><Relationship Id="rId18" Type="http://schemas.openxmlformats.org/officeDocument/2006/relationships/hyperlink" Target="http://www.udlcenter.org/aboutudl/udlguidelin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oc-book.eu" TargetMode="External"/><Relationship Id="rId17" Type="http://schemas.openxmlformats.org/officeDocument/2006/relationships/hyperlink" Target="http://www.ict4ial.eu/guidelines-accessible-informa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ipg/standards/accessibility/index_en.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zmooc.e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w3.org/WAI/intro/accessibility.php" TargetMode="External"/><Relationship Id="rId23" Type="http://schemas.openxmlformats.org/officeDocument/2006/relationships/header" Target="header3.xml"/><Relationship Id="rId10" Type="http://schemas.openxmlformats.org/officeDocument/2006/relationships/hyperlink" Target="http://www.mooc-book.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3.org/WAI/intro/accessibility.php"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C\Google%20Drive\BizMOOC\Content\WP7%20Dissemination\R7.1%20Dissemination%20materials\Biz_MOOC%20&amp;%20MOOC_BOOK_DESIGN_KIT\3%20(1)._TAMPLATE_KIT\MICROSOFT_WORD\1_Biz%20MOOC\Biz_MOOC_TAMPAL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B950F-E49F-4F0E-A663-3D4697FF5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Biz_MOOC_TAMPALTE</Template>
  <TotalTime>0</TotalTime>
  <Pages>7</Pages>
  <Words>1714</Words>
  <Characters>10799</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xz@gmail.com</Company>
  <LinksUpToDate>false</LinksUpToDate>
  <CharactersWithSpaces>12489</CharactersWithSpaces>
  <SharedDoc>false</SharedDoc>
  <HLinks>
    <vt:vector size="66" baseType="variant">
      <vt:variant>
        <vt:i4>7274592</vt:i4>
      </vt:variant>
      <vt:variant>
        <vt:i4>153</vt:i4>
      </vt:variant>
      <vt:variant>
        <vt:i4>0</vt:i4>
      </vt:variant>
      <vt:variant>
        <vt:i4>5</vt:i4>
      </vt:variant>
      <vt:variant>
        <vt:lpwstr>https://mooc.house/courses/bizmooc2018</vt:lpwstr>
      </vt:variant>
      <vt:variant>
        <vt:lpwstr/>
      </vt:variant>
      <vt:variant>
        <vt:i4>7274606</vt:i4>
      </vt:variant>
      <vt:variant>
        <vt:i4>150</vt:i4>
      </vt:variant>
      <vt:variant>
        <vt:i4>0</vt:i4>
      </vt:variant>
      <vt:variant>
        <vt:i4>5</vt:i4>
      </vt:variant>
      <vt:variant>
        <vt:lpwstr>https://www.youtube.com/watch?v=roVuXxhj58w</vt:lpwstr>
      </vt:variant>
      <vt:variant>
        <vt:lpwstr/>
      </vt:variant>
      <vt:variant>
        <vt:i4>5046336</vt:i4>
      </vt:variant>
      <vt:variant>
        <vt:i4>147</vt:i4>
      </vt:variant>
      <vt:variant>
        <vt:i4>0</vt:i4>
      </vt:variant>
      <vt:variant>
        <vt:i4>5</vt:i4>
      </vt:variant>
      <vt:variant>
        <vt:lpwstr>https://www.youtube.com/watch?v=N7YrrG2LIRw&amp;t=25s</vt:lpwstr>
      </vt:variant>
      <vt:variant>
        <vt:lpwstr/>
      </vt:variant>
      <vt:variant>
        <vt:i4>8060972</vt:i4>
      </vt:variant>
      <vt:variant>
        <vt:i4>144</vt:i4>
      </vt:variant>
      <vt:variant>
        <vt:i4>0</vt:i4>
      </vt:variant>
      <vt:variant>
        <vt:i4>5</vt:i4>
      </vt:variant>
      <vt:variant>
        <vt:lpwstr>http://bizmooc.eu/intrapreneurship-make-your-business-great-again/</vt:lpwstr>
      </vt:variant>
      <vt:variant>
        <vt:lpwstr/>
      </vt:variant>
      <vt:variant>
        <vt:i4>5111816</vt:i4>
      </vt:variant>
      <vt:variant>
        <vt:i4>141</vt:i4>
      </vt:variant>
      <vt:variant>
        <vt:i4>0</vt:i4>
      </vt:variant>
      <vt:variant>
        <vt:i4>5</vt:i4>
      </vt:variant>
      <vt:variant>
        <vt:lpwstr>http://bizmooc.eu/wp-content/uploads/2017/11/BizMOOC-MOOC3-Intrapreneurship-infosheet.pdf</vt:lpwstr>
      </vt:variant>
      <vt:variant>
        <vt:lpwstr/>
      </vt:variant>
      <vt:variant>
        <vt:i4>4259878</vt:i4>
      </vt:variant>
      <vt:variant>
        <vt:i4>138</vt:i4>
      </vt:variant>
      <vt:variant>
        <vt:i4>0</vt:i4>
      </vt:variant>
      <vt:variant>
        <vt:i4>5</vt:i4>
      </vt:variant>
      <vt:variant>
        <vt:lpwstr>mailto:Thomas.staubitz@hpi.de</vt:lpwstr>
      </vt:variant>
      <vt:variant>
        <vt:lpwstr/>
      </vt:variant>
      <vt:variant>
        <vt:i4>7274592</vt:i4>
      </vt:variant>
      <vt:variant>
        <vt:i4>135</vt:i4>
      </vt:variant>
      <vt:variant>
        <vt:i4>0</vt:i4>
      </vt:variant>
      <vt:variant>
        <vt:i4>5</vt:i4>
      </vt:variant>
      <vt:variant>
        <vt:lpwstr>https://mooc.house/courses/bizmooc2018</vt:lpwstr>
      </vt:variant>
      <vt:variant>
        <vt:lpwstr/>
      </vt:variant>
      <vt:variant>
        <vt:i4>5111893</vt:i4>
      </vt:variant>
      <vt:variant>
        <vt:i4>132</vt:i4>
      </vt:variant>
      <vt:variant>
        <vt:i4>0</vt:i4>
      </vt:variant>
      <vt:variant>
        <vt:i4>5</vt:i4>
      </vt:variant>
      <vt:variant>
        <vt:lpwstr>https://docs.google.com/spreadsheets/d/14LXbmmtbASGzmrzIYrFSfYOo0cmV5OAzfTHESZruCFA/edit</vt:lpwstr>
      </vt:variant>
      <vt:variant>
        <vt:lpwstr>gid=495836630</vt:lpwstr>
      </vt:variant>
      <vt:variant>
        <vt:i4>589846</vt:i4>
      </vt:variant>
      <vt:variant>
        <vt:i4>111</vt:i4>
      </vt:variant>
      <vt:variant>
        <vt:i4>0</vt:i4>
      </vt:variant>
      <vt:variant>
        <vt:i4>5</vt:i4>
      </vt:variant>
      <vt:variant>
        <vt:lpwstr>https://www.facebook.com/BizMOOC/videos/1522913847829173/</vt:lpwstr>
      </vt:variant>
      <vt:variant>
        <vt:lpwstr/>
      </vt:variant>
      <vt:variant>
        <vt:i4>28</vt:i4>
      </vt:variant>
      <vt:variant>
        <vt:i4>108</vt:i4>
      </vt:variant>
      <vt:variant>
        <vt:i4>0</vt:i4>
      </vt:variant>
      <vt:variant>
        <vt:i4>5</vt:i4>
      </vt:variant>
      <vt:variant>
        <vt:lpwstr>https://www.facebook.com/BizMOOC/videos/1468946909892534/</vt:lpwstr>
      </vt:variant>
      <vt:variant>
        <vt:lpwstr/>
      </vt:variant>
      <vt:variant>
        <vt:i4>7274592</vt:i4>
      </vt:variant>
      <vt:variant>
        <vt:i4>105</vt:i4>
      </vt:variant>
      <vt:variant>
        <vt:i4>0</vt:i4>
      </vt:variant>
      <vt:variant>
        <vt:i4>5</vt:i4>
      </vt:variant>
      <vt:variant>
        <vt:lpwstr>https://mooc.house/courses/bizmooc2018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 Christian</dc:creator>
  <cp:keywords/>
  <cp:lastModifiedBy>Friedl Christian</cp:lastModifiedBy>
  <cp:revision>3</cp:revision>
  <cp:lastPrinted>2018-10-08T06:52:00Z</cp:lastPrinted>
  <dcterms:created xsi:type="dcterms:W3CDTF">2018-10-24T07:35:00Z</dcterms:created>
  <dcterms:modified xsi:type="dcterms:W3CDTF">2018-10-24T07:44:00Z</dcterms:modified>
</cp:coreProperties>
</file>