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4D1" w14:textId="77777777" w:rsidR="00BA329D" w:rsidRPr="004B526B" w:rsidRDefault="004909DD" w:rsidP="00FD6B73">
      <w:pPr>
        <w:jc w:val="both"/>
        <w:rPr>
          <w:rFonts w:asciiTheme="minorHAnsi" w:hAnsiTheme="minorHAnsi"/>
        </w:rPr>
      </w:pPr>
      <w:r>
        <w:rPr>
          <w:lang w:val="de-AT" w:eastAsia="de-AT"/>
        </w:rPr>
        <w:drawing>
          <wp:anchor distT="0" distB="0" distL="114300" distR="114300" simplePos="0" relativeHeight="251657216" behindDoc="1" locked="0" layoutInCell="1" allowOverlap="1" wp14:anchorId="04C5437E" wp14:editId="1EBADA58">
            <wp:simplePos x="0" y="0"/>
            <wp:positionH relativeFrom="column">
              <wp:posOffset>-6629400</wp:posOffset>
            </wp:positionH>
            <wp:positionV relativeFrom="paragraph">
              <wp:posOffset>-3697605</wp:posOffset>
            </wp:positionV>
            <wp:extent cx="17421225" cy="1161351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225" cy="1161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6CF">
        <w:rPr>
          <w:lang w:val="de-AT" w:eastAsia="de-AT"/>
        </w:rPr>
        <w:drawing>
          <wp:inline distT="0" distB="0" distL="0" distR="0" wp14:anchorId="015723D6" wp14:editId="07066F42">
            <wp:extent cx="3695700" cy="260604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06040"/>
                    </a:xfrm>
                    <a:prstGeom prst="rect">
                      <a:avLst/>
                    </a:prstGeom>
                    <a:noFill/>
                    <a:ln>
                      <a:noFill/>
                    </a:ln>
                  </pic:spPr>
                </pic:pic>
              </a:graphicData>
            </a:graphic>
          </wp:inline>
        </w:drawing>
      </w:r>
      <w:r w:rsidRPr="004B526B">
        <w:rPr>
          <w:rFonts w:asciiTheme="minorHAnsi" w:hAnsiTheme="minorHAnsi"/>
          <w:lang w:val="de-AT" w:eastAsia="de-AT"/>
        </w:rPr>
        <w:drawing>
          <wp:anchor distT="0" distB="0" distL="114300" distR="114300" simplePos="0" relativeHeight="251656192" behindDoc="1" locked="0" layoutInCell="1" allowOverlap="1" wp14:anchorId="1CE6F865" wp14:editId="63D3E942">
            <wp:simplePos x="0" y="0"/>
            <wp:positionH relativeFrom="margin">
              <wp:align>center</wp:align>
            </wp:positionH>
            <wp:positionV relativeFrom="margin">
              <wp:align>top</wp:align>
            </wp:positionV>
            <wp:extent cx="3938270" cy="27705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26B">
        <w:rPr>
          <w:rFonts w:asciiTheme="minorHAnsi" w:hAnsiTheme="minorHAnsi"/>
          <w:lang w:val="de-AT" w:eastAsia="de-AT"/>
        </w:rPr>
        <mc:AlternateContent>
          <mc:Choice Requires="wpg">
            <w:drawing>
              <wp:anchor distT="0" distB="0" distL="114300" distR="114300" simplePos="0" relativeHeight="251655168" behindDoc="0" locked="0" layoutInCell="1" allowOverlap="1" wp14:anchorId="53A871C3" wp14:editId="002133D7">
                <wp:simplePos x="0" y="0"/>
                <wp:positionH relativeFrom="column">
                  <wp:posOffset>4629150</wp:posOffset>
                </wp:positionH>
                <wp:positionV relativeFrom="paragraph">
                  <wp:posOffset>-4896485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ext uri="{91240B29-F687-4f45-9708-019B960494DF}"/>
                          </a:extLst>
                        </wps:spPr>
                        <wps:txbx>
                          <w:txbxContent>
                            <w:p w14:paraId="4165188E" w14:textId="77777777" w:rsidR="001012F2" w:rsidRDefault="001012F2" w:rsidP="00567C97">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ext uri="{91240B29-F687-4f45-9708-019B960494DF}"/>
                          </a:extLst>
                        </wps:spPr>
                        <wps:txbx>
                          <w:txbxContent>
                            <w:p w14:paraId="6C21C984" w14:textId="77777777" w:rsidR="001012F2" w:rsidRDefault="001012F2" w:rsidP="00567C97">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71C3" id="Group 15" o:spid="_x0000_s1026" style="position:absolute;left:0;text-align:left;margin-left:364.5pt;margin-top:-385.55pt;width:143.25pt;height:60.75pt;z-index:2516551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165188E" w14:textId="77777777" w:rsidR="001012F2" w:rsidRDefault="001012F2" w:rsidP="00567C97">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C21C984" w14:textId="77777777" w:rsidR="001012F2" w:rsidRDefault="001012F2" w:rsidP="00567C97">
                        <w:r>
                          <w:t>Fall</w:t>
                        </w:r>
                      </w:p>
                    </w:txbxContent>
                  </v:textbox>
                </v:shape>
              </v:group>
            </w:pict>
          </mc:Fallback>
        </mc:AlternateContent>
      </w:r>
    </w:p>
    <w:p w14:paraId="6498AA2E" w14:textId="77777777" w:rsidR="00BA329D" w:rsidRPr="004B526B" w:rsidRDefault="004909DD" w:rsidP="00FD6B73">
      <w:pPr>
        <w:pStyle w:val="MittleresRaster21"/>
        <w:jc w:val="both"/>
        <w:rPr>
          <w:rFonts w:asciiTheme="minorHAnsi" w:hAnsiTheme="minorHAnsi"/>
          <w:lang w:val="en-US"/>
        </w:rPr>
      </w:pPr>
      <w:r w:rsidRPr="004B526B">
        <w:rPr>
          <w:rFonts w:asciiTheme="minorHAnsi" w:hAnsiTheme="minorHAnsi"/>
          <w:noProof/>
          <w:lang w:val="de-AT" w:eastAsia="de-AT"/>
        </w:rPr>
        <mc:AlternateContent>
          <mc:Choice Requires="wps">
            <w:drawing>
              <wp:anchor distT="0" distB="0" distL="114300" distR="114300" simplePos="0" relativeHeight="251658240" behindDoc="0" locked="1" layoutInCell="1" allowOverlap="1" wp14:anchorId="14CE6519" wp14:editId="4D092715">
                <wp:simplePos x="0" y="0"/>
                <wp:positionH relativeFrom="margin">
                  <wp:posOffset>1257300</wp:posOffset>
                </wp:positionH>
                <wp:positionV relativeFrom="margin">
                  <wp:posOffset>2857500</wp:posOffset>
                </wp:positionV>
                <wp:extent cx="4400550" cy="3714750"/>
                <wp:effectExtent l="0" t="0" r="0" b="0"/>
                <wp:wrapSquare wrapText="bothSides"/>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714750"/>
                        </a:xfrm>
                        <a:prstGeom prst="rect">
                          <a:avLst/>
                        </a:prstGeom>
                        <a:noFill/>
                        <a:ln>
                          <a:noFill/>
                        </a:ln>
                        <a:extLst>
                          <a:ext uri="{909E8E84-426E-40dd-AFC4-6F175D3DCCD1}"/>
                          <a:ext uri="{91240B29-F687-4f45-9708-019B960494DF}"/>
                        </a:extLst>
                      </wps:spPr>
                      <wps:txbx>
                        <w:txbxContent>
                          <w:p w14:paraId="1F361048" w14:textId="0366CB7D" w:rsidR="001012F2" w:rsidRDefault="001012F2" w:rsidP="00CC198C">
                            <w:pPr>
                              <w:pStyle w:val="Titel"/>
                            </w:pPr>
                            <w:r>
                              <w:t xml:space="preserve">BizMOOC </w:t>
                            </w:r>
                            <w:r w:rsidR="004B526B">
                              <w:t>Ressources</w:t>
                            </w:r>
                          </w:p>
                          <w:p w14:paraId="781B67EE" w14:textId="3CAA9777" w:rsidR="001012F2" w:rsidRPr="00893C1B" w:rsidRDefault="007E35A4" w:rsidP="004B526B">
                            <w:pPr>
                              <w:pStyle w:val="MittleresRaster21"/>
                              <w:rPr>
                                <w:rStyle w:val="UntertitelZchn"/>
                                <w:sz w:val="28"/>
                                <w:lang w:val="en-US"/>
                              </w:rPr>
                            </w:pPr>
                            <w:r>
                              <w:rPr>
                                <w:rStyle w:val="UntertitelZchn"/>
                                <w:sz w:val="28"/>
                                <w:lang w:val="en-US"/>
                              </w:rPr>
                              <w:t>Pre-MOOC Expert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6519" id="Rectangle 3" o:spid="_x0000_s1030" style="position:absolute;left:0;text-align:left;margin-left:99pt;margin-top:225pt;width:346.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" filled="f" stroked="f">
                <v:textbox>
                  <w:txbxContent>
                    <w:p w14:paraId="1F361048" w14:textId="0366CB7D" w:rsidR="001012F2" w:rsidRDefault="001012F2" w:rsidP="00CC198C">
                      <w:pPr>
                        <w:pStyle w:val="Titel"/>
                      </w:pPr>
                      <w:r>
                        <w:t xml:space="preserve">BizMOOC </w:t>
                      </w:r>
                      <w:r w:rsidR="004B526B">
                        <w:t>Ressources</w:t>
                      </w:r>
                    </w:p>
                    <w:p w14:paraId="781B67EE" w14:textId="3CAA9777" w:rsidR="001012F2" w:rsidRPr="00893C1B" w:rsidRDefault="007E35A4" w:rsidP="004B526B">
                      <w:pPr>
                        <w:pStyle w:val="MittleresRaster21"/>
                        <w:rPr>
                          <w:rStyle w:val="UntertitelZchn"/>
                          <w:sz w:val="28"/>
                          <w:lang w:val="en-US"/>
                        </w:rPr>
                      </w:pPr>
                      <w:r>
                        <w:rPr>
                          <w:rStyle w:val="UntertitelZchn"/>
                          <w:sz w:val="28"/>
                          <w:lang w:val="en-US"/>
                        </w:rPr>
                        <w:t>Pre-MOOC Expert Evaluation</w:t>
                      </w:r>
                    </w:p>
                  </w:txbxContent>
                </v:textbox>
                <w10:wrap type="square" anchorx="margin" anchory="margin"/>
                <w10:anchorlock/>
              </v:rect>
            </w:pict>
          </mc:Fallback>
        </mc:AlternateContent>
      </w:r>
    </w:p>
    <w:p w14:paraId="38637836" w14:textId="2A163504" w:rsidR="004B526B" w:rsidRPr="004B526B" w:rsidRDefault="00567C97" w:rsidP="007960B5">
      <w:pPr>
        <w:pStyle w:val="Untertitel"/>
        <w:spacing w:line="276" w:lineRule="auto"/>
        <w:rPr>
          <w:rFonts w:asciiTheme="minorHAnsi" w:hAnsiTheme="minorHAnsi"/>
          <w:b/>
          <w:bCs/>
          <w:color w:val="FF0000"/>
          <w:sz w:val="30"/>
          <w:szCs w:val="26"/>
          <w:lang w:val="en-US"/>
        </w:rPr>
      </w:pPr>
      <w:r w:rsidRPr="004B526B">
        <w:rPr>
          <w:rFonts w:asciiTheme="minorHAnsi" w:hAnsiTheme="minorHAnsi"/>
        </w:rPr>
        <w:br w:type="page"/>
      </w:r>
      <w:r w:rsidR="004909DD" w:rsidRPr="004B526B">
        <w:rPr>
          <w:rFonts w:asciiTheme="minorHAnsi" w:hAnsiTheme="minorHAnsi"/>
          <w:lang w:val="de-AT" w:eastAsia="de-AT"/>
        </w:rPr>
        <w:lastRenderedPageBreak/>
        <mc:AlternateContent>
          <mc:Choice Requires="wps">
            <w:drawing>
              <wp:anchor distT="0" distB="0" distL="114300" distR="114300" simplePos="0" relativeHeight="251659264" behindDoc="0" locked="0" layoutInCell="1" allowOverlap="1" wp14:anchorId="732D1EE8" wp14:editId="21C7A39C">
                <wp:simplePos x="0" y="0"/>
                <wp:positionH relativeFrom="margin">
                  <wp:align>left</wp:align>
                </wp:positionH>
                <wp:positionV relativeFrom="margin">
                  <wp:align>top</wp:align>
                </wp:positionV>
                <wp:extent cx="6219825" cy="7581900"/>
                <wp:effectExtent l="0" t="0" r="28575" b="19050"/>
                <wp:wrapSquare wrapText="bothSides"/>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81900"/>
                        </a:xfrm>
                        <a:prstGeom prst="rect">
                          <a:avLst/>
                        </a:prstGeom>
                        <a:solidFill>
                          <a:srgbClr val="FFFFFF"/>
                        </a:solidFill>
                        <a:ln w="25400">
                          <a:solidFill>
                            <a:srgbClr val="FFFFFF"/>
                          </a:solidFill>
                          <a:miter lim="800000"/>
                          <a:headEnd/>
                          <a:tailEnd/>
                        </a:ln>
                      </wps:spPr>
                      <wps:txbx>
                        <w:txbxContent>
                          <w:p w14:paraId="54BCACD4" w14:textId="77777777" w:rsidR="004B526B" w:rsidRDefault="004B526B" w:rsidP="004B526B">
                            <w:pPr>
                              <w:pStyle w:val="Titel"/>
                            </w:pPr>
                            <w:r>
                              <w:t>BizMOOC Ressources</w:t>
                            </w:r>
                          </w:p>
                          <w:p w14:paraId="00D1B661" w14:textId="22D61FF0" w:rsidR="004B526B" w:rsidRDefault="007E35A4" w:rsidP="00481423">
                            <w:pPr>
                              <w:rPr>
                                <w:rStyle w:val="UntertitelZchn"/>
                                <w:sz w:val="28"/>
                              </w:rPr>
                            </w:pPr>
                            <w:r w:rsidRPr="007E35A4">
                              <w:rPr>
                                <w:rStyle w:val="UntertitelZchn"/>
                                <w:sz w:val="28"/>
                              </w:rPr>
                              <w:t>Pre-MOOC Expert Evaluation</w:t>
                            </w:r>
                          </w:p>
                          <w:p w14:paraId="0B93EDBE" w14:textId="77777777" w:rsidR="007E35A4" w:rsidRDefault="007E35A4"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A60ADB" w:rsidP="00E07871">
                            <w:hyperlink r:id="rId10" w:history="1">
                              <w:r w:rsidR="004B526B" w:rsidRPr="005636DB">
                                <w:rPr>
                                  <w:rStyle w:val="Hyperlink"/>
                                </w:rPr>
                                <w:t>www.mooc-book.eu</w:t>
                              </w:r>
                            </w:hyperlink>
                          </w:p>
                          <w:p w14:paraId="1CE5BBC0" w14:textId="5640D303" w:rsidR="004B526B" w:rsidRDefault="00A60ADB" w:rsidP="00E07871">
                            <w:hyperlink r:id="rId11" w:history="1">
                              <w:r w:rsidR="004B526B" w:rsidRPr="005636DB">
                                <w:rPr>
                                  <w:rStyle w:val="Hyperlink"/>
                                </w:rPr>
                                <w:t>www.bizmooc.eu</w:t>
                              </w:r>
                            </w:hyperlink>
                          </w:p>
                          <w:p w14:paraId="188FC262" w14:textId="77777777" w:rsidR="004B526B" w:rsidRPr="004B526B" w:rsidRDefault="004B526B" w:rsidP="00E07871"/>
                        </w:txbxContent>
                      </wps:txbx>
                      <wps:bodyPr rot="0" vert="horz" wrap="square" lIns="72000" tIns="36004" rIns="72009" bIns="3600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D1EE8" id="Text Box 58" o:spid="_x0000_s1031" type="#_x0000_t202" style="position:absolute;left:0;text-align:left;margin-left:0;margin-top:0;width:489.75pt;height:597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" strokecolor="white" strokeweight="2pt">
                <v:path arrowok="t"/>
                <v:textbox inset="2mm,1.0001mm,5.67pt,1.0001mm">
                  <w:txbxContent>
                    <w:p w14:paraId="54BCACD4" w14:textId="77777777" w:rsidR="004B526B" w:rsidRDefault="004B526B" w:rsidP="004B526B">
                      <w:pPr>
                        <w:pStyle w:val="Titel"/>
                      </w:pPr>
                      <w:r>
                        <w:t>BizMOOC Ressources</w:t>
                      </w:r>
                    </w:p>
                    <w:p w14:paraId="00D1B661" w14:textId="22D61FF0" w:rsidR="004B526B" w:rsidRDefault="007E35A4" w:rsidP="00481423">
                      <w:pPr>
                        <w:rPr>
                          <w:rStyle w:val="UntertitelZchn"/>
                          <w:sz w:val="28"/>
                        </w:rPr>
                      </w:pPr>
                      <w:r w:rsidRPr="007E35A4">
                        <w:rPr>
                          <w:rStyle w:val="UntertitelZchn"/>
                          <w:sz w:val="28"/>
                        </w:rPr>
                        <w:t>Pre-MOOC Expert Evaluation</w:t>
                      </w:r>
                    </w:p>
                    <w:p w14:paraId="0B93EDBE" w14:textId="77777777" w:rsidR="007E35A4" w:rsidRDefault="007E35A4"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A60ADB" w:rsidP="00E07871">
                      <w:hyperlink r:id="rId12" w:history="1">
                        <w:r w:rsidR="004B526B" w:rsidRPr="005636DB">
                          <w:rPr>
                            <w:rStyle w:val="Hyperlink"/>
                          </w:rPr>
                          <w:t>www.mooc-book.eu</w:t>
                        </w:r>
                      </w:hyperlink>
                    </w:p>
                    <w:p w14:paraId="1CE5BBC0" w14:textId="5640D303" w:rsidR="004B526B" w:rsidRDefault="00A60ADB" w:rsidP="00E07871">
                      <w:hyperlink r:id="rId13" w:history="1">
                        <w:r w:rsidR="004B526B" w:rsidRPr="005636DB">
                          <w:rPr>
                            <w:rStyle w:val="Hyperlink"/>
                          </w:rPr>
                          <w:t>www.bizmooc.eu</w:t>
                        </w:r>
                      </w:hyperlink>
                    </w:p>
                    <w:p w14:paraId="188FC262" w14:textId="77777777" w:rsidR="004B526B" w:rsidRPr="004B526B" w:rsidRDefault="004B526B" w:rsidP="00E07871"/>
                  </w:txbxContent>
                </v:textbox>
                <w10:wrap type="square" anchorx="margin" anchory="margin"/>
              </v:shape>
            </w:pict>
          </mc:Fallback>
        </mc:AlternateContent>
      </w:r>
      <w:r w:rsidR="00133401" w:rsidRPr="004B526B">
        <w:rPr>
          <w:rFonts w:asciiTheme="minorHAnsi" w:hAnsiTheme="minorHAnsi"/>
        </w:rPr>
        <w:br w:type="page"/>
      </w:r>
      <w:bookmarkStart w:id="0" w:name="_Toc516152266"/>
      <w:r w:rsidR="007E35A4" w:rsidRPr="007E35A4">
        <w:rPr>
          <w:rFonts w:asciiTheme="minorHAnsi" w:hAnsiTheme="minorHAnsi"/>
          <w:b/>
          <w:bCs/>
          <w:color w:val="FF0000"/>
          <w:sz w:val="30"/>
          <w:szCs w:val="26"/>
          <w:lang w:val="en-US"/>
        </w:rPr>
        <w:lastRenderedPageBreak/>
        <w:t>Pre-MOOC Expert Evaluation</w:t>
      </w:r>
    </w:p>
    <w:p w14:paraId="2B4EBDAE" w14:textId="5AA20390" w:rsidR="00A71990" w:rsidRPr="007960B5" w:rsidRDefault="00A71990" w:rsidP="007960B5">
      <w:pPr>
        <w:spacing w:line="276" w:lineRule="auto"/>
        <w:rPr>
          <w:rFonts w:asciiTheme="minorHAnsi" w:hAnsiTheme="minorHAnsi"/>
          <w:sz w:val="22"/>
          <w:lang w:val="en-US" w:eastAsia="x-none"/>
        </w:rPr>
      </w:pPr>
      <w:r w:rsidRPr="007960B5">
        <w:rPr>
          <w:rFonts w:asciiTheme="minorHAnsi" w:hAnsiTheme="minorHAnsi"/>
          <w:sz w:val="22"/>
          <w:lang w:val="en-US" w:eastAsia="x-none"/>
        </w:rPr>
        <w:t xml:space="preserve">In this document, we highlight </w:t>
      </w:r>
      <w:r w:rsidR="007E35A4" w:rsidRPr="007960B5">
        <w:rPr>
          <w:rFonts w:asciiTheme="minorHAnsi" w:hAnsiTheme="minorHAnsi"/>
          <w:sz w:val="22"/>
          <w:lang w:val="en-US" w:eastAsia="x-none"/>
        </w:rPr>
        <w:t>open questions used to get feedback from external experts before the MOOC starts. This has a generic framework but some questions are tailored to specific aim and target group of the MOOC</w:t>
      </w:r>
      <w:r w:rsidRPr="007960B5">
        <w:rPr>
          <w:rFonts w:asciiTheme="minorHAnsi" w:hAnsiTheme="minorHAnsi"/>
          <w:sz w:val="22"/>
          <w:lang w:val="en-US" w:eastAsia="x-none"/>
        </w:rPr>
        <w:t>. We have created them for the BizMOOC project. There are general questions for all 3 Pilot MOOCs we have done and specific questions for each MOOC according to topic &amp; specific target audience. Feel free to use, ad</w:t>
      </w:r>
      <w:bookmarkStart w:id="1" w:name="_GoBack"/>
      <w:bookmarkEnd w:id="1"/>
      <w:r w:rsidRPr="007960B5">
        <w:rPr>
          <w:rFonts w:asciiTheme="minorHAnsi" w:hAnsiTheme="minorHAnsi"/>
          <w:sz w:val="22"/>
          <w:lang w:val="en-US" w:eastAsia="x-none"/>
        </w:rPr>
        <w:t>apt, it has an open license. (CC-BY license). T</w:t>
      </w:r>
      <w:r w:rsidR="00A34DFF" w:rsidRPr="007960B5">
        <w:rPr>
          <w:rFonts w:asciiTheme="minorHAnsi" w:hAnsiTheme="minorHAnsi"/>
          <w:sz w:val="22"/>
          <w:lang w:val="en-US" w:eastAsia="x-none"/>
        </w:rPr>
        <w:t xml:space="preserve">here </w:t>
      </w:r>
      <w:r w:rsidR="007E35A4" w:rsidRPr="007960B5">
        <w:rPr>
          <w:rFonts w:asciiTheme="minorHAnsi" w:hAnsiTheme="minorHAnsi"/>
          <w:sz w:val="22"/>
          <w:lang w:val="en-US" w:eastAsia="x-none"/>
        </w:rPr>
        <w:t xml:space="preserve">are also </w:t>
      </w:r>
      <w:r w:rsidR="00A34DFF" w:rsidRPr="007960B5">
        <w:rPr>
          <w:rFonts w:asciiTheme="minorHAnsi" w:hAnsiTheme="minorHAnsi"/>
          <w:sz w:val="22"/>
          <w:lang w:val="en-US" w:eastAsia="x-none"/>
        </w:rPr>
        <w:t>P</w:t>
      </w:r>
      <w:r w:rsidR="007E35A4" w:rsidRPr="007960B5">
        <w:rPr>
          <w:rFonts w:asciiTheme="minorHAnsi" w:hAnsiTheme="minorHAnsi"/>
          <w:sz w:val="22"/>
          <w:lang w:val="en-US" w:eastAsia="x-none"/>
        </w:rPr>
        <w:t>ost</w:t>
      </w:r>
      <w:r w:rsidRPr="007960B5">
        <w:rPr>
          <w:rFonts w:asciiTheme="minorHAnsi" w:hAnsiTheme="minorHAnsi"/>
          <w:sz w:val="22"/>
          <w:lang w:val="en-US" w:eastAsia="x-none"/>
        </w:rPr>
        <w:t xml:space="preserve">-Course </w:t>
      </w:r>
      <w:r w:rsidR="007E35A4" w:rsidRPr="007960B5">
        <w:rPr>
          <w:rFonts w:asciiTheme="minorHAnsi" w:hAnsiTheme="minorHAnsi"/>
          <w:sz w:val="22"/>
          <w:lang w:val="en-US" w:eastAsia="x-none"/>
        </w:rPr>
        <w:t>MOOC Expert Evaluation questions</w:t>
      </w:r>
      <w:r w:rsidRPr="007960B5">
        <w:rPr>
          <w:rFonts w:asciiTheme="minorHAnsi" w:hAnsiTheme="minorHAnsi"/>
          <w:sz w:val="22"/>
          <w:lang w:val="en-US" w:eastAsia="x-none"/>
        </w:rPr>
        <w:t xml:space="preserve"> existing on mooc-book.</w:t>
      </w:r>
      <w:r w:rsidR="00A34DFF" w:rsidRPr="007960B5">
        <w:rPr>
          <w:rFonts w:asciiTheme="minorHAnsi" w:hAnsiTheme="minorHAnsi"/>
          <w:sz w:val="22"/>
          <w:lang w:val="en-US" w:eastAsia="x-none"/>
        </w:rPr>
        <w:t>eu</w:t>
      </w:r>
      <w:r w:rsidRPr="007960B5">
        <w:rPr>
          <w:rFonts w:asciiTheme="minorHAnsi" w:hAnsiTheme="minorHAnsi"/>
          <w:sz w:val="22"/>
          <w:lang w:val="en-US" w:eastAsia="x-none"/>
        </w:rPr>
        <w:t>.</w:t>
      </w:r>
    </w:p>
    <w:p w14:paraId="3B91DA4D" w14:textId="401746F3" w:rsidR="00A71990" w:rsidRPr="007960B5" w:rsidRDefault="00A71990" w:rsidP="007960B5">
      <w:pPr>
        <w:spacing w:line="276" w:lineRule="auto"/>
        <w:rPr>
          <w:rFonts w:asciiTheme="minorHAnsi" w:hAnsiTheme="minorHAnsi"/>
          <w:sz w:val="22"/>
          <w:lang w:val="en-US" w:eastAsia="x-none"/>
        </w:rPr>
      </w:pPr>
    </w:p>
    <w:p w14:paraId="5809C1ED" w14:textId="65C23448" w:rsidR="00A71990" w:rsidRPr="007960B5" w:rsidRDefault="00A71990" w:rsidP="007960B5">
      <w:pPr>
        <w:pStyle w:val="berschrift4"/>
        <w:rPr>
          <w:sz w:val="24"/>
        </w:rPr>
      </w:pPr>
      <w:r w:rsidRPr="007960B5">
        <w:rPr>
          <w:sz w:val="24"/>
        </w:rPr>
        <w:t>GENERAL</w:t>
      </w:r>
      <w:r w:rsidR="007960B5" w:rsidRPr="007960B5">
        <w:rPr>
          <w:sz w:val="24"/>
        </w:rPr>
        <w:t xml:space="preserve"> OPEN</w:t>
      </w:r>
      <w:r w:rsidRPr="007960B5">
        <w:rPr>
          <w:sz w:val="24"/>
        </w:rPr>
        <w:t xml:space="preserve"> QUESTIONS</w:t>
      </w:r>
    </w:p>
    <w:p w14:paraId="459A30E3" w14:textId="4567AC6C" w:rsidR="00F64C9F" w:rsidRPr="007960B5" w:rsidRDefault="00F64C9F" w:rsidP="007960B5">
      <w:pPr>
        <w:pStyle w:val="Listenabsatz"/>
        <w:numPr>
          <w:ilvl w:val="0"/>
          <w:numId w:val="36"/>
        </w:numPr>
        <w:spacing w:line="276" w:lineRule="auto"/>
        <w:rPr>
          <w:rFonts w:asciiTheme="minorHAnsi" w:hAnsiTheme="minorHAnsi"/>
          <w:sz w:val="22"/>
          <w:szCs w:val="20"/>
          <w:lang w:val="en-US"/>
        </w:rPr>
      </w:pPr>
      <w:r w:rsidRPr="007960B5">
        <w:rPr>
          <w:rFonts w:asciiTheme="minorHAnsi" w:hAnsiTheme="minorHAnsi"/>
          <w:sz w:val="22"/>
          <w:szCs w:val="20"/>
          <w:lang w:val="en-US"/>
        </w:rPr>
        <w:t>Which topics of the MOOC would be the most relevant for your peers/target group (your employees/colleagues/students..)?</w:t>
      </w:r>
    </w:p>
    <w:p w14:paraId="0732C72C" w14:textId="39B3667B" w:rsidR="00F64C9F" w:rsidRPr="007960B5" w:rsidRDefault="00F64C9F" w:rsidP="007960B5">
      <w:pPr>
        <w:pStyle w:val="Listenabsatz"/>
        <w:numPr>
          <w:ilvl w:val="0"/>
          <w:numId w:val="36"/>
        </w:numPr>
        <w:spacing w:line="276" w:lineRule="auto"/>
        <w:rPr>
          <w:rFonts w:asciiTheme="minorHAnsi" w:hAnsiTheme="minorHAnsi"/>
          <w:sz w:val="22"/>
          <w:szCs w:val="20"/>
          <w:lang w:val="en-US"/>
        </w:rPr>
      </w:pPr>
      <w:r w:rsidRPr="007960B5">
        <w:rPr>
          <w:rFonts w:asciiTheme="minorHAnsi" w:hAnsiTheme="minorHAnsi"/>
          <w:sz w:val="22"/>
          <w:szCs w:val="20"/>
          <w:lang w:val="en-US"/>
        </w:rPr>
        <w:t>What benefits do you see for your peers/target group (short-term ; long-term)?</w:t>
      </w:r>
    </w:p>
    <w:p w14:paraId="0190CD0B" w14:textId="5481CF65" w:rsidR="00F64C9F" w:rsidRPr="007960B5" w:rsidRDefault="00F64C9F" w:rsidP="007960B5">
      <w:pPr>
        <w:pStyle w:val="Listenabsatz"/>
        <w:numPr>
          <w:ilvl w:val="0"/>
          <w:numId w:val="36"/>
        </w:numPr>
        <w:spacing w:line="276" w:lineRule="auto"/>
        <w:rPr>
          <w:rFonts w:asciiTheme="minorHAnsi" w:hAnsiTheme="minorHAnsi"/>
          <w:sz w:val="22"/>
          <w:szCs w:val="20"/>
          <w:lang w:val="en-US"/>
        </w:rPr>
      </w:pPr>
      <w:r w:rsidRPr="007960B5">
        <w:rPr>
          <w:rFonts w:asciiTheme="minorHAnsi" w:hAnsiTheme="minorHAnsi"/>
          <w:sz w:val="22"/>
          <w:szCs w:val="20"/>
          <w:lang w:val="en-US"/>
        </w:rPr>
        <w:t>What could be potential barriers for your peers/target group for not enrolling or completing the course?</w:t>
      </w:r>
    </w:p>
    <w:bookmarkEnd w:id="0"/>
    <w:p w14:paraId="19F05FAA" w14:textId="1A6D4164" w:rsidR="00A34DFF" w:rsidRPr="007960B5" w:rsidRDefault="00A34DFF" w:rsidP="007960B5">
      <w:pPr>
        <w:pStyle w:val="berschrift4"/>
        <w:rPr>
          <w:sz w:val="24"/>
        </w:rPr>
      </w:pPr>
      <w:r w:rsidRPr="007960B5">
        <w:rPr>
          <w:sz w:val="24"/>
        </w:rPr>
        <w:t>ADDITIONAL QUESTIONS FOR EACH MOOC TEAM (to the specific content, format, whatever)</w:t>
      </w:r>
    </w:p>
    <w:p w14:paraId="4ACBDF44" w14:textId="77777777" w:rsidR="00A34DFF" w:rsidRPr="007960B5" w:rsidRDefault="00A34DFF" w:rsidP="007960B5">
      <w:pPr>
        <w:spacing w:line="276" w:lineRule="auto"/>
        <w:rPr>
          <w:rFonts w:asciiTheme="minorHAnsi" w:eastAsia="Times New Roman" w:hAnsiTheme="minorHAnsi"/>
          <w:noProof w:val="0"/>
          <w:sz w:val="22"/>
          <w:szCs w:val="22"/>
          <w:lang w:val="en-US" w:eastAsia="de-AT"/>
        </w:rPr>
      </w:pPr>
      <w:r w:rsidRPr="007960B5">
        <w:rPr>
          <w:rFonts w:asciiTheme="minorHAnsi" w:eastAsia="Times New Roman" w:hAnsiTheme="minorHAnsi"/>
          <w:b/>
          <w:bCs/>
          <w:noProof w:val="0"/>
          <w:color w:val="000000"/>
          <w:sz w:val="22"/>
          <w:szCs w:val="22"/>
          <w:lang w:val="en-US" w:eastAsia="de-AT"/>
        </w:rPr>
        <w:t>MOOC1 Learning with MOOCs for Professional Development</w:t>
      </w:r>
    </w:p>
    <w:p w14:paraId="39BC7F13" w14:textId="68DF06BC" w:rsidR="00F64C9F" w:rsidRPr="007960B5" w:rsidRDefault="00F64C9F" w:rsidP="007960B5">
      <w:pPr>
        <w:pStyle w:val="Listenabsatz"/>
        <w:numPr>
          <w:ilvl w:val="0"/>
          <w:numId w:val="30"/>
        </w:numPr>
        <w:spacing w:line="276" w:lineRule="auto"/>
        <w:rPr>
          <w:rFonts w:asciiTheme="minorHAnsi" w:eastAsia="Times New Roman" w:hAnsiTheme="minorHAnsi"/>
          <w:noProof w:val="0"/>
          <w:sz w:val="22"/>
          <w:szCs w:val="22"/>
          <w:lang w:val="en-US" w:eastAsia="de-AT"/>
        </w:rPr>
      </w:pPr>
      <w:r w:rsidRPr="007960B5">
        <w:rPr>
          <w:rFonts w:asciiTheme="minorHAnsi" w:eastAsia="Times New Roman" w:hAnsiTheme="minorHAnsi"/>
          <w:noProof w:val="0"/>
          <w:sz w:val="22"/>
          <w:szCs w:val="22"/>
          <w:lang w:val="en-US" w:eastAsia="de-AT"/>
        </w:rPr>
        <w:t xml:space="preserve">Learning with MOOCs for Professional Development invites participants to reflect on their learning and how they operate online; in your opinion, is this reflective approach helpful to your peers/target </w:t>
      </w:r>
      <w:proofErr w:type="gramStart"/>
      <w:r w:rsidRPr="007960B5">
        <w:rPr>
          <w:rFonts w:asciiTheme="minorHAnsi" w:eastAsia="Times New Roman" w:hAnsiTheme="minorHAnsi"/>
          <w:noProof w:val="0"/>
          <w:sz w:val="22"/>
          <w:szCs w:val="22"/>
          <w:lang w:val="en-US" w:eastAsia="de-AT"/>
        </w:rPr>
        <w:t>group?“</w:t>
      </w:r>
      <w:proofErr w:type="gramEnd"/>
    </w:p>
    <w:p w14:paraId="6049E4A4" w14:textId="2097DDE3" w:rsidR="00F64C9F" w:rsidRPr="007960B5" w:rsidRDefault="00F64C9F" w:rsidP="007960B5">
      <w:pPr>
        <w:pStyle w:val="Listenabsatz"/>
        <w:numPr>
          <w:ilvl w:val="0"/>
          <w:numId w:val="30"/>
        </w:numPr>
        <w:spacing w:line="276" w:lineRule="auto"/>
        <w:rPr>
          <w:rFonts w:asciiTheme="minorHAnsi" w:eastAsia="Times New Roman" w:hAnsiTheme="minorHAnsi"/>
          <w:noProof w:val="0"/>
          <w:sz w:val="22"/>
          <w:szCs w:val="22"/>
          <w:lang w:val="en-US" w:eastAsia="de-AT"/>
        </w:rPr>
      </w:pPr>
      <w:r w:rsidRPr="007960B5">
        <w:rPr>
          <w:rFonts w:asciiTheme="minorHAnsi" w:eastAsia="Times New Roman" w:hAnsiTheme="minorHAnsi"/>
          <w:noProof w:val="0"/>
          <w:sz w:val="22"/>
          <w:szCs w:val="22"/>
          <w:lang w:val="en-US" w:eastAsia="de-AT"/>
        </w:rPr>
        <w:t xml:space="preserve">„In your opinion, and bearing in mind your peers/target group, how appropriate is it to have participants work through the course at their own </w:t>
      </w:r>
      <w:proofErr w:type="gramStart"/>
      <w:r w:rsidRPr="007960B5">
        <w:rPr>
          <w:rFonts w:asciiTheme="minorHAnsi" w:eastAsia="Times New Roman" w:hAnsiTheme="minorHAnsi"/>
          <w:noProof w:val="0"/>
          <w:sz w:val="22"/>
          <w:szCs w:val="22"/>
          <w:lang w:val="en-US" w:eastAsia="de-AT"/>
        </w:rPr>
        <w:t>pace?“</w:t>
      </w:r>
      <w:proofErr w:type="gramEnd"/>
    </w:p>
    <w:p w14:paraId="607261AD" w14:textId="4BD76F0E" w:rsidR="00F64C9F" w:rsidRPr="007960B5" w:rsidRDefault="00F64C9F" w:rsidP="007960B5">
      <w:pPr>
        <w:pStyle w:val="Listenabsatz"/>
        <w:numPr>
          <w:ilvl w:val="0"/>
          <w:numId w:val="30"/>
        </w:numPr>
        <w:spacing w:line="276" w:lineRule="auto"/>
        <w:rPr>
          <w:rFonts w:asciiTheme="minorHAnsi" w:eastAsia="Times New Roman" w:hAnsiTheme="minorHAnsi"/>
          <w:noProof w:val="0"/>
          <w:sz w:val="22"/>
          <w:szCs w:val="22"/>
          <w:lang w:val="en-US" w:eastAsia="de-AT"/>
        </w:rPr>
      </w:pPr>
      <w:r w:rsidRPr="007960B5">
        <w:rPr>
          <w:rFonts w:asciiTheme="minorHAnsi" w:eastAsia="Times New Roman" w:hAnsiTheme="minorHAnsi"/>
          <w:noProof w:val="0"/>
          <w:sz w:val="22"/>
          <w:szCs w:val="22"/>
          <w:lang w:val="en-US" w:eastAsia="de-AT"/>
        </w:rPr>
        <w:t xml:space="preserve">„Upon completion, participants will receive a Statement of Participation; how do you think this will motivate them to finish the </w:t>
      </w:r>
      <w:proofErr w:type="gramStart"/>
      <w:r w:rsidRPr="007960B5">
        <w:rPr>
          <w:rFonts w:asciiTheme="minorHAnsi" w:eastAsia="Times New Roman" w:hAnsiTheme="minorHAnsi"/>
          <w:noProof w:val="0"/>
          <w:sz w:val="22"/>
          <w:szCs w:val="22"/>
          <w:lang w:val="en-US" w:eastAsia="de-AT"/>
        </w:rPr>
        <w:t>course?“</w:t>
      </w:r>
      <w:proofErr w:type="gramEnd"/>
    </w:p>
    <w:p w14:paraId="2680F4E2" w14:textId="77777777" w:rsidR="00F64C9F" w:rsidRPr="007960B5" w:rsidRDefault="00F64C9F" w:rsidP="007960B5">
      <w:pPr>
        <w:spacing w:line="276" w:lineRule="auto"/>
        <w:rPr>
          <w:rFonts w:asciiTheme="minorHAnsi" w:eastAsia="Times New Roman" w:hAnsiTheme="minorHAnsi"/>
          <w:b/>
          <w:bCs/>
          <w:noProof w:val="0"/>
          <w:color w:val="000000"/>
          <w:sz w:val="22"/>
          <w:szCs w:val="22"/>
          <w:lang w:val="en-US" w:eastAsia="de-AT"/>
        </w:rPr>
      </w:pPr>
    </w:p>
    <w:p w14:paraId="3CC7621D" w14:textId="266CDF3A" w:rsidR="00A34DFF" w:rsidRPr="007960B5" w:rsidRDefault="00A34DFF" w:rsidP="007960B5">
      <w:pPr>
        <w:spacing w:line="276" w:lineRule="auto"/>
        <w:rPr>
          <w:rFonts w:asciiTheme="minorHAnsi" w:eastAsia="Times New Roman" w:hAnsiTheme="minorHAnsi"/>
          <w:noProof w:val="0"/>
          <w:sz w:val="22"/>
          <w:szCs w:val="22"/>
          <w:lang w:val="en-US" w:eastAsia="de-AT"/>
        </w:rPr>
      </w:pPr>
      <w:r w:rsidRPr="007960B5">
        <w:rPr>
          <w:rFonts w:asciiTheme="minorHAnsi" w:eastAsia="Times New Roman" w:hAnsiTheme="minorHAnsi"/>
          <w:b/>
          <w:bCs/>
          <w:noProof w:val="0"/>
          <w:color w:val="000000"/>
          <w:sz w:val="22"/>
          <w:szCs w:val="22"/>
          <w:lang w:val="en-US" w:eastAsia="de-AT"/>
        </w:rPr>
        <w:t>MOOC2: How to generate innovative ideas and how to make them work</w:t>
      </w:r>
    </w:p>
    <w:p w14:paraId="78C832F3" w14:textId="54E720C8" w:rsidR="00F64C9F" w:rsidRPr="007960B5" w:rsidRDefault="00F64C9F" w:rsidP="007960B5">
      <w:pPr>
        <w:pStyle w:val="Listenabsatz"/>
        <w:numPr>
          <w:ilvl w:val="0"/>
          <w:numId w:val="34"/>
        </w:numPr>
        <w:spacing w:line="276" w:lineRule="auto"/>
        <w:rPr>
          <w:rFonts w:asciiTheme="minorHAnsi" w:eastAsia="Times New Roman" w:hAnsiTheme="minorHAnsi"/>
          <w:noProof w:val="0"/>
          <w:color w:val="000000"/>
          <w:sz w:val="22"/>
          <w:szCs w:val="22"/>
          <w:lang w:val="en-US" w:eastAsia="de-AT"/>
        </w:rPr>
      </w:pPr>
      <w:r w:rsidRPr="007960B5">
        <w:rPr>
          <w:rFonts w:asciiTheme="minorHAnsi" w:eastAsia="Times New Roman" w:hAnsiTheme="minorHAnsi"/>
          <w:noProof w:val="0"/>
          <w:color w:val="000000"/>
          <w:sz w:val="22"/>
          <w:szCs w:val="22"/>
          <w:lang w:val="en-US" w:eastAsia="de-AT"/>
        </w:rPr>
        <w:t>This MOOC invites participants to reflect on creativity and generating innovative ideas; in your opinion, is this reflective approach helpful to your peers/target group?</w:t>
      </w:r>
    </w:p>
    <w:p w14:paraId="17AA64F9" w14:textId="2C964D4C" w:rsidR="00F64C9F" w:rsidRPr="007960B5" w:rsidRDefault="00F64C9F" w:rsidP="007960B5">
      <w:pPr>
        <w:pStyle w:val="Listenabsatz"/>
        <w:numPr>
          <w:ilvl w:val="0"/>
          <w:numId w:val="34"/>
        </w:numPr>
        <w:spacing w:line="276" w:lineRule="auto"/>
        <w:rPr>
          <w:rFonts w:asciiTheme="minorHAnsi" w:eastAsia="Times New Roman" w:hAnsiTheme="minorHAnsi"/>
          <w:noProof w:val="0"/>
          <w:color w:val="000000"/>
          <w:sz w:val="22"/>
          <w:szCs w:val="22"/>
          <w:lang w:val="en-US" w:eastAsia="de-AT"/>
        </w:rPr>
      </w:pPr>
      <w:r w:rsidRPr="007960B5">
        <w:rPr>
          <w:rFonts w:asciiTheme="minorHAnsi" w:eastAsia="Times New Roman" w:hAnsiTheme="minorHAnsi"/>
          <w:noProof w:val="0"/>
          <w:color w:val="000000"/>
          <w:sz w:val="22"/>
          <w:szCs w:val="22"/>
          <w:lang w:val="en-US" w:eastAsia="de-AT"/>
        </w:rPr>
        <w:t>In your opinion, and bearing in mind your peers/target group, how appropriate is it to have participants work through the course at their own pace</w:t>
      </w:r>
    </w:p>
    <w:p w14:paraId="50E60F38" w14:textId="0492BC2E" w:rsidR="00A34DFF" w:rsidRPr="007960B5" w:rsidRDefault="00F64C9F" w:rsidP="007960B5">
      <w:pPr>
        <w:pStyle w:val="Listenabsatz"/>
        <w:numPr>
          <w:ilvl w:val="0"/>
          <w:numId w:val="34"/>
        </w:numPr>
        <w:spacing w:line="276" w:lineRule="auto"/>
        <w:rPr>
          <w:rFonts w:asciiTheme="minorHAnsi" w:eastAsia="Times New Roman" w:hAnsiTheme="minorHAnsi"/>
          <w:noProof w:val="0"/>
          <w:color w:val="000000"/>
          <w:sz w:val="22"/>
          <w:szCs w:val="22"/>
          <w:lang w:val="en-US" w:eastAsia="de-AT"/>
        </w:rPr>
      </w:pPr>
      <w:r w:rsidRPr="007960B5">
        <w:rPr>
          <w:rFonts w:asciiTheme="minorHAnsi" w:eastAsia="Times New Roman" w:hAnsiTheme="minorHAnsi"/>
          <w:noProof w:val="0"/>
          <w:color w:val="000000"/>
          <w:sz w:val="22"/>
          <w:szCs w:val="22"/>
          <w:lang w:val="en-US" w:eastAsia="de-AT"/>
        </w:rPr>
        <w:t>Upon completion, participants will receive a Completion Certificate; how do you think this will motivate them to finish the course?</w:t>
      </w:r>
    </w:p>
    <w:p w14:paraId="765721CA" w14:textId="53D8FC99" w:rsidR="00A34DFF" w:rsidRPr="007960B5" w:rsidRDefault="00A34DFF" w:rsidP="007960B5">
      <w:pPr>
        <w:spacing w:line="276" w:lineRule="auto"/>
        <w:rPr>
          <w:rFonts w:asciiTheme="minorHAnsi" w:eastAsia="Times New Roman" w:hAnsiTheme="minorHAnsi"/>
          <w:noProof w:val="0"/>
          <w:sz w:val="22"/>
          <w:szCs w:val="22"/>
          <w:lang w:val="en-US" w:eastAsia="de-AT"/>
        </w:rPr>
      </w:pPr>
    </w:p>
    <w:p w14:paraId="07B82C7C" w14:textId="77777777" w:rsidR="00A34DFF" w:rsidRPr="007960B5" w:rsidRDefault="00A34DFF" w:rsidP="007960B5">
      <w:pPr>
        <w:spacing w:line="276" w:lineRule="auto"/>
        <w:rPr>
          <w:rFonts w:asciiTheme="minorHAnsi" w:eastAsia="Times New Roman" w:hAnsiTheme="minorHAnsi"/>
          <w:noProof w:val="0"/>
          <w:sz w:val="22"/>
          <w:szCs w:val="22"/>
          <w:lang w:val="de-AT" w:eastAsia="de-AT"/>
        </w:rPr>
      </w:pPr>
      <w:r w:rsidRPr="007960B5">
        <w:rPr>
          <w:rFonts w:asciiTheme="minorHAnsi" w:eastAsia="Times New Roman" w:hAnsiTheme="minorHAnsi"/>
          <w:b/>
          <w:bCs/>
          <w:noProof w:val="0"/>
          <w:color w:val="000000"/>
          <w:sz w:val="22"/>
          <w:szCs w:val="22"/>
          <w:lang w:val="de-AT" w:eastAsia="de-AT"/>
        </w:rPr>
        <w:t xml:space="preserve">MOOC3: </w:t>
      </w:r>
      <w:proofErr w:type="spellStart"/>
      <w:r w:rsidRPr="007960B5">
        <w:rPr>
          <w:rFonts w:asciiTheme="minorHAnsi" w:eastAsia="Times New Roman" w:hAnsiTheme="minorHAnsi"/>
          <w:b/>
          <w:bCs/>
          <w:noProof w:val="0"/>
          <w:color w:val="000000"/>
          <w:sz w:val="22"/>
          <w:szCs w:val="22"/>
          <w:lang w:val="de-AT" w:eastAsia="de-AT"/>
        </w:rPr>
        <w:t>Intrapreneurship</w:t>
      </w:r>
      <w:proofErr w:type="spellEnd"/>
    </w:p>
    <w:p w14:paraId="2BCB17F9" w14:textId="5768EC93" w:rsidR="00F64C9F" w:rsidRPr="007960B5" w:rsidRDefault="00F64C9F" w:rsidP="007960B5">
      <w:pPr>
        <w:pStyle w:val="Listenabsatz"/>
        <w:numPr>
          <w:ilvl w:val="0"/>
          <w:numId w:val="32"/>
        </w:numPr>
        <w:spacing w:line="276" w:lineRule="auto"/>
        <w:rPr>
          <w:rFonts w:asciiTheme="minorHAnsi" w:hAnsiTheme="minorHAnsi"/>
          <w:sz w:val="22"/>
          <w:szCs w:val="22"/>
          <w:lang w:val="en-US"/>
        </w:rPr>
      </w:pPr>
      <w:r w:rsidRPr="007960B5">
        <w:rPr>
          <w:rFonts w:asciiTheme="minorHAnsi" w:hAnsiTheme="minorHAnsi"/>
          <w:sz w:val="22"/>
          <w:szCs w:val="22"/>
          <w:lang w:val="en-US"/>
        </w:rPr>
        <w:t>Did you offer any trainings enhancing entrepreneurial skills or behavior to your employees so far?</w:t>
      </w:r>
    </w:p>
    <w:p w14:paraId="29637530" w14:textId="17775967" w:rsidR="00F64C9F" w:rsidRPr="007960B5" w:rsidRDefault="00F64C9F" w:rsidP="007960B5">
      <w:pPr>
        <w:pStyle w:val="Listenabsatz"/>
        <w:numPr>
          <w:ilvl w:val="0"/>
          <w:numId w:val="32"/>
        </w:numPr>
        <w:spacing w:line="276" w:lineRule="auto"/>
        <w:rPr>
          <w:rFonts w:asciiTheme="minorHAnsi" w:hAnsiTheme="minorHAnsi"/>
          <w:sz w:val="22"/>
          <w:szCs w:val="22"/>
          <w:lang w:val="en-US"/>
        </w:rPr>
      </w:pPr>
      <w:r w:rsidRPr="007960B5">
        <w:rPr>
          <w:rFonts w:asciiTheme="minorHAnsi" w:hAnsiTheme="minorHAnsi"/>
          <w:sz w:val="22"/>
          <w:szCs w:val="22"/>
          <w:lang w:val="en-US"/>
        </w:rPr>
        <w:t>Did you ever recommend a MOOCs to your employees/peers so far?</w:t>
      </w:r>
    </w:p>
    <w:p w14:paraId="348F704C" w14:textId="2B41D34A" w:rsidR="00F64C9F" w:rsidRPr="007960B5" w:rsidRDefault="00F64C9F" w:rsidP="007960B5">
      <w:pPr>
        <w:pStyle w:val="Listenabsatz"/>
        <w:numPr>
          <w:ilvl w:val="0"/>
          <w:numId w:val="32"/>
        </w:numPr>
        <w:spacing w:line="276" w:lineRule="auto"/>
        <w:rPr>
          <w:rFonts w:asciiTheme="minorHAnsi" w:hAnsiTheme="minorHAnsi"/>
          <w:sz w:val="22"/>
          <w:szCs w:val="22"/>
          <w:lang w:val="en-GB"/>
        </w:rPr>
      </w:pPr>
      <w:r w:rsidRPr="007960B5">
        <w:rPr>
          <w:rFonts w:asciiTheme="minorHAnsi" w:hAnsiTheme="minorHAnsi"/>
          <w:sz w:val="22"/>
          <w:szCs w:val="22"/>
          <w:lang w:val="en-US"/>
        </w:rPr>
        <w:t>Upon completion, participants will receive a Completion Certificate: How do you think this will motivate them to finish the course?</w:t>
      </w:r>
    </w:p>
    <w:sectPr w:rsidR="00F64C9F" w:rsidRPr="007960B5" w:rsidSect="001012F2">
      <w:headerReference w:type="even" r:id="rId14"/>
      <w:headerReference w:type="default" r:id="rId15"/>
      <w:footerReference w:type="even" r:id="rId16"/>
      <w:footerReference w:type="default" r:id="rId17"/>
      <w:headerReference w:type="first" r:id="rId18"/>
      <w:footerReference w:type="first" r:id="rId19"/>
      <w:pgSz w:w="11906" w:h="16838"/>
      <w:pgMar w:top="1871" w:right="1134" w:bottom="1985" w:left="1134" w:header="90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BB997" w14:textId="77777777" w:rsidR="00A60ADB" w:rsidRDefault="00A60ADB" w:rsidP="00567C97">
      <w:r>
        <w:separator/>
      </w:r>
    </w:p>
    <w:p w14:paraId="56AB9924" w14:textId="77777777" w:rsidR="00A60ADB" w:rsidRDefault="00A60ADB" w:rsidP="00567C97"/>
    <w:p w14:paraId="101ED844" w14:textId="77777777" w:rsidR="00A60ADB" w:rsidRDefault="00A60ADB" w:rsidP="00567C97"/>
  </w:endnote>
  <w:endnote w:type="continuationSeparator" w:id="0">
    <w:p w14:paraId="6FC66D0B" w14:textId="77777777" w:rsidR="00A60ADB" w:rsidRDefault="00A60ADB" w:rsidP="00567C97">
      <w:r>
        <w:continuationSeparator/>
      </w:r>
    </w:p>
    <w:p w14:paraId="2A5222F4" w14:textId="77777777" w:rsidR="00A60ADB" w:rsidRDefault="00A60ADB" w:rsidP="00567C97"/>
    <w:p w14:paraId="2C13AA1B" w14:textId="77777777" w:rsidR="00A60ADB" w:rsidRDefault="00A60ADB" w:rsidP="0056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500000000000000"/>
    <w:charset w:val="80"/>
    <w:family w:val="swiss"/>
    <w:pitch w:val="variable"/>
    <w:sig w:usb0="E00002FF" w:usb1="6AC7FDFB" w:usb2="08000012" w:usb3="00000000" w:csb0="0002009F" w:csb1="00000000"/>
  </w:font>
  <w:font w:name="Ubuntu">
    <w:altName w:val="Luminari"/>
    <w:panose1 w:val="020B0504030602030204"/>
    <w:charset w:val="00"/>
    <w:family w:val="swiss"/>
    <w:pitch w:val="variable"/>
    <w:sig w:usb0="E00002FF" w:usb1="5000205B" w:usb2="00000000" w:usb3="00000000" w:csb0="0000009F" w:csb1="00000000"/>
  </w:font>
  <w:font w:name="Ubuntu Medium">
    <w:altName w:val="Calibri"/>
    <w:panose1 w:val="020B0604030602030204"/>
    <w:charset w:val="00"/>
    <w:family w:val="swiss"/>
    <w:pitch w:val="variable"/>
    <w:sig w:usb0="E00002FF" w:usb1="5000205B" w:usb2="00000000" w:usb3="00000000" w:csb0="0000009F" w:csb1="00000000"/>
  </w:font>
  <w:font w:name="Ubuntu Light">
    <w:altName w:val="Arial Black"/>
    <w:panose1 w:val="020B0304030602030204"/>
    <w:charset w:val="00"/>
    <w:family w:val="swiss"/>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DD66" w14:textId="084B3007"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960B5">
      <w:rPr>
        <w:rStyle w:val="Seitenzahl"/>
      </w:rPr>
      <w:t>2</w:t>
    </w:r>
    <w:r>
      <w:rPr>
        <w:rStyle w:val="Seitenzahl"/>
      </w:rPr>
      <w:fldChar w:fldCharType="end"/>
    </w:r>
  </w:p>
  <w:p w14:paraId="685154BD"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53120" behindDoc="0" locked="0" layoutInCell="1" allowOverlap="1" wp14:anchorId="26EB46C2" wp14:editId="2B065419">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2CC9D4" w14:textId="77777777" w:rsidR="001012F2" w:rsidRPr="00AF63C2" w:rsidRDefault="001012F2" w:rsidP="00567C97">
    <w:pPr>
      <w:pStyle w:val="Fuzeile"/>
    </w:pPr>
    <w:r w:rsidRPr="00AB49D1">
      <w:rPr>
        <w:lang w:val="de-AT" w:eastAsia="de-AT"/>
      </w:rPr>
      <mc:AlternateContent>
        <mc:Choice Requires="wps">
          <w:drawing>
            <wp:anchor distT="4294967295" distB="4294967295" distL="114300" distR="114300" simplePos="0" relativeHeight="251652096" behindDoc="0" locked="0" layoutInCell="1" allowOverlap="1" wp14:anchorId="2CD511D5" wp14:editId="0519EE8D">
              <wp:simplePos x="0" y="0"/>
              <wp:positionH relativeFrom="column">
                <wp:posOffset>1905</wp:posOffset>
              </wp:positionH>
              <wp:positionV relativeFrom="paragraph">
                <wp:posOffset>130175</wp:posOffset>
              </wp:positionV>
              <wp:extent cx="6093460" cy="15240"/>
              <wp:effectExtent l="0" t="0" r="2540" b="381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2E531E5" id="Straight Connector 1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">
              <o:lock v:ext="edit" shapetype="f"/>
            </v:line>
          </w:pict>
        </mc:Fallback>
      </mc:AlternateContent>
    </w:r>
    <w:r w:rsidRPr="00AF63C2">
      <w:t xml:space="preserve"> </w:t>
    </w:r>
  </w:p>
  <w:p w14:paraId="38478476" w14:textId="77777777" w:rsidR="001012F2" w:rsidRPr="00567C97" w:rsidRDefault="001012F2" w:rsidP="00444690">
    <w:pPr>
      <w:pStyle w:val="berschrift3"/>
    </w:pPr>
    <w:r w:rsidRPr="00BC76CF">
      <w:rPr>
        <w:lang w:val="de-AT" w:eastAsia="de-AT"/>
      </w:rPr>
      <w:drawing>
        <wp:inline distT="0" distB="0" distL="0" distR="0" wp14:anchorId="4EE1465A" wp14:editId="3354CE34">
          <wp:extent cx="449580" cy="16002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 xml:space="preserve"> </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92A2" w14:textId="3462720D"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960B5">
      <w:rPr>
        <w:rStyle w:val="Seitenzahl"/>
      </w:rPr>
      <w:t>3</w:t>
    </w:r>
    <w:r>
      <w:rPr>
        <w:rStyle w:val="Seitenzahl"/>
      </w:rPr>
      <w:fldChar w:fldCharType="end"/>
    </w:r>
  </w:p>
  <w:p w14:paraId="533041EB"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63360" behindDoc="0" locked="0" layoutInCell="1" allowOverlap="1" wp14:anchorId="57775CC2" wp14:editId="192E5D57">
          <wp:simplePos x="0" y="0"/>
          <wp:positionH relativeFrom="margin">
            <wp:posOffset>27940</wp:posOffset>
          </wp:positionH>
          <wp:positionV relativeFrom="line">
            <wp:posOffset>-46990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5DB1F4" w14:textId="77777777" w:rsidR="001012F2" w:rsidRPr="00AF63C2" w:rsidRDefault="001012F2" w:rsidP="00845EAD">
    <w:pPr>
      <w:pStyle w:val="Fuzeile"/>
    </w:pPr>
    <w:r w:rsidRPr="00AB49D1">
      <w:rPr>
        <w:lang w:val="de-AT" w:eastAsia="de-AT"/>
      </w:rPr>
      <mc:AlternateContent>
        <mc:Choice Requires="wps">
          <w:drawing>
            <wp:anchor distT="4294967295" distB="4294967295" distL="114300" distR="114300" simplePos="0" relativeHeight="251654144" behindDoc="0" locked="0" layoutInCell="1" allowOverlap="1" wp14:anchorId="22BF846F" wp14:editId="28486826">
              <wp:simplePos x="0" y="0"/>
              <wp:positionH relativeFrom="column">
                <wp:posOffset>1905</wp:posOffset>
              </wp:positionH>
              <wp:positionV relativeFrom="paragraph">
                <wp:posOffset>130175</wp:posOffset>
              </wp:positionV>
              <wp:extent cx="6093460" cy="15240"/>
              <wp:effectExtent l="0" t="0" r="2540" b="381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B269C43" id="Straight Connector 1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BbaW7H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0E80D8D3" w14:textId="77777777" w:rsidR="001012F2" w:rsidRPr="00845EAD" w:rsidRDefault="001012F2" w:rsidP="00444690">
    <w:pPr>
      <w:pStyle w:val="berschrift3"/>
    </w:pPr>
    <w:r w:rsidRPr="00BC76CF">
      <w:rPr>
        <w:lang w:val="de-AT" w:eastAsia="de-AT"/>
      </w:rPr>
      <w:drawing>
        <wp:inline distT="0" distB="0" distL="0" distR="0" wp14:anchorId="7CD03AC4" wp14:editId="5B6B5D8C">
          <wp:extent cx="449580" cy="160020"/>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AB0E" w14:textId="77777777" w:rsidR="001012F2" w:rsidRPr="00E51A18" w:rsidRDefault="001012F2" w:rsidP="00885BAF">
    <w:pPr>
      <w:pStyle w:val="Fuzeile"/>
      <w:ind w:left="2160"/>
      <w:rPr>
        <w:rFonts w:ascii="Times New Roman" w:hAnsi="Times New Roman"/>
        <w:lang w:val="en-US"/>
      </w:rPr>
    </w:pPr>
    <w:r>
      <w:rPr>
        <w:lang w:val="de-AT" w:eastAsia="de-AT"/>
      </w:rPr>
      <w:drawing>
        <wp:anchor distT="0" distB="0" distL="114300" distR="114300" simplePos="0" relativeHeight="251662336" behindDoc="0" locked="0" layoutInCell="1" allowOverlap="1" wp14:anchorId="7F359EAF" wp14:editId="4715A22D">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4ABEBDC" w14:textId="77777777" w:rsidR="001012F2" w:rsidRPr="00AF63C2" w:rsidRDefault="001012F2" w:rsidP="00885BAF">
    <w:pPr>
      <w:pStyle w:val="Fuzeile"/>
    </w:pPr>
    <w:r w:rsidRPr="00AB49D1">
      <w:rPr>
        <w:lang w:val="de-AT" w:eastAsia="de-AT"/>
      </w:rPr>
      <mc:AlternateContent>
        <mc:Choice Requires="wps">
          <w:drawing>
            <wp:anchor distT="4294967295" distB="4294967295" distL="114300" distR="114300" simplePos="0" relativeHeight="251661312" behindDoc="0" locked="0" layoutInCell="1" allowOverlap="1" wp14:anchorId="23FB62E7" wp14:editId="7E0E077D">
              <wp:simplePos x="0" y="0"/>
              <wp:positionH relativeFrom="column">
                <wp:posOffset>1905</wp:posOffset>
              </wp:positionH>
              <wp:positionV relativeFrom="paragraph">
                <wp:posOffset>130175</wp:posOffset>
              </wp:positionV>
              <wp:extent cx="6093460" cy="15240"/>
              <wp:effectExtent l="0" t="0" r="2540" b="381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0EB395A"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Gb6Qvf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62844477" w14:textId="77777777" w:rsidR="001012F2" w:rsidRDefault="001012F2" w:rsidP="00885BAF">
    <w:pPr>
      <w:pStyle w:val="Fuzeile"/>
    </w:pPr>
    <w:r w:rsidRPr="00BC76CF">
      <w:rPr>
        <w:lang w:val="de-AT" w:eastAsia="de-AT"/>
      </w:rPr>
      <w:drawing>
        <wp:inline distT="0" distB="0" distL="0" distR="0" wp14:anchorId="7B4242DD" wp14:editId="380C0D40">
          <wp:extent cx="449580" cy="1600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sidRPr="00073E22">
      <w:rPr>
        <w:rStyle w:val="FuzeileZchn"/>
        <w:rFonts w:ascii="Ubuntu Medium" w:hAnsi="Ubuntu Medium"/>
        <w:b/>
      </w:rPr>
      <w:t xml:space="preserve">2016 </w:t>
    </w:r>
    <w:r w:rsidRPr="00B471BC">
      <w:rPr>
        <w:rStyle w:val="FuzeileZchn"/>
        <w:rFonts w:ascii="Ubuntu Medium" w:hAnsi="Ubuntu Medium"/>
        <w:b/>
        <w:color w:val="FF3333"/>
      </w:rPr>
      <w:t>|</w:t>
    </w:r>
    <w:r w:rsidRPr="00073E22">
      <w:rPr>
        <w:rStyle w:val="FuzeileZchn"/>
        <w:rFonts w:ascii="Ubuntu Medium" w:hAnsi="Ubuntu Medium"/>
        <w:b/>
      </w:rPr>
      <w:t xml:space="preserve"> </w:t>
    </w:r>
    <w:r w:rsidRPr="00073E22">
      <w:rPr>
        <w:rStyle w:val="FuzeileZchn"/>
        <w:b/>
      </w:rPr>
      <w:t>CC-BY</w:t>
    </w:r>
    <w:r>
      <w:rPr>
        <w:rStyle w:val="FuzeileZchn"/>
      </w:rPr>
      <w:t xml:space="preserve"> </w:t>
    </w:r>
    <w:r>
      <w:rPr>
        <w:rStyle w:val="FuzeileZchn"/>
      </w:rPr>
      <w:tab/>
    </w:r>
    <w:r>
      <w:rPr>
        <w:rStyle w:val="FuzeileZchn"/>
      </w:rPr>
      <w:tab/>
    </w:r>
    <w:r>
      <w:rPr>
        <w:rStyle w:val="FuzeileZchn"/>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AF89A" w14:textId="77777777" w:rsidR="00A60ADB" w:rsidRDefault="00A60ADB" w:rsidP="00567C97">
      <w:r>
        <w:separator/>
      </w:r>
    </w:p>
    <w:p w14:paraId="0A400903" w14:textId="77777777" w:rsidR="00A60ADB" w:rsidRDefault="00A60ADB" w:rsidP="00567C97"/>
    <w:p w14:paraId="55A65C21" w14:textId="77777777" w:rsidR="00A60ADB" w:rsidRDefault="00A60ADB" w:rsidP="00567C97"/>
  </w:footnote>
  <w:footnote w:type="continuationSeparator" w:id="0">
    <w:p w14:paraId="4C6ED93F" w14:textId="77777777" w:rsidR="00A60ADB" w:rsidRDefault="00A60ADB" w:rsidP="00567C97">
      <w:r>
        <w:continuationSeparator/>
      </w:r>
    </w:p>
    <w:p w14:paraId="539113A9" w14:textId="77777777" w:rsidR="00A60ADB" w:rsidRDefault="00A60ADB" w:rsidP="00567C97"/>
    <w:p w14:paraId="7FAC290F" w14:textId="77777777" w:rsidR="00A60ADB" w:rsidRDefault="00A60ADB" w:rsidP="00567C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BA17" w14:textId="77777777" w:rsidR="001012F2" w:rsidRDefault="001012F2" w:rsidP="00567C97">
    <w:pPr>
      <w:pStyle w:val="Kopfzeile"/>
    </w:pPr>
    <w:r>
      <w:rPr>
        <w:lang w:val="de-AT" w:eastAsia="de-AT"/>
      </w:rPr>
      <w:drawing>
        <wp:anchor distT="0" distB="0" distL="114300" distR="114300" simplePos="0" relativeHeight="251657216" behindDoc="1" locked="1" layoutInCell="1" allowOverlap="1" wp14:anchorId="40F9ECBD" wp14:editId="4EFBD4F1">
          <wp:simplePos x="0" y="0"/>
          <wp:positionH relativeFrom="margin">
            <wp:align>left</wp:align>
          </wp:positionH>
          <wp:positionV relativeFrom="page">
            <wp:align>top</wp:align>
          </wp:positionV>
          <wp:extent cx="1117600" cy="8636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6192" behindDoc="1" locked="1" layoutInCell="1" allowOverlap="1" wp14:anchorId="2E2509ED" wp14:editId="5DFAA3E9">
          <wp:simplePos x="0" y="0"/>
          <wp:positionH relativeFrom="margin">
            <wp:align>right</wp:align>
          </wp:positionH>
          <wp:positionV relativeFrom="page">
            <wp:align>top</wp:align>
          </wp:positionV>
          <wp:extent cx="266700" cy="863600"/>
          <wp:effectExtent l="0" t="0" r="0" b="0"/>
          <wp:wrapNone/>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FA25" w14:textId="77777777" w:rsidR="001012F2" w:rsidRDefault="001012F2" w:rsidP="00567C97"/>
  <w:p w14:paraId="2A9B2599" w14:textId="77777777" w:rsidR="001012F2" w:rsidRDefault="001012F2" w:rsidP="00567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7E35" w14:textId="77777777" w:rsidR="001012F2" w:rsidRDefault="001012F2" w:rsidP="00CC198C">
    <w:pPr>
      <w:pStyle w:val="Kopfzeile"/>
    </w:pPr>
    <w:r>
      <w:rPr>
        <w:lang w:val="de-AT" w:eastAsia="de-AT"/>
      </w:rPr>
      <w:drawing>
        <wp:anchor distT="0" distB="0" distL="114300" distR="114300" simplePos="0" relativeHeight="251658240" behindDoc="1" locked="1" layoutInCell="1" allowOverlap="1" wp14:anchorId="736F012D" wp14:editId="048D0BE5">
          <wp:simplePos x="0" y="0"/>
          <wp:positionH relativeFrom="margin">
            <wp:align>left</wp:align>
          </wp:positionH>
          <wp:positionV relativeFrom="page">
            <wp:align>top</wp:align>
          </wp:positionV>
          <wp:extent cx="1117600" cy="86360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5168" behindDoc="1" locked="1" layoutInCell="1" allowOverlap="1" wp14:anchorId="320DFD13" wp14:editId="5DB2942C">
          <wp:simplePos x="0" y="0"/>
          <wp:positionH relativeFrom="margin">
            <wp:align>right</wp:align>
          </wp:positionH>
          <wp:positionV relativeFrom="page">
            <wp:align>top</wp:align>
          </wp:positionV>
          <wp:extent cx="266700" cy="863600"/>
          <wp:effectExtent l="0" t="0" r="0" b="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CCB" w14:textId="77777777" w:rsidR="001012F2" w:rsidRPr="006C55E2" w:rsidRDefault="001012F2" w:rsidP="00441E83">
    <w:pPr>
      <w:pStyle w:val="Kopfzeile"/>
    </w:pPr>
    <w:r>
      <w:rPr>
        <w:lang w:val="de-AT" w:eastAsia="de-AT"/>
      </w:rPr>
      <w:drawing>
        <wp:anchor distT="0" distB="0" distL="114300" distR="114300" simplePos="0" relativeHeight="251660288" behindDoc="1" locked="1" layoutInCell="1" allowOverlap="1" wp14:anchorId="40F0B6E0" wp14:editId="6DA4823E">
          <wp:simplePos x="0" y="0"/>
          <wp:positionH relativeFrom="margin">
            <wp:align>left</wp:align>
          </wp:positionH>
          <wp:positionV relativeFrom="page">
            <wp:align>top</wp:align>
          </wp:positionV>
          <wp:extent cx="1117600" cy="8636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533C" w14:textId="77777777" w:rsidR="001012F2" w:rsidRPr="00750746" w:rsidRDefault="001012F2" w:rsidP="00441E83">
    <w:r>
      <w:t xml:space="preserve">         </w:t>
    </w:r>
    <w:r>
      <w:rPr>
        <w:lang w:val="de-AT" w:eastAsia="de-AT"/>
      </w:rPr>
      <w:drawing>
        <wp:anchor distT="0" distB="0" distL="114300" distR="114300" simplePos="0" relativeHeight="251659264" behindDoc="1" locked="1" layoutInCell="1" allowOverlap="1" wp14:anchorId="5B2580AE" wp14:editId="48C66C4D">
          <wp:simplePos x="0" y="0"/>
          <wp:positionH relativeFrom="margin">
            <wp:align>right</wp:align>
          </wp:positionH>
          <wp:positionV relativeFrom="page">
            <wp:align>top</wp:align>
          </wp:positionV>
          <wp:extent cx="266700" cy="863600"/>
          <wp:effectExtent l="0" t="0" r="0" b="0"/>
          <wp:wrapNone/>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3F4" w14:textId="77777777" w:rsidR="001012F2" w:rsidRDefault="001012F2" w:rsidP="00441E83"/>
  <w:p w14:paraId="1DAB9BB5" w14:textId="77777777" w:rsidR="001012F2" w:rsidRPr="00441E83" w:rsidRDefault="001012F2" w:rsidP="00441E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587"/>
    <w:multiLevelType w:val="multilevel"/>
    <w:tmpl w:val="50C8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43150"/>
    <w:multiLevelType w:val="multilevel"/>
    <w:tmpl w:val="1DB8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9657B"/>
    <w:multiLevelType w:val="multilevel"/>
    <w:tmpl w:val="B59E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A2306"/>
    <w:multiLevelType w:val="multilevel"/>
    <w:tmpl w:val="924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C3294"/>
    <w:multiLevelType w:val="multilevel"/>
    <w:tmpl w:val="341C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13CB"/>
    <w:multiLevelType w:val="multilevel"/>
    <w:tmpl w:val="332C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A2C00"/>
    <w:multiLevelType w:val="multilevel"/>
    <w:tmpl w:val="59186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E2359"/>
    <w:multiLevelType w:val="multilevel"/>
    <w:tmpl w:val="7E62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B0C9D"/>
    <w:multiLevelType w:val="multilevel"/>
    <w:tmpl w:val="364E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0331A9"/>
    <w:multiLevelType w:val="multilevel"/>
    <w:tmpl w:val="CCEE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B1568"/>
    <w:multiLevelType w:val="hybridMultilevel"/>
    <w:tmpl w:val="7E980410"/>
    <w:lvl w:ilvl="0" w:tplc="22FCA8D8">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43B6D"/>
    <w:multiLevelType w:val="multilevel"/>
    <w:tmpl w:val="F9E0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ED5F4E"/>
    <w:multiLevelType w:val="multilevel"/>
    <w:tmpl w:val="F2FA1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E1FFA"/>
    <w:multiLevelType w:val="hybridMultilevel"/>
    <w:tmpl w:val="C6BCC4A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E4C3BAC"/>
    <w:multiLevelType w:val="multilevel"/>
    <w:tmpl w:val="FCAE6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16475"/>
    <w:multiLevelType w:val="hybridMultilevel"/>
    <w:tmpl w:val="0F2C8068"/>
    <w:lvl w:ilvl="0" w:tplc="57AA8AE6">
      <w:start w:val="1"/>
      <w:numFmt w:val="decimal"/>
      <w:pStyle w:val="FarbigeListe-Akz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A75675"/>
    <w:multiLevelType w:val="multilevel"/>
    <w:tmpl w:val="2180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015D9"/>
    <w:multiLevelType w:val="multilevel"/>
    <w:tmpl w:val="B83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1202D"/>
    <w:multiLevelType w:val="multilevel"/>
    <w:tmpl w:val="3ED8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80BE2"/>
    <w:multiLevelType w:val="hybridMultilevel"/>
    <w:tmpl w:val="3552DE1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6915D77"/>
    <w:multiLevelType w:val="multilevel"/>
    <w:tmpl w:val="BFB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60197"/>
    <w:multiLevelType w:val="hybridMultilevel"/>
    <w:tmpl w:val="525E52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E955F0B"/>
    <w:multiLevelType w:val="hybridMultilevel"/>
    <w:tmpl w:val="073CF3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E9C6AC3"/>
    <w:multiLevelType w:val="multilevel"/>
    <w:tmpl w:val="1756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D42888"/>
    <w:multiLevelType w:val="hybridMultilevel"/>
    <w:tmpl w:val="6C1E16E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667769A"/>
    <w:multiLevelType w:val="multilevel"/>
    <w:tmpl w:val="612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7E2AE8"/>
    <w:multiLevelType w:val="multilevel"/>
    <w:tmpl w:val="749A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3213CA"/>
    <w:multiLevelType w:val="multilevel"/>
    <w:tmpl w:val="E6FE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A0F6A"/>
    <w:multiLevelType w:val="multilevel"/>
    <w:tmpl w:val="2B26D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A36A03"/>
    <w:multiLevelType w:val="multilevel"/>
    <w:tmpl w:val="A228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30959"/>
    <w:multiLevelType w:val="multilevel"/>
    <w:tmpl w:val="B3C8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C2045A"/>
    <w:multiLevelType w:val="multilevel"/>
    <w:tmpl w:val="3B08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52F7A"/>
    <w:multiLevelType w:val="multilevel"/>
    <w:tmpl w:val="1304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EB3F00"/>
    <w:multiLevelType w:val="multilevel"/>
    <w:tmpl w:val="4270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B861C0"/>
    <w:multiLevelType w:val="hybridMultilevel"/>
    <w:tmpl w:val="77021E6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12B68"/>
    <w:multiLevelType w:val="hybridMultilevel"/>
    <w:tmpl w:val="E3BA0DA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0"/>
  </w:num>
  <w:num w:numId="2">
    <w:abstractNumId w:val="15"/>
  </w:num>
  <w:num w:numId="3">
    <w:abstractNumId w:val="1"/>
  </w:num>
  <w:num w:numId="4">
    <w:abstractNumId w:val="17"/>
  </w:num>
  <w:num w:numId="5">
    <w:abstractNumId w:val="33"/>
  </w:num>
  <w:num w:numId="6">
    <w:abstractNumId w:val="29"/>
  </w:num>
  <w:num w:numId="7">
    <w:abstractNumId w:val="18"/>
  </w:num>
  <w:num w:numId="8">
    <w:abstractNumId w:val="27"/>
  </w:num>
  <w:num w:numId="9">
    <w:abstractNumId w:val="23"/>
  </w:num>
  <w:num w:numId="10">
    <w:abstractNumId w:val="2"/>
  </w:num>
  <w:num w:numId="11">
    <w:abstractNumId w:val="30"/>
  </w:num>
  <w:num w:numId="12">
    <w:abstractNumId w:val="11"/>
  </w:num>
  <w:num w:numId="13">
    <w:abstractNumId w:val="31"/>
  </w:num>
  <w:num w:numId="14">
    <w:abstractNumId w:val="25"/>
  </w:num>
  <w:num w:numId="15">
    <w:abstractNumId w:val="7"/>
  </w:num>
  <w:num w:numId="16">
    <w:abstractNumId w:val="16"/>
  </w:num>
  <w:num w:numId="17">
    <w:abstractNumId w:val="28"/>
  </w:num>
  <w:num w:numId="18">
    <w:abstractNumId w:val="5"/>
  </w:num>
  <w:num w:numId="19">
    <w:abstractNumId w:val="14"/>
  </w:num>
  <w:num w:numId="20">
    <w:abstractNumId w:val="26"/>
  </w:num>
  <w:num w:numId="21">
    <w:abstractNumId w:val="32"/>
  </w:num>
  <w:num w:numId="22">
    <w:abstractNumId w:val="4"/>
  </w:num>
  <w:num w:numId="23">
    <w:abstractNumId w:val="9"/>
  </w:num>
  <w:num w:numId="24">
    <w:abstractNumId w:val="0"/>
  </w:num>
  <w:num w:numId="25">
    <w:abstractNumId w:val="6"/>
  </w:num>
  <w:num w:numId="26">
    <w:abstractNumId w:val="20"/>
  </w:num>
  <w:num w:numId="27">
    <w:abstractNumId w:val="8"/>
  </w:num>
  <w:num w:numId="28">
    <w:abstractNumId w:val="3"/>
  </w:num>
  <w:num w:numId="29">
    <w:abstractNumId w:val="12"/>
  </w:num>
  <w:num w:numId="30">
    <w:abstractNumId w:val="22"/>
  </w:num>
  <w:num w:numId="31">
    <w:abstractNumId w:val="21"/>
  </w:num>
  <w:num w:numId="32">
    <w:abstractNumId w:val="19"/>
  </w:num>
  <w:num w:numId="33">
    <w:abstractNumId w:val="34"/>
  </w:num>
  <w:num w:numId="34">
    <w:abstractNumId w:val="35"/>
  </w:num>
  <w:num w:numId="35">
    <w:abstractNumId w:val="24"/>
  </w:num>
  <w:num w:numId="36">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cs-CZ"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de-DE" w:vendorID="64" w:dllVersion="131078"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8"/>
  </w:docVars>
  <w:rsids>
    <w:rsidRoot w:val="00EB6E92"/>
    <w:rsid w:val="000038E3"/>
    <w:rsid w:val="0000706D"/>
    <w:rsid w:val="0000730A"/>
    <w:rsid w:val="00007561"/>
    <w:rsid w:val="00007784"/>
    <w:rsid w:val="00010AC1"/>
    <w:rsid w:val="000130D7"/>
    <w:rsid w:val="00013264"/>
    <w:rsid w:val="000137E0"/>
    <w:rsid w:val="0001432F"/>
    <w:rsid w:val="0001692A"/>
    <w:rsid w:val="00022FAD"/>
    <w:rsid w:val="0002363F"/>
    <w:rsid w:val="00025388"/>
    <w:rsid w:val="00026950"/>
    <w:rsid w:val="0003073E"/>
    <w:rsid w:val="000309C2"/>
    <w:rsid w:val="00031EE3"/>
    <w:rsid w:val="000345C2"/>
    <w:rsid w:val="00035FE9"/>
    <w:rsid w:val="000420B1"/>
    <w:rsid w:val="00042C2A"/>
    <w:rsid w:val="00042CCB"/>
    <w:rsid w:val="0004324F"/>
    <w:rsid w:val="00044F81"/>
    <w:rsid w:val="000463C6"/>
    <w:rsid w:val="0005110A"/>
    <w:rsid w:val="00053955"/>
    <w:rsid w:val="00054291"/>
    <w:rsid w:val="0006170E"/>
    <w:rsid w:val="00062383"/>
    <w:rsid w:val="0006260D"/>
    <w:rsid w:val="000638CA"/>
    <w:rsid w:val="00064E71"/>
    <w:rsid w:val="000656D2"/>
    <w:rsid w:val="00066450"/>
    <w:rsid w:val="00066555"/>
    <w:rsid w:val="00072041"/>
    <w:rsid w:val="00073C93"/>
    <w:rsid w:val="00073E22"/>
    <w:rsid w:val="00074BDA"/>
    <w:rsid w:val="00076C90"/>
    <w:rsid w:val="00083369"/>
    <w:rsid w:val="00087BE5"/>
    <w:rsid w:val="00087CE3"/>
    <w:rsid w:val="0009057A"/>
    <w:rsid w:val="00094945"/>
    <w:rsid w:val="00094B6F"/>
    <w:rsid w:val="00097C36"/>
    <w:rsid w:val="000A0210"/>
    <w:rsid w:val="000A4E09"/>
    <w:rsid w:val="000A52A5"/>
    <w:rsid w:val="000A62AC"/>
    <w:rsid w:val="000A7CC1"/>
    <w:rsid w:val="000B17C1"/>
    <w:rsid w:val="000B292F"/>
    <w:rsid w:val="000B30C5"/>
    <w:rsid w:val="000B3741"/>
    <w:rsid w:val="000B4B58"/>
    <w:rsid w:val="000B6FD2"/>
    <w:rsid w:val="000C12C6"/>
    <w:rsid w:val="000C16DA"/>
    <w:rsid w:val="000C5464"/>
    <w:rsid w:val="000C6B2A"/>
    <w:rsid w:val="000C738A"/>
    <w:rsid w:val="000D63BA"/>
    <w:rsid w:val="000D6B32"/>
    <w:rsid w:val="000D7213"/>
    <w:rsid w:val="000E0C72"/>
    <w:rsid w:val="000E24E6"/>
    <w:rsid w:val="000E4840"/>
    <w:rsid w:val="000E4E6D"/>
    <w:rsid w:val="000E551F"/>
    <w:rsid w:val="000E73C0"/>
    <w:rsid w:val="000F0316"/>
    <w:rsid w:val="000F06F0"/>
    <w:rsid w:val="000F17D0"/>
    <w:rsid w:val="000F29A9"/>
    <w:rsid w:val="000F4BD3"/>
    <w:rsid w:val="000F5AAA"/>
    <w:rsid w:val="001012F2"/>
    <w:rsid w:val="00103386"/>
    <w:rsid w:val="00104F7C"/>
    <w:rsid w:val="00105700"/>
    <w:rsid w:val="00106136"/>
    <w:rsid w:val="001065CC"/>
    <w:rsid w:val="001072D3"/>
    <w:rsid w:val="00107461"/>
    <w:rsid w:val="001128E1"/>
    <w:rsid w:val="00112C1C"/>
    <w:rsid w:val="001134CC"/>
    <w:rsid w:val="00117449"/>
    <w:rsid w:val="0011782A"/>
    <w:rsid w:val="00117837"/>
    <w:rsid w:val="001217F3"/>
    <w:rsid w:val="001238C8"/>
    <w:rsid w:val="001266DB"/>
    <w:rsid w:val="00127B68"/>
    <w:rsid w:val="00130586"/>
    <w:rsid w:val="00133327"/>
    <w:rsid w:val="00133401"/>
    <w:rsid w:val="00141DDA"/>
    <w:rsid w:val="0014231F"/>
    <w:rsid w:val="00142C9C"/>
    <w:rsid w:val="00144422"/>
    <w:rsid w:val="00145A7A"/>
    <w:rsid w:val="00157D1E"/>
    <w:rsid w:val="00160473"/>
    <w:rsid w:val="00166ACA"/>
    <w:rsid w:val="0017068C"/>
    <w:rsid w:val="00171146"/>
    <w:rsid w:val="001777E2"/>
    <w:rsid w:val="00177FC3"/>
    <w:rsid w:val="001821B8"/>
    <w:rsid w:val="0018615B"/>
    <w:rsid w:val="001864A0"/>
    <w:rsid w:val="001869D2"/>
    <w:rsid w:val="0018748A"/>
    <w:rsid w:val="001906DA"/>
    <w:rsid w:val="00191A40"/>
    <w:rsid w:val="001924A1"/>
    <w:rsid w:val="0019262C"/>
    <w:rsid w:val="0019267D"/>
    <w:rsid w:val="00192DC8"/>
    <w:rsid w:val="00196FE3"/>
    <w:rsid w:val="001975E3"/>
    <w:rsid w:val="00197A79"/>
    <w:rsid w:val="001A0953"/>
    <w:rsid w:val="001A4367"/>
    <w:rsid w:val="001A73BC"/>
    <w:rsid w:val="001B08F9"/>
    <w:rsid w:val="001B0ACA"/>
    <w:rsid w:val="001B0CCB"/>
    <w:rsid w:val="001B2122"/>
    <w:rsid w:val="001B2492"/>
    <w:rsid w:val="001B2BCA"/>
    <w:rsid w:val="001B34A6"/>
    <w:rsid w:val="001B4B86"/>
    <w:rsid w:val="001B59F8"/>
    <w:rsid w:val="001B6DC6"/>
    <w:rsid w:val="001B6DC8"/>
    <w:rsid w:val="001B7115"/>
    <w:rsid w:val="001B7B97"/>
    <w:rsid w:val="001C0D44"/>
    <w:rsid w:val="001C179F"/>
    <w:rsid w:val="001C2E47"/>
    <w:rsid w:val="001C3B58"/>
    <w:rsid w:val="001C3ECB"/>
    <w:rsid w:val="001C76CD"/>
    <w:rsid w:val="001D07B0"/>
    <w:rsid w:val="001D1FAE"/>
    <w:rsid w:val="001D2F4E"/>
    <w:rsid w:val="001D309E"/>
    <w:rsid w:val="001D32F3"/>
    <w:rsid w:val="001D4189"/>
    <w:rsid w:val="001D4C21"/>
    <w:rsid w:val="001D4E28"/>
    <w:rsid w:val="001D57A3"/>
    <w:rsid w:val="001D58B2"/>
    <w:rsid w:val="001D5B86"/>
    <w:rsid w:val="001D63B4"/>
    <w:rsid w:val="001D7340"/>
    <w:rsid w:val="001D78D9"/>
    <w:rsid w:val="001D7C78"/>
    <w:rsid w:val="001E26F2"/>
    <w:rsid w:val="001E3478"/>
    <w:rsid w:val="001E41B7"/>
    <w:rsid w:val="001E4A17"/>
    <w:rsid w:val="001E5167"/>
    <w:rsid w:val="001F008C"/>
    <w:rsid w:val="001F3ABD"/>
    <w:rsid w:val="001F67C4"/>
    <w:rsid w:val="001F751D"/>
    <w:rsid w:val="00200457"/>
    <w:rsid w:val="00200EC3"/>
    <w:rsid w:val="002016D9"/>
    <w:rsid w:val="00210125"/>
    <w:rsid w:val="00210DC2"/>
    <w:rsid w:val="00211121"/>
    <w:rsid w:val="00213436"/>
    <w:rsid w:val="002146BE"/>
    <w:rsid w:val="00216D30"/>
    <w:rsid w:val="00216FA9"/>
    <w:rsid w:val="00217ADB"/>
    <w:rsid w:val="002201FA"/>
    <w:rsid w:val="00220A75"/>
    <w:rsid w:val="00221039"/>
    <w:rsid w:val="00222E51"/>
    <w:rsid w:val="00224B35"/>
    <w:rsid w:val="00225793"/>
    <w:rsid w:val="00225952"/>
    <w:rsid w:val="00225C1A"/>
    <w:rsid w:val="00226291"/>
    <w:rsid w:val="00226F7C"/>
    <w:rsid w:val="00227341"/>
    <w:rsid w:val="002303AD"/>
    <w:rsid w:val="00231B10"/>
    <w:rsid w:val="00231C37"/>
    <w:rsid w:val="00231F5E"/>
    <w:rsid w:val="00232341"/>
    <w:rsid w:val="00233121"/>
    <w:rsid w:val="002331CD"/>
    <w:rsid w:val="00233622"/>
    <w:rsid w:val="0023506F"/>
    <w:rsid w:val="00236CF9"/>
    <w:rsid w:val="00237539"/>
    <w:rsid w:val="00240DED"/>
    <w:rsid w:val="002424B7"/>
    <w:rsid w:val="00247DF9"/>
    <w:rsid w:val="0025056A"/>
    <w:rsid w:val="00250F5C"/>
    <w:rsid w:val="0025244F"/>
    <w:rsid w:val="00253550"/>
    <w:rsid w:val="002535D3"/>
    <w:rsid w:val="00254EF5"/>
    <w:rsid w:val="00255608"/>
    <w:rsid w:val="0025672B"/>
    <w:rsid w:val="00257724"/>
    <w:rsid w:val="00260CB9"/>
    <w:rsid w:val="00260D1B"/>
    <w:rsid w:val="0026163B"/>
    <w:rsid w:val="00261BCA"/>
    <w:rsid w:val="002702DE"/>
    <w:rsid w:val="00271BD2"/>
    <w:rsid w:val="00274EE1"/>
    <w:rsid w:val="00275942"/>
    <w:rsid w:val="00275F62"/>
    <w:rsid w:val="00276027"/>
    <w:rsid w:val="00281410"/>
    <w:rsid w:val="00281738"/>
    <w:rsid w:val="00282391"/>
    <w:rsid w:val="002828B2"/>
    <w:rsid w:val="0028401B"/>
    <w:rsid w:val="00284C27"/>
    <w:rsid w:val="00285A18"/>
    <w:rsid w:val="00290E41"/>
    <w:rsid w:val="00291741"/>
    <w:rsid w:val="00291963"/>
    <w:rsid w:val="002937E9"/>
    <w:rsid w:val="00293B1A"/>
    <w:rsid w:val="00294B15"/>
    <w:rsid w:val="00294D3D"/>
    <w:rsid w:val="00295E60"/>
    <w:rsid w:val="002A3BD2"/>
    <w:rsid w:val="002A5DD0"/>
    <w:rsid w:val="002A604D"/>
    <w:rsid w:val="002A6C57"/>
    <w:rsid w:val="002A6F8D"/>
    <w:rsid w:val="002A7219"/>
    <w:rsid w:val="002A7911"/>
    <w:rsid w:val="002B483C"/>
    <w:rsid w:val="002B49F7"/>
    <w:rsid w:val="002B510D"/>
    <w:rsid w:val="002B5341"/>
    <w:rsid w:val="002B5347"/>
    <w:rsid w:val="002C4787"/>
    <w:rsid w:val="002C5F75"/>
    <w:rsid w:val="002C6D54"/>
    <w:rsid w:val="002C70FA"/>
    <w:rsid w:val="002C73D1"/>
    <w:rsid w:val="002D1E87"/>
    <w:rsid w:val="002D1FBD"/>
    <w:rsid w:val="002D2FB4"/>
    <w:rsid w:val="002D4E35"/>
    <w:rsid w:val="002D51E1"/>
    <w:rsid w:val="002D7AEC"/>
    <w:rsid w:val="002E44BC"/>
    <w:rsid w:val="002E532E"/>
    <w:rsid w:val="002E5BA5"/>
    <w:rsid w:val="002E5EAD"/>
    <w:rsid w:val="002F0025"/>
    <w:rsid w:val="002F02B9"/>
    <w:rsid w:val="002F08D6"/>
    <w:rsid w:val="002F2846"/>
    <w:rsid w:val="002F3EB4"/>
    <w:rsid w:val="002F6025"/>
    <w:rsid w:val="002F6D4D"/>
    <w:rsid w:val="00301F0F"/>
    <w:rsid w:val="00302AEF"/>
    <w:rsid w:val="00302BEA"/>
    <w:rsid w:val="003042BF"/>
    <w:rsid w:val="00305A18"/>
    <w:rsid w:val="00305D5C"/>
    <w:rsid w:val="00310A31"/>
    <w:rsid w:val="0031225C"/>
    <w:rsid w:val="00312A88"/>
    <w:rsid w:val="00314CAE"/>
    <w:rsid w:val="00316228"/>
    <w:rsid w:val="0031770F"/>
    <w:rsid w:val="00317D8B"/>
    <w:rsid w:val="00320BD4"/>
    <w:rsid w:val="00321F45"/>
    <w:rsid w:val="00321FDA"/>
    <w:rsid w:val="003224F4"/>
    <w:rsid w:val="00322693"/>
    <w:rsid w:val="0032569F"/>
    <w:rsid w:val="00325AF6"/>
    <w:rsid w:val="003265DE"/>
    <w:rsid w:val="00327465"/>
    <w:rsid w:val="00330899"/>
    <w:rsid w:val="003343CE"/>
    <w:rsid w:val="003401EF"/>
    <w:rsid w:val="00344DFD"/>
    <w:rsid w:val="00346B0A"/>
    <w:rsid w:val="00352B61"/>
    <w:rsid w:val="003537F3"/>
    <w:rsid w:val="0035414A"/>
    <w:rsid w:val="00356F3F"/>
    <w:rsid w:val="003571C7"/>
    <w:rsid w:val="00357591"/>
    <w:rsid w:val="00360EE1"/>
    <w:rsid w:val="0036187C"/>
    <w:rsid w:val="00363EE2"/>
    <w:rsid w:val="003653F3"/>
    <w:rsid w:val="0036546D"/>
    <w:rsid w:val="00366E9B"/>
    <w:rsid w:val="003716E9"/>
    <w:rsid w:val="0037225B"/>
    <w:rsid w:val="0037504F"/>
    <w:rsid w:val="00381A4B"/>
    <w:rsid w:val="00382C04"/>
    <w:rsid w:val="00383132"/>
    <w:rsid w:val="0038390A"/>
    <w:rsid w:val="00385486"/>
    <w:rsid w:val="0039027A"/>
    <w:rsid w:val="00391285"/>
    <w:rsid w:val="003924D9"/>
    <w:rsid w:val="00393E9C"/>
    <w:rsid w:val="00395A8D"/>
    <w:rsid w:val="00397D33"/>
    <w:rsid w:val="003A668E"/>
    <w:rsid w:val="003B29AB"/>
    <w:rsid w:val="003B3EB5"/>
    <w:rsid w:val="003B4868"/>
    <w:rsid w:val="003C0833"/>
    <w:rsid w:val="003C2A4B"/>
    <w:rsid w:val="003C4792"/>
    <w:rsid w:val="003C643C"/>
    <w:rsid w:val="003C6879"/>
    <w:rsid w:val="003D04DF"/>
    <w:rsid w:val="003D1BC8"/>
    <w:rsid w:val="003D20A3"/>
    <w:rsid w:val="003D2A0D"/>
    <w:rsid w:val="003D2C21"/>
    <w:rsid w:val="003D4814"/>
    <w:rsid w:val="003D4924"/>
    <w:rsid w:val="003D5284"/>
    <w:rsid w:val="003D6DFC"/>
    <w:rsid w:val="003E0AB9"/>
    <w:rsid w:val="003E4A62"/>
    <w:rsid w:val="003E6E06"/>
    <w:rsid w:val="003F66E9"/>
    <w:rsid w:val="004015E0"/>
    <w:rsid w:val="0040190E"/>
    <w:rsid w:val="00402053"/>
    <w:rsid w:val="00404E7B"/>
    <w:rsid w:val="00405649"/>
    <w:rsid w:val="00407A86"/>
    <w:rsid w:val="00411ABC"/>
    <w:rsid w:val="00412352"/>
    <w:rsid w:val="004133F3"/>
    <w:rsid w:val="004140E4"/>
    <w:rsid w:val="00416064"/>
    <w:rsid w:val="00416576"/>
    <w:rsid w:val="00417F98"/>
    <w:rsid w:val="0042347B"/>
    <w:rsid w:val="00423C69"/>
    <w:rsid w:val="00423D3E"/>
    <w:rsid w:val="0042515F"/>
    <w:rsid w:val="0042609F"/>
    <w:rsid w:val="00427BB0"/>
    <w:rsid w:val="00433F10"/>
    <w:rsid w:val="00436181"/>
    <w:rsid w:val="004361C2"/>
    <w:rsid w:val="0043799A"/>
    <w:rsid w:val="00437F84"/>
    <w:rsid w:val="004400C4"/>
    <w:rsid w:val="004412DE"/>
    <w:rsid w:val="00441395"/>
    <w:rsid w:val="00441E83"/>
    <w:rsid w:val="00441F74"/>
    <w:rsid w:val="00442DC5"/>
    <w:rsid w:val="00444690"/>
    <w:rsid w:val="00450968"/>
    <w:rsid w:val="004519A3"/>
    <w:rsid w:val="00454706"/>
    <w:rsid w:val="00455866"/>
    <w:rsid w:val="0045647E"/>
    <w:rsid w:val="0046339D"/>
    <w:rsid w:val="0046355F"/>
    <w:rsid w:val="004666DF"/>
    <w:rsid w:val="00470FFF"/>
    <w:rsid w:val="00472D12"/>
    <w:rsid w:val="00473E50"/>
    <w:rsid w:val="0047462F"/>
    <w:rsid w:val="00475062"/>
    <w:rsid w:val="0047590B"/>
    <w:rsid w:val="00480112"/>
    <w:rsid w:val="00480903"/>
    <w:rsid w:val="00481131"/>
    <w:rsid w:val="00481423"/>
    <w:rsid w:val="00481582"/>
    <w:rsid w:val="004816B7"/>
    <w:rsid w:val="004830A9"/>
    <w:rsid w:val="004858A2"/>
    <w:rsid w:val="0048598C"/>
    <w:rsid w:val="00486637"/>
    <w:rsid w:val="00486681"/>
    <w:rsid w:val="004909DD"/>
    <w:rsid w:val="00491163"/>
    <w:rsid w:val="004955CB"/>
    <w:rsid w:val="00496B33"/>
    <w:rsid w:val="00497C77"/>
    <w:rsid w:val="004A0743"/>
    <w:rsid w:val="004A21B6"/>
    <w:rsid w:val="004A36EE"/>
    <w:rsid w:val="004A4838"/>
    <w:rsid w:val="004B2178"/>
    <w:rsid w:val="004B229C"/>
    <w:rsid w:val="004B30C5"/>
    <w:rsid w:val="004B340C"/>
    <w:rsid w:val="004B3BD7"/>
    <w:rsid w:val="004B526B"/>
    <w:rsid w:val="004B66B3"/>
    <w:rsid w:val="004C05FF"/>
    <w:rsid w:val="004C0CA0"/>
    <w:rsid w:val="004C7272"/>
    <w:rsid w:val="004C7A39"/>
    <w:rsid w:val="004D0F1E"/>
    <w:rsid w:val="004D119D"/>
    <w:rsid w:val="004D245E"/>
    <w:rsid w:val="004D5B65"/>
    <w:rsid w:val="004D6967"/>
    <w:rsid w:val="004D6F60"/>
    <w:rsid w:val="004D7096"/>
    <w:rsid w:val="004D70B9"/>
    <w:rsid w:val="004D74A6"/>
    <w:rsid w:val="004E0030"/>
    <w:rsid w:val="004E0ED2"/>
    <w:rsid w:val="004E3EB8"/>
    <w:rsid w:val="004E4435"/>
    <w:rsid w:val="004E467B"/>
    <w:rsid w:val="004F0DAD"/>
    <w:rsid w:val="004F10F4"/>
    <w:rsid w:val="004F2249"/>
    <w:rsid w:val="004F2E1E"/>
    <w:rsid w:val="004F6A64"/>
    <w:rsid w:val="004F6C8B"/>
    <w:rsid w:val="004F6E02"/>
    <w:rsid w:val="004F7880"/>
    <w:rsid w:val="005035F5"/>
    <w:rsid w:val="0050367C"/>
    <w:rsid w:val="0050546E"/>
    <w:rsid w:val="0050568F"/>
    <w:rsid w:val="00507A3D"/>
    <w:rsid w:val="0051192B"/>
    <w:rsid w:val="00512870"/>
    <w:rsid w:val="005132FE"/>
    <w:rsid w:val="005141DB"/>
    <w:rsid w:val="005159A7"/>
    <w:rsid w:val="00516407"/>
    <w:rsid w:val="00516C44"/>
    <w:rsid w:val="00517F5E"/>
    <w:rsid w:val="005200FB"/>
    <w:rsid w:val="00523C34"/>
    <w:rsid w:val="00524243"/>
    <w:rsid w:val="00525F1D"/>
    <w:rsid w:val="0052653D"/>
    <w:rsid w:val="005266BD"/>
    <w:rsid w:val="00530985"/>
    <w:rsid w:val="00531AE5"/>
    <w:rsid w:val="005327DD"/>
    <w:rsid w:val="00534112"/>
    <w:rsid w:val="0053496D"/>
    <w:rsid w:val="00537A68"/>
    <w:rsid w:val="005407D1"/>
    <w:rsid w:val="00541CFD"/>
    <w:rsid w:val="005436E3"/>
    <w:rsid w:val="00544527"/>
    <w:rsid w:val="00552D5D"/>
    <w:rsid w:val="00553FAD"/>
    <w:rsid w:val="00553FE9"/>
    <w:rsid w:val="0055564F"/>
    <w:rsid w:val="00555F4C"/>
    <w:rsid w:val="0055673E"/>
    <w:rsid w:val="00557118"/>
    <w:rsid w:val="00560D88"/>
    <w:rsid w:val="00563F29"/>
    <w:rsid w:val="00564440"/>
    <w:rsid w:val="0056499A"/>
    <w:rsid w:val="00564F39"/>
    <w:rsid w:val="00567C97"/>
    <w:rsid w:val="005732B2"/>
    <w:rsid w:val="00573D24"/>
    <w:rsid w:val="0057586E"/>
    <w:rsid w:val="005766E4"/>
    <w:rsid w:val="00580285"/>
    <w:rsid w:val="00580439"/>
    <w:rsid w:val="00583ED8"/>
    <w:rsid w:val="00584825"/>
    <w:rsid w:val="00584C30"/>
    <w:rsid w:val="00585F1E"/>
    <w:rsid w:val="00587D3E"/>
    <w:rsid w:val="00592059"/>
    <w:rsid w:val="00592F01"/>
    <w:rsid w:val="005930E5"/>
    <w:rsid w:val="00595B15"/>
    <w:rsid w:val="00595D35"/>
    <w:rsid w:val="00596664"/>
    <w:rsid w:val="005A12C9"/>
    <w:rsid w:val="005A1DB6"/>
    <w:rsid w:val="005A1EA8"/>
    <w:rsid w:val="005A2CDA"/>
    <w:rsid w:val="005A5FFF"/>
    <w:rsid w:val="005A66C6"/>
    <w:rsid w:val="005A7097"/>
    <w:rsid w:val="005A7727"/>
    <w:rsid w:val="005B07DE"/>
    <w:rsid w:val="005B0D1D"/>
    <w:rsid w:val="005B4615"/>
    <w:rsid w:val="005B4B5A"/>
    <w:rsid w:val="005B5CA6"/>
    <w:rsid w:val="005B6834"/>
    <w:rsid w:val="005C06AD"/>
    <w:rsid w:val="005C071B"/>
    <w:rsid w:val="005C12E1"/>
    <w:rsid w:val="005C1692"/>
    <w:rsid w:val="005C328C"/>
    <w:rsid w:val="005C3585"/>
    <w:rsid w:val="005C374E"/>
    <w:rsid w:val="005C6C7C"/>
    <w:rsid w:val="005C6DBB"/>
    <w:rsid w:val="005C7804"/>
    <w:rsid w:val="005D256A"/>
    <w:rsid w:val="005D5158"/>
    <w:rsid w:val="005D7921"/>
    <w:rsid w:val="005D7C5E"/>
    <w:rsid w:val="005E01C6"/>
    <w:rsid w:val="005E5B9E"/>
    <w:rsid w:val="005F0C10"/>
    <w:rsid w:val="005F20C1"/>
    <w:rsid w:val="005F3619"/>
    <w:rsid w:val="005F3BF7"/>
    <w:rsid w:val="005F616C"/>
    <w:rsid w:val="005F6CB1"/>
    <w:rsid w:val="00602502"/>
    <w:rsid w:val="0060535D"/>
    <w:rsid w:val="006067CB"/>
    <w:rsid w:val="006075BA"/>
    <w:rsid w:val="0061079E"/>
    <w:rsid w:val="0061279F"/>
    <w:rsid w:val="00615057"/>
    <w:rsid w:val="006153BA"/>
    <w:rsid w:val="006204D3"/>
    <w:rsid w:val="006213CE"/>
    <w:rsid w:val="00624530"/>
    <w:rsid w:val="006256E6"/>
    <w:rsid w:val="00633279"/>
    <w:rsid w:val="00633A51"/>
    <w:rsid w:val="0063538F"/>
    <w:rsid w:val="006368F5"/>
    <w:rsid w:val="0063699F"/>
    <w:rsid w:val="00637F5D"/>
    <w:rsid w:val="00641CC2"/>
    <w:rsid w:val="006422B0"/>
    <w:rsid w:val="006445AF"/>
    <w:rsid w:val="0064679D"/>
    <w:rsid w:val="00651D2D"/>
    <w:rsid w:val="00652DBD"/>
    <w:rsid w:val="00653714"/>
    <w:rsid w:val="00655E50"/>
    <w:rsid w:val="00657A82"/>
    <w:rsid w:val="00657CEE"/>
    <w:rsid w:val="00661015"/>
    <w:rsid w:val="006623A4"/>
    <w:rsid w:val="00662762"/>
    <w:rsid w:val="00663F6B"/>
    <w:rsid w:val="00665D65"/>
    <w:rsid w:val="00666014"/>
    <w:rsid w:val="006666B0"/>
    <w:rsid w:val="00671EFA"/>
    <w:rsid w:val="006728FC"/>
    <w:rsid w:val="00672B11"/>
    <w:rsid w:val="0067302F"/>
    <w:rsid w:val="006745C2"/>
    <w:rsid w:val="00675567"/>
    <w:rsid w:val="00676373"/>
    <w:rsid w:val="006816F7"/>
    <w:rsid w:val="00682E30"/>
    <w:rsid w:val="00683AFC"/>
    <w:rsid w:val="006858AF"/>
    <w:rsid w:val="006925FF"/>
    <w:rsid w:val="00692BB0"/>
    <w:rsid w:val="00694014"/>
    <w:rsid w:val="00694420"/>
    <w:rsid w:val="00694690"/>
    <w:rsid w:val="00695097"/>
    <w:rsid w:val="006A2588"/>
    <w:rsid w:val="006A3006"/>
    <w:rsid w:val="006A54EC"/>
    <w:rsid w:val="006A5AA8"/>
    <w:rsid w:val="006A7011"/>
    <w:rsid w:val="006A7473"/>
    <w:rsid w:val="006B0515"/>
    <w:rsid w:val="006B17C0"/>
    <w:rsid w:val="006B32A6"/>
    <w:rsid w:val="006B3451"/>
    <w:rsid w:val="006B7E13"/>
    <w:rsid w:val="006C0783"/>
    <w:rsid w:val="006C1A8B"/>
    <w:rsid w:val="006C55E2"/>
    <w:rsid w:val="006D11F7"/>
    <w:rsid w:val="006D142A"/>
    <w:rsid w:val="006D19B4"/>
    <w:rsid w:val="006D3EEF"/>
    <w:rsid w:val="006D4D75"/>
    <w:rsid w:val="006D6ADA"/>
    <w:rsid w:val="006E0637"/>
    <w:rsid w:val="006E0BF3"/>
    <w:rsid w:val="006E120D"/>
    <w:rsid w:val="006E1AD3"/>
    <w:rsid w:val="006E1BDB"/>
    <w:rsid w:val="006E5D53"/>
    <w:rsid w:val="006F25D2"/>
    <w:rsid w:val="006F4529"/>
    <w:rsid w:val="006F49DA"/>
    <w:rsid w:val="006F7783"/>
    <w:rsid w:val="007035B4"/>
    <w:rsid w:val="0070442A"/>
    <w:rsid w:val="007044ED"/>
    <w:rsid w:val="00705CF0"/>
    <w:rsid w:val="007151C1"/>
    <w:rsid w:val="0071548E"/>
    <w:rsid w:val="007159A9"/>
    <w:rsid w:val="007214FA"/>
    <w:rsid w:val="007230D5"/>
    <w:rsid w:val="007241B6"/>
    <w:rsid w:val="007245C0"/>
    <w:rsid w:val="007262BD"/>
    <w:rsid w:val="00726436"/>
    <w:rsid w:val="00726C41"/>
    <w:rsid w:val="00726DA2"/>
    <w:rsid w:val="00732875"/>
    <w:rsid w:val="00732915"/>
    <w:rsid w:val="007330FB"/>
    <w:rsid w:val="00733567"/>
    <w:rsid w:val="007370AC"/>
    <w:rsid w:val="00737924"/>
    <w:rsid w:val="007414E4"/>
    <w:rsid w:val="007431A3"/>
    <w:rsid w:val="00744321"/>
    <w:rsid w:val="007452C4"/>
    <w:rsid w:val="00745A73"/>
    <w:rsid w:val="00746966"/>
    <w:rsid w:val="00747926"/>
    <w:rsid w:val="00750746"/>
    <w:rsid w:val="007509D7"/>
    <w:rsid w:val="0075214C"/>
    <w:rsid w:val="00755C45"/>
    <w:rsid w:val="007614CD"/>
    <w:rsid w:val="00763FC7"/>
    <w:rsid w:val="007641E9"/>
    <w:rsid w:val="0076543F"/>
    <w:rsid w:val="007703BD"/>
    <w:rsid w:val="0077088D"/>
    <w:rsid w:val="00771A84"/>
    <w:rsid w:val="007724B0"/>
    <w:rsid w:val="00773E95"/>
    <w:rsid w:val="00774DF7"/>
    <w:rsid w:val="007753DA"/>
    <w:rsid w:val="00775B3A"/>
    <w:rsid w:val="007760C4"/>
    <w:rsid w:val="007766FA"/>
    <w:rsid w:val="00777002"/>
    <w:rsid w:val="007804BC"/>
    <w:rsid w:val="007805D6"/>
    <w:rsid w:val="00782136"/>
    <w:rsid w:val="0078513E"/>
    <w:rsid w:val="007852C9"/>
    <w:rsid w:val="007867C8"/>
    <w:rsid w:val="007876E8"/>
    <w:rsid w:val="00787A36"/>
    <w:rsid w:val="007907A9"/>
    <w:rsid w:val="00790E1B"/>
    <w:rsid w:val="00792000"/>
    <w:rsid w:val="007946C2"/>
    <w:rsid w:val="00794D72"/>
    <w:rsid w:val="00795B4D"/>
    <w:rsid w:val="007960B5"/>
    <w:rsid w:val="00796453"/>
    <w:rsid w:val="0079769B"/>
    <w:rsid w:val="007978AF"/>
    <w:rsid w:val="007A0323"/>
    <w:rsid w:val="007A25B2"/>
    <w:rsid w:val="007A443D"/>
    <w:rsid w:val="007A6B4A"/>
    <w:rsid w:val="007B2CC9"/>
    <w:rsid w:val="007B3599"/>
    <w:rsid w:val="007B3694"/>
    <w:rsid w:val="007B5731"/>
    <w:rsid w:val="007B6FCA"/>
    <w:rsid w:val="007C2F76"/>
    <w:rsid w:val="007C3D61"/>
    <w:rsid w:val="007C42E2"/>
    <w:rsid w:val="007C4CFF"/>
    <w:rsid w:val="007C53A6"/>
    <w:rsid w:val="007D0747"/>
    <w:rsid w:val="007D0C78"/>
    <w:rsid w:val="007D0E88"/>
    <w:rsid w:val="007D32C7"/>
    <w:rsid w:val="007D4F1D"/>
    <w:rsid w:val="007D6494"/>
    <w:rsid w:val="007D6814"/>
    <w:rsid w:val="007D7FC6"/>
    <w:rsid w:val="007E2AA7"/>
    <w:rsid w:val="007E35A4"/>
    <w:rsid w:val="007E4F89"/>
    <w:rsid w:val="007E5D9B"/>
    <w:rsid w:val="007F02B2"/>
    <w:rsid w:val="007F4D8F"/>
    <w:rsid w:val="007F5477"/>
    <w:rsid w:val="007F563C"/>
    <w:rsid w:val="007F5C5D"/>
    <w:rsid w:val="00803E3B"/>
    <w:rsid w:val="00804629"/>
    <w:rsid w:val="00804C74"/>
    <w:rsid w:val="00804F85"/>
    <w:rsid w:val="008069CB"/>
    <w:rsid w:val="00807F98"/>
    <w:rsid w:val="008128EB"/>
    <w:rsid w:val="00814992"/>
    <w:rsid w:val="00815766"/>
    <w:rsid w:val="008162F8"/>
    <w:rsid w:val="0081755A"/>
    <w:rsid w:val="00817A80"/>
    <w:rsid w:val="00820674"/>
    <w:rsid w:val="00820F45"/>
    <w:rsid w:val="0082150A"/>
    <w:rsid w:val="008241FA"/>
    <w:rsid w:val="00826F65"/>
    <w:rsid w:val="00831077"/>
    <w:rsid w:val="00831132"/>
    <w:rsid w:val="00833289"/>
    <w:rsid w:val="00834286"/>
    <w:rsid w:val="00835243"/>
    <w:rsid w:val="008407DE"/>
    <w:rsid w:val="00841AD9"/>
    <w:rsid w:val="00845EAD"/>
    <w:rsid w:val="00846B9F"/>
    <w:rsid w:val="00847D40"/>
    <w:rsid w:val="00850148"/>
    <w:rsid w:val="008514CF"/>
    <w:rsid w:val="008521EA"/>
    <w:rsid w:val="00853D80"/>
    <w:rsid w:val="008541E0"/>
    <w:rsid w:val="00855866"/>
    <w:rsid w:val="00857D14"/>
    <w:rsid w:val="008604B7"/>
    <w:rsid w:val="008618D6"/>
    <w:rsid w:val="008625F2"/>
    <w:rsid w:val="00863F20"/>
    <w:rsid w:val="008646FC"/>
    <w:rsid w:val="00866CCA"/>
    <w:rsid w:val="00867211"/>
    <w:rsid w:val="0087047B"/>
    <w:rsid w:val="0087288C"/>
    <w:rsid w:val="00874F3C"/>
    <w:rsid w:val="00876CCA"/>
    <w:rsid w:val="00876FDC"/>
    <w:rsid w:val="00881297"/>
    <w:rsid w:val="00881442"/>
    <w:rsid w:val="00882996"/>
    <w:rsid w:val="00882B1E"/>
    <w:rsid w:val="00885BAF"/>
    <w:rsid w:val="00886D61"/>
    <w:rsid w:val="00893C1B"/>
    <w:rsid w:val="008975D1"/>
    <w:rsid w:val="008A055A"/>
    <w:rsid w:val="008A0A69"/>
    <w:rsid w:val="008A297C"/>
    <w:rsid w:val="008B34D9"/>
    <w:rsid w:val="008B420E"/>
    <w:rsid w:val="008B5FD6"/>
    <w:rsid w:val="008B6585"/>
    <w:rsid w:val="008B6B60"/>
    <w:rsid w:val="008C0102"/>
    <w:rsid w:val="008C3118"/>
    <w:rsid w:val="008C41D4"/>
    <w:rsid w:val="008C5323"/>
    <w:rsid w:val="008C6C08"/>
    <w:rsid w:val="008C6E1C"/>
    <w:rsid w:val="008C72AA"/>
    <w:rsid w:val="008C7E69"/>
    <w:rsid w:val="008C7FDB"/>
    <w:rsid w:val="008D35FE"/>
    <w:rsid w:val="008D401C"/>
    <w:rsid w:val="008D4B54"/>
    <w:rsid w:val="008D56DE"/>
    <w:rsid w:val="008D66B0"/>
    <w:rsid w:val="008D6F99"/>
    <w:rsid w:val="008D7349"/>
    <w:rsid w:val="008E0DBA"/>
    <w:rsid w:val="008E5805"/>
    <w:rsid w:val="008E602E"/>
    <w:rsid w:val="008E6742"/>
    <w:rsid w:val="008F0A91"/>
    <w:rsid w:val="008F193A"/>
    <w:rsid w:val="008F1A0F"/>
    <w:rsid w:val="008F2649"/>
    <w:rsid w:val="008F369E"/>
    <w:rsid w:val="008F56DB"/>
    <w:rsid w:val="008F6600"/>
    <w:rsid w:val="009012B2"/>
    <w:rsid w:val="00901586"/>
    <w:rsid w:val="00902414"/>
    <w:rsid w:val="00906636"/>
    <w:rsid w:val="0090738C"/>
    <w:rsid w:val="00911527"/>
    <w:rsid w:val="009139B0"/>
    <w:rsid w:val="00913E6A"/>
    <w:rsid w:val="009142D8"/>
    <w:rsid w:val="009165E1"/>
    <w:rsid w:val="00920375"/>
    <w:rsid w:val="009207BA"/>
    <w:rsid w:val="00926FAE"/>
    <w:rsid w:val="009300B4"/>
    <w:rsid w:val="00931570"/>
    <w:rsid w:val="009318CC"/>
    <w:rsid w:val="00940C11"/>
    <w:rsid w:val="00941CED"/>
    <w:rsid w:val="009502C3"/>
    <w:rsid w:val="00953B8F"/>
    <w:rsid w:val="00956461"/>
    <w:rsid w:val="00956B60"/>
    <w:rsid w:val="0095798F"/>
    <w:rsid w:val="00960D3A"/>
    <w:rsid w:val="00961FC7"/>
    <w:rsid w:val="00962F57"/>
    <w:rsid w:val="00963637"/>
    <w:rsid w:val="00963A36"/>
    <w:rsid w:val="009653DB"/>
    <w:rsid w:val="00965A3E"/>
    <w:rsid w:val="00967804"/>
    <w:rsid w:val="00970CA5"/>
    <w:rsid w:val="0097254E"/>
    <w:rsid w:val="00977E48"/>
    <w:rsid w:val="0098047C"/>
    <w:rsid w:val="00981C95"/>
    <w:rsid w:val="00986732"/>
    <w:rsid w:val="00987D54"/>
    <w:rsid w:val="00990DCA"/>
    <w:rsid w:val="00993457"/>
    <w:rsid w:val="00994BE8"/>
    <w:rsid w:val="00997102"/>
    <w:rsid w:val="00997F6A"/>
    <w:rsid w:val="009A596C"/>
    <w:rsid w:val="009A5BFB"/>
    <w:rsid w:val="009A75B4"/>
    <w:rsid w:val="009B2179"/>
    <w:rsid w:val="009B2829"/>
    <w:rsid w:val="009B3573"/>
    <w:rsid w:val="009B3EE8"/>
    <w:rsid w:val="009B4277"/>
    <w:rsid w:val="009B4938"/>
    <w:rsid w:val="009B5E46"/>
    <w:rsid w:val="009B6450"/>
    <w:rsid w:val="009C00E5"/>
    <w:rsid w:val="009C0BBD"/>
    <w:rsid w:val="009C1E12"/>
    <w:rsid w:val="009C27EC"/>
    <w:rsid w:val="009C317C"/>
    <w:rsid w:val="009C3383"/>
    <w:rsid w:val="009C5DE9"/>
    <w:rsid w:val="009C75C0"/>
    <w:rsid w:val="009C7BA6"/>
    <w:rsid w:val="009D00F1"/>
    <w:rsid w:val="009D1E53"/>
    <w:rsid w:val="009D3F1F"/>
    <w:rsid w:val="009D4A9E"/>
    <w:rsid w:val="009D51D1"/>
    <w:rsid w:val="009D5F80"/>
    <w:rsid w:val="009E2408"/>
    <w:rsid w:val="009E4601"/>
    <w:rsid w:val="009E467A"/>
    <w:rsid w:val="009E6E2B"/>
    <w:rsid w:val="009E6FF1"/>
    <w:rsid w:val="009E7358"/>
    <w:rsid w:val="009E7E3F"/>
    <w:rsid w:val="009F020B"/>
    <w:rsid w:val="009F1400"/>
    <w:rsid w:val="009F1A88"/>
    <w:rsid w:val="009F4B7E"/>
    <w:rsid w:val="00A0291D"/>
    <w:rsid w:val="00A03295"/>
    <w:rsid w:val="00A053BA"/>
    <w:rsid w:val="00A07F40"/>
    <w:rsid w:val="00A1035C"/>
    <w:rsid w:val="00A11D24"/>
    <w:rsid w:val="00A12438"/>
    <w:rsid w:val="00A16348"/>
    <w:rsid w:val="00A17953"/>
    <w:rsid w:val="00A17AAD"/>
    <w:rsid w:val="00A2112F"/>
    <w:rsid w:val="00A21474"/>
    <w:rsid w:val="00A21B11"/>
    <w:rsid w:val="00A22F4C"/>
    <w:rsid w:val="00A242C6"/>
    <w:rsid w:val="00A252D6"/>
    <w:rsid w:val="00A2544B"/>
    <w:rsid w:val="00A30517"/>
    <w:rsid w:val="00A324D8"/>
    <w:rsid w:val="00A33DCB"/>
    <w:rsid w:val="00A34491"/>
    <w:rsid w:val="00A348B7"/>
    <w:rsid w:val="00A34DFF"/>
    <w:rsid w:val="00A354E0"/>
    <w:rsid w:val="00A4115F"/>
    <w:rsid w:val="00A41345"/>
    <w:rsid w:val="00A435BE"/>
    <w:rsid w:val="00A44359"/>
    <w:rsid w:val="00A44AE3"/>
    <w:rsid w:val="00A46365"/>
    <w:rsid w:val="00A52E20"/>
    <w:rsid w:val="00A53039"/>
    <w:rsid w:val="00A53704"/>
    <w:rsid w:val="00A552B3"/>
    <w:rsid w:val="00A55966"/>
    <w:rsid w:val="00A60AC9"/>
    <w:rsid w:val="00A60ADB"/>
    <w:rsid w:val="00A6126C"/>
    <w:rsid w:val="00A62E1C"/>
    <w:rsid w:val="00A64F47"/>
    <w:rsid w:val="00A66970"/>
    <w:rsid w:val="00A70866"/>
    <w:rsid w:val="00A71816"/>
    <w:rsid w:val="00A71990"/>
    <w:rsid w:val="00A760DA"/>
    <w:rsid w:val="00A77D24"/>
    <w:rsid w:val="00A81FC9"/>
    <w:rsid w:val="00A82C36"/>
    <w:rsid w:val="00A86616"/>
    <w:rsid w:val="00A868A3"/>
    <w:rsid w:val="00A932D4"/>
    <w:rsid w:val="00A939C0"/>
    <w:rsid w:val="00A96C30"/>
    <w:rsid w:val="00A972FE"/>
    <w:rsid w:val="00AA053C"/>
    <w:rsid w:val="00AA27E1"/>
    <w:rsid w:val="00AA2E45"/>
    <w:rsid w:val="00AA50E1"/>
    <w:rsid w:val="00AA6378"/>
    <w:rsid w:val="00AA715E"/>
    <w:rsid w:val="00AA7F16"/>
    <w:rsid w:val="00AB0F17"/>
    <w:rsid w:val="00AB49D1"/>
    <w:rsid w:val="00AB65C1"/>
    <w:rsid w:val="00AB7AB9"/>
    <w:rsid w:val="00AC1AF5"/>
    <w:rsid w:val="00AC2E6D"/>
    <w:rsid w:val="00AC496A"/>
    <w:rsid w:val="00AD00BD"/>
    <w:rsid w:val="00AD0506"/>
    <w:rsid w:val="00AD308A"/>
    <w:rsid w:val="00AD4240"/>
    <w:rsid w:val="00AD5C2F"/>
    <w:rsid w:val="00AE1357"/>
    <w:rsid w:val="00AE163B"/>
    <w:rsid w:val="00AE182D"/>
    <w:rsid w:val="00AE2616"/>
    <w:rsid w:val="00AE2EAC"/>
    <w:rsid w:val="00AE6CFF"/>
    <w:rsid w:val="00AF0216"/>
    <w:rsid w:val="00AF1297"/>
    <w:rsid w:val="00AF3A18"/>
    <w:rsid w:val="00AF485A"/>
    <w:rsid w:val="00AF52A1"/>
    <w:rsid w:val="00AF63C2"/>
    <w:rsid w:val="00B02B77"/>
    <w:rsid w:val="00B04D23"/>
    <w:rsid w:val="00B05F62"/>
    <w:rsid w:val="00B06B57"/>
    <w:rsid w:val="00B06B70"/>
    <w:rsid w:val="00B073F8"/>
    <w:rsid w:val="00B123DA"/>
    <w:rsid w:val="00B124F6"/>
    <w:rsid w:val="00B12B47"/>
    <w:rsid w:val="00B1512D"/>
    <w:rsid w:val="00B2159E"/>
    <w:rsid w:val="00B24097"/>
    <w:rsid w:val="00B2515B"/>
    <w:rsid w:val="00B264BD"/>
    <w:rsid w:val="00B27C65"/>
    <w:rsid w:val="00B27F5F"/>
    <w:rsid w:val="00B31798"/>
    <w:rsid w:val="00B33350"/>
    <w:rsid w:val="00B34169"/>
    <w:rsid w:val="00B34629"/>
    <w:rsid w:val="00B34BC2"/>
    <w:rsid w:val="00B36777"/>
    <w:rsid w:val="00B36BB1"/>
    <w:rsid w:val="00B411CD"/>
    <w:rsid w:val="00B417C8"/>
    <w:rsid w:val="00B419CC"/>
    <w:rsid w:val="00B428C6"/>
    <w:rsid w:val="00B471BC"/>
    <w:rsid w:val="00B47286"/>
    <w:rsid w:val="00B4748A"/>
    <w:rsid w:val="00B47BFF"/>
    <w:rsid w:val="00B50412"/>
    <w:rsid w:val="00B53E85"/>
    <w:rsid w:val="00B546CA"/>
    <w:rsid w:val="00B54A6A"/>
    <w:rsid w:val="00B55955"/>
    <w:rsid w:val="00B55D2D"/>
    <w:rsid w:val="00B62218"/>
    <w:rsid w:val="00B62FE4"/>
    <w:rsid w:val="00B631F3"/>
    <w:rsid w:val="00B65080"/>
    <w:rsid w:val="00B67F4A"/>
    <w:rsid w:val="00B71ADC"/>
    <w:rsid w:val="00B7424C"/>
    <w:rsid w:val="00B74DE2"/>
    <w:rsid w:val="00B75BAF"/>
    <w:rsid w:val="00B765DB"/>
    <w:rsid w:val="00B77728"/>
    <w:rsid w:val="00B77862"/>
    <w:rsid w:val="00B77E7B"/>
    <w:rsid w:val="00B8088A"/>
    <w:rsid w:val="00B81251"/>
    <w:rsid w:val="00B868B5"/>
    <w:rsid w:val="00B87589"/>
    <w:rsid w:val="00B87C4F"/>
    <w:rsid w:val="00B90184"/>
    <w:rsid w:val="00B909C8"/>
    <w:rsid w:val="00B9126E"/>
    <w:rsid w:val="00B929FD"/>
    <w:rsid w:val="00B94E82"/>
    <w:rsid w:val="00B9526D"/>
    <w:rsid w:val="00BA0105"/>
    <w:rsid w:val="00BA057E"/>
    <w:rsid w:val="00BA1078"/>
    <w:rsid w:val="00BA1E8E"/>
    <w:rsid w:val="00BA2543"/>
    <w:rsid w:val="00BA329D"/>
    <w:rsid w:val="00BA392B"/>
    <w:rsid w:val="00BA3ED1"/>
    <w:rsid w:val="00BA53D8"/>
    <w:rsid w:val="00BA5C5E"/>
    <w:rsid w:val="00BA60E5"/>
    <w:rsid w:val="00BB0C0A"/>
    <w:rsid w:val="00BB26D0"/>
    <w:rsid w:val="00BB2F0E"/>
    <w:rsid w:val="00BB2FA1"/>
    <w:rsid w:val="00BB5197"/>
    <w:rsid w:val="00BB76DC"/>
    <w:rsid w:val="00BB787B"/>
    <w:rsid w:val="00BC1E92"/>
    <w:rsid w:val="00BC2096"/>
    <w:rsid w:val="00BC2299"/>
    <w:rsid w:val="00BC2B02"/>
    <w:rsid w:val="00BC2DCF"/>
    <w:rsid w:val="00BC5FA9"/>
    <w:rsid w:val="00BC6349"/>
    <w:rsid w:val="00BC76CF"/>
    <w:rsid w:val="00BC7F7B"/>
    <w:rsid w:val="00BD2AE8"/>
    <w:rsid w:val="00BD3038"/>
    <w:rsid w:val="00BD394A"/>
    <w:rsid w:val="00BD51EC"/>
    <w:rsid w:val="00BD66D1"/>
    <w:rsid w:val="00BD74AE"/>
    <w:rsid w:val="00BD7C75"/>
    <w:rsid w:val="00BE004C"/>
    <w:rsid w:val="00BE0B81"/>
    <w:rsid w:val="00BE6244"/>
    <w:rsid w:val="00BE6C18"/>
    <w:rsid w:val="00BF15DA"/>
    <w:rsid w:val="00BF246E"/>
    <w:rsid w:val="00BF3C18"/>
    <w:rsid w:val="00BF4698"/>
    <w:rsid w:val="00BF65F9"/>
    <w:rsid w:val="00C017EC"/>
    <w:rsid w:val="00C019DD"/>
    <w:rsid w:val="00C022B7"/>
    <w:rsid w:val="00C0252E"/>
    <w:rsid w:val="00C02A4B"/>
    <w:rsid w:val="00C06120"/>
    <w:rsid w:val="00C06DA5"/>
    <w:rsid w:val="00C11DE8"/>
    <w:rsid w:val="00C1324F"/>
    <w:rsid w:val="00C136D5"/>
    <w:rsid w:val="00C139F8"/>
    <w:rsid w:val="00C13B52"/>
    <w:rsid w:val="00C151EF"/>
    <w:rsid w:val="00C16B25"/>
    <w:rsid w:val="00C17B77"/>
    <w:rsid w:val="00C17FB9"/>
    <w:rsid w:val="00C20861"/>
    <w:rsid w:val="00C21F5C"/>
    <w:rsid w:val="00C243A3"/>
    <w:rsid w:val="00C251BB"/>
    <w:rsid w:val="00C253BE"/>
    <w:rsid w:val="00C253D4"/>
    <w:rsid w:val="00C254CC"/>
    <w:rsid w:val="00C26B5F"/>
    <w:rsid w:val="00C26F78"/>
    <w:rsid w:val="00C315C7"/>
    <w:rsid w:val="00C31625"/>
    <w:rsid w:val="00C31FAB"/>
    <w:rsid w:val="00C326AE"/>
    <w:rsid w:val="00C358E7"/>
    <w:rsid w:val="00C37A7B"/>
    <w:rsid w:val="00C409B7"/>
    <w:rsid w:val="00C41434"/>
    <w:rsid w:val="00C4145C"/>
    <w:rsid w:val="00C41C10"/>
    <w:rsid w:val="00C43B20"/>
    <w:rsid w:val="00C4480D"/>
    <w:rsid w:val="00C5134E"/>
    <w:rsid w:val="00C51779"/>
    <w:rsid w:val="00C53E94"/>
    <w:rsid w:val="00C562B4"/>
    <w:rsid w:val="00C565E5"/>
    <w:rsid w:val="00C57666"/>
    <w:rsid w:val="00C62793"/>
    <w:rsid w:val="00C62A7C"/>
    <w:rsid w:val="00C64110"/>
    <w:rsid w:val="00C653B4"/>
    <w:rsid w:val="00C70F63"/>
    <w:rsid w:val="00C72550"/>
    <w:rsid w:val="00C72F35"/>
    <w:rsid w:val="00C733B1"/>
    <w:rsid w:val="00C735F3"/>
    <w:rsid w:val="00C7740D"/>
    <w:rsid w:val="00C77DCA"/>
    <w:rsid w:val="00C8153C"/>
    <w:rsid w:val="00C828BF"/>
    <w:rsid w:val="00C82F7B"/>
    <w:rsid w:val="00C84BAD"/>
    <w:rsid w:val="00C855F2"/>
    <w:rsid w:val="00C86729"/>
    <w:rsid w:val="00C91895"/>
    <w:rsid w:val="00C91C51"/>
    <w:rsid w:val="00C92958"/>
    <w:rsid w:val="00C93156"/>
    <w:rsid w:val="00C9533A"/>
    <w:rsid w:val="00C95807"/>
    <w:rsid w:val="00C97781"/>
    <w:rsid w:val="00CA25FE"/>
    <w:rsid w:val="00CA3DB1"/>
    <w:rsid w:val="00CA487E"/>
    <w:rsid w:val="00CA4A98"/>
    <w:rsid w:val="00CA670B"/>
    <w:rsid w:val="00CB01AD"/>
    <w:rsid w:val="00CB0B3B"/>
    <w:rsid w:val="00CB1314"/>
    <w:rsid w:val="00CB13F1"/>
    <w:rsid w:val="00CB4DF4"/>
    <w:rsid w:val="00CB5F18"/>
    <w:rsid w:val="00CB6114"/>
    <w:rsid w:val="00CB625B"/>
    <w:rsid w:val="00CC154A"/>
    <w:rsid w:val="00CC198C"/>
    <w:rsid w:val="00CC19CA"/>
    <w:rsid w:val="00CC286E"/>
    <w:rsid w:val="00CC3EBF"/>
    <w:rsid w:val="00CC411F"/>
    <w:rsid w:val="00CC6B02"/>
    <w:rsid w:val="00CD064D"/>
    <w:rsid w:val="00CD2D04"/>
    <w:rsid w:val="00CD3308"/>
    <w:rsid w:val="00CD582D"/>
    <w:rsid w:val="00CE02C6"/>
    <w:rsid w:val="00CE04A0"/>
    <w:rsid w:val="00CE2681"/>
    <w:rsid w:val="00CE412B"/>
    <w:rsid w:val="00CE498D"/>
    <w:rsid w:val="00CE640C"/>
    <w:rsid w:val="00CE64AD"/>
    <w:rsid w:val="00CF03AF"/>
    <w:rsid w:val="00CF30B1"/>
    <w:rsid w:val="00CF333B"/>
    <w:rsid w:val="00CF4638"/>
    <w:rsid w:val="00D02688"/>
    <w:rsid w:val="00D046F0"/>
    <w:rsid w:val="00D047CC"/>
    <w:rsid w:val="00D047F1"/>
    <w:rsid w:val="00D0641E"/>
    <w:rsid w:val="00D07B04"/>
    <w:rsid w:val="00D13758"/>
    <w:rsid w:val="00D1538C"/>
    <w:rsid w:val="00D17203"/>
    <w:rsid w:val="00D214DB"/>
    <w:rsid w:val="00D21C39"/>
    <w:rsid w:val="00D21C97"/>
    <w:rsid w:val="00D22DC8"/>
    <w:rsid w:val="00D242A5"/>
    <w:rsid w:val="00D25347"/>
    <w:rsid w:val="00D25B6E"/>
    <w:rsid w:val="00D26D62"/>
    <w:rsid w:val="00D272C9"/>
    <w:rsid w:val="00D32966"/>
    <w:rsid w:val="00D3354C"/>
    <w:rsid w:val="00D3355C"/>
    <w:rsid w:val="00D336C4"/>
    <w:rsid w:val="00D37586"/>
    <w:rsid w:val="00D40BBD"/>
    <w:rsid w:val="00D41969"/>
    <w:rsid w:val="00D42612"/>
    <w:rsid w:val="00D42DC2"/>
    <w:rsid w:val="00D42FB9"/>
    <w:rsid w:val="00D430B4"/>
    <w:rsid w:val="00D44B0D"/>
    <w:rsid w:val="00D45B9E"/>
    <w:rsid w:val="00D47D23"/>
    <w:rsid w:val="00D51579"/>
    <w:rsid w:val="00D542D9"/>
    <w:rsid w:val="00D54B94"/>
    <w:rsid w:val="00D56446"/>
    <w:rsid w:val="00D60574"/>
    <w:rsid w:val="00D61BFE"/>
    <w:rsid w:val="00D63C8D"/>
    <w:rsid w:val="00D65DC9"/>
    <w:rsid w:val="00D67EBE"/>
    <w:rsid w:val="00D7004E"/>
    <w:rsid w:val="00D71F17"/>
    <w:rsid w:val="00D732AB"/>
    <w:rsid w:val="00D73744"/>
    <w:rsid w:val="00D75E7D"/>
    <w:rsid w:val="00D77369"/>
    <w:rsid w:val="00D80CE3"/>
    <w:rsid w:val="00D810DB"/>
    <w:rsid w:val="00D8364F"/>
    <w:rsid w:val="00D83ED5"/>
    <w:rsid w:val="00D8550E"/>
    <w:rsid w:val="00D860C8"/>
    <w:rsid w:val="00D92522"/>
    <w:rsid w:val="00D96B69"/>
    <w:rsid w:val="00DA0388"/>
    <w:rsid w:val="00DA1099"/>
    <w:rsid w:val="00DA353C"/>
    <w:rsid w:val="00DA4105"/>
    <w:rsid w:val="00DA49CA"/>
    <w:rsid w:val="00DA5F18"/>
    <w:rsid w:val="00DB172D"/>
    <w:rsid w:val="00DB23BA"/>
    <w:rsid w:val="00DB528F"/>
    <w:rsid w:val="00DB6B6D"/>
    <w:rsid w:val="00DC00BF"/>
    <w:rsid w:val="00DC122A"/>
    <w:rsid w:val="00DC2AF2"/>
    <w:rsid w:val="00DC6EA2"/>
    <w:rsid w:val="00DC7650"/>
    <w:rsid w:val="00DD035B"/>
    <w:rsid w:val="00DD3044"/>
    <w:rsid w:val="00DD5434"/>
    <w:rsid w:val="00DD6263"/>
    <w:rsid w:val="00DE0DE8"/>
    <w:rsid w:val="00DE0FC4"/>
    <w:rsid w:val="00DE150A"/>
    <w:rsid w:val="00DE1C10"/>
    <w:rsid w:val="00DE32FA"/>
    <w:rsid w:val="00DE6FA1"/>
    <w:rsid w:val="00DE7CDC"/>
    <w:rsid w:val="00DF2ACC"/>
    <w:rsid w:val="00DF3BEC"/>
    <w:rsid w:val="00DF76BD"/>
    <w:rsid w:val="00DF7EE3"/>
    <w:rsid w:val="00E01302"/>
    <w:rsid w:val="00E04267"/>
    <w:rsid w:val="00E0477B"/>
    <w:rsid w:val="00E07871"/>
    <w:rsid w:val="00E07E94"/>
    <w:rsid w:val="00E10BA4"/>
    <w:rsid w:val="00E11A56"/>
    <w:rsid w:val="00E12298"/>
    <w:rsid w:val="00E146B2"/>
    <w:rsid w:val="00E14B88"/>
    <w:rsid w:val="00E1592A"/>
    <w:rsid w:val="00E17756"/>
    <w:rsid w:val="00E24F82"/>
    <w:rsid w:val="00E25CE7"/>
    <w:rsid w:val="00E26969"/>
    <w:rsid w:val="00E26B37"/>
    <w:rsid w:val="00E30331"/>
    <w:rsid w:val="00E3255F"/>
    <w:rsid w:val="00E37032"/>
    <w:rsid w:val="00E378EA"/>
    <w:rsid w:val="00E42D56"/>
    <w:rsid w:val="00E43ADB"/>
    <w:rsid w:val="00E44DE8"/>
    <w:rsid w:val="00E45BFE"/>
    <w:rsid w:val="00E50DE8"/>
    <w:rsid w:val="00E51A18"/>
    <w:rsid w:val="00E53332"/>
    <w:rsid w:val="00E61331"/>
    <w:rsid w:val="00E613C5"/>
    <w:rsid w:val="00E6246C"/>
    <w:rsid w:val="00E63E69"/>
    <w:rsid w:val="00E652AA"/>
    <w:rsid w:val="00E67FF0"/>
    <w:rsid w:val="00E73623"/>
    <w:rsid w:val="00E73EF0"/>
    <w:rsid w:val="00E74ABA"/>
    <w:rsid w:val="00E758A5"/>
    <w:rsid w:val="00E76012"/>
    <w:rsid w:val="00E80EF3"/>
    <w:rsid w:val="00E81E9B"/>
    <w:rsid w:val="00E8338C"/>
    <w:rsid w:val="00E83550"/>
    <w:rsid w:val="00E85100"/>
    <w:rsid w:val="00E85F34"/>
    <w:rsid w:val="00E864CF"/>
    <w:rsid w:val="00E918D9"/>
    <w:rsid w:val="00E937EE"/>
    <w:rsid w:val="00E93A18"/>
    <w:rsid w:val="00E950F4"/>
    <w:rsid w:val="00EA07A7"/>
    <w:rsid w:val="00EA1A7B"/>
    <w:rsid w:val="00EA21DA"/>
    <w:rsid w:val="00EA3549"/>
    <w:rsid w:val="00EB18E4"/>
    <w:rsid w:val="00EB1E96"/>
    <w:rsid w:val="00EB3894"/>
    <w:rsid w:val="00EB5004"/>
    <w:rsid w:val="00EB537A"/>
    <w:rsid w:val="00EB6E92"/>
    <w:rsid w:val="00EC086D"/>
    <w:rsid w:val="00EC1EF9"/>
    <w:rsid w:val="00EC2794"/>
    <w:rsid w:val="00EC2C6C"/>
    <w:rsid w:val="00EC35D1"/>
    <w:rsid w:val="00EC4299"/>
    <w:rsid w:val="00EC5B98"/>
    <w:rsid w:val="00EC72D2"/>
    <w:rsid w:val="00ED10BE"/>
    <w:rsid w:val="00ED130E"/>
    <w:rsid w:val="00ED17F0"/>
    <w:rsid w:val="00ED33F7"/>
    <w:rsid w:val="00ED398E"/>
    <w:rsid w:val="00ED3EE9"/>
    <w:rsid w:val="00ED46AC"/>
    <w:rsid w:val="00ED6107"/>
    <w:rsid w:val="00ED69DB"/>
    <w:rsid w:val="00ED7C9D"/>
    <w:rsid w:val="00EE0109"/>
    <w:rsid w:val="00EE0C15"/>
    <w:rsid w:val="00EE1FDD"/>
    <w:rsid w:val="00EE4326"/>
    <w:rsid w:val="00EE4A17"/>
    <w:rsid w:val="00EE76A9"/>
    <w:rsid w:val="00EF2A7C"/>
    <w:rsid w:val="00EF4AA2"/>
    <w:rsid w:val="00EF5541"/>
    <w:rsid w:val="00F005D5"/>
    <w:rsid w:val="00F00768"/>
    <w:rsid w:val="00F0105C"/>
    <w:rsid w:val="00F01EF5"/>
    <w:rsid w:val="00F03362"/>
    <w:rsid w:val="00F03B78"/>
    <w:rsid w:val="00F051F8"/>
    <w:rsid w:val="00F05B79"/>
    <w:rsid w:val="00F06E88"/>
    <w:rsid w:val="00F104D5"/>
    <w:rsid w:val="00F115E0"/>
    <w:rsid w:val="00F11670"/>
    <w:rsid w:val="00F1396E"/>
    <w:rsid w:val="00F148E4"/>
    <w:rsid w:val="00F1515E"/>
    <w:rsid w:val="00F159F4"/>
    <w:rsid w:val="00F16C6B"/>
    <w:rsid w:val="00F21318"/>
    <w:rsid w:val="00F21659"/>
    <w:rsid w:val="00F248D0"/>
    <w:rsid w:val="00F24F91"/>
    <w:rsid w:val="00F26A60"/>
    <w:rsid w:val="00F26E9C"/>
    <w:rsid w:val="00F278EA"/>
    <w:rsid w:val="00F30DB3"/>
    <w:rsid w:val="00F31315"/>
    <w:rsid w:val="00F360BD"/>
    <w:rsid w:val="00F40974"/>
    <w:rsid w:val="00F40BB0"/>
    <w:rsid w:val="00F40D1D"/>
    <w:rsid w:val="00F41508"/>
    <w:rsid w:val="00F430ED"/>
    <w:rsid w:val="00F437C4"/>
    <w:rsid w:val="00F448CD"/>
    <w:rsid w:val="00F466A2"/>
    <w:rsid w:val="00F52695"/>
    <w:rsid w:val="00F52DB9"/>
    <w:rsid w:val="00F52FDC"/>
    <w:rsid w:val="00F552D2"/>
    <w:rsid w:val="00F55525"/>
    <w:rsid w:val="00F6116F"/>
    <w:rsid w:val="00F62A28"/>
    <w:rsid w:val="00F63525"/>
    <w:rsid w:val="00F63AD1"/>
    <w:rsid w:val="00F64C9F"/>
    <w:rsid w:val="00F65990"/>
    <w:rsid w:val="00F659C1"/>
    <w:rsid w:val="00F66D1A"/>
    <w:rsid w:val="00F74685"/>
    <w:rsid w:val="00F8016B"/>
    <w:rsid w:val="00F837C4"/>
    <w:rsid w:val="00F842DC"/>
    <w:rsid w:val="00F8609A"/>
    <w:rsid w:val="00F8716E"/>
    <w:rsid w:val="00F87EBE"/>
    <w:rsid w:val="00F93C03"/>
    <w:rsid w:val="00F9791F"/>
    <w:rsid w:val="00F97E36"/>
    <w:rsid w:val="00FA182C"/>
    <w:rsid w:val="00FA1B2F"/>
    <w:rsid w:val="00FA4A70"/>
    <w:rsid w:val="00FA5572"/>
    <w:rsid w:val="00FA6674"/>
    <w:rsid w:val="00FA6A05"/>
    <w:rsid w:val="00FA7B72"/>
    <w:rsid w:val="00FB61EE"/>
    <w:rsid w:val="00FB7229"/>
    <w:rsid w:val="00FB72DB"/>
    <w:rsid w:val="00FB7A0F"/>
    <w:rsid w:val="00FC0895"/>
    <w:rsid w:val="00FC0AC8"/>
    <w:rsid w:val="00FC0C74"/>
    <w:rsid w:val="00FC3B83"/>
    <w:rsid w:val="00FC4CDA"/>
    <w:rsid w:val="00FC69D4"/>
    <w:rsid w:val="00FC7400"/>
    <w:rsid w:val="00FD1538"/>
    <w:rsid w:val="00FD4DE3"/>
    <w:rsid w:val="00FD4EC9"/>
    <w:rsid w:val="00FD6B73"/>
    <w:rsid w:val="00FE213E"/>
    <w:rsid w:val="00FE320B"/>
    <w:rsid w:val="00FE4426"/>
    <w:rsid w:val="00FE67EA"/>
    <w:rsid w:val="00FE6DF8"/>
    <w:rsid w:val="00FF0FF6"/>
    <w:rsid w:val="00FF1E1B"/>
    <w:rsid w:val="00FF4BEE"/>
    <w:rsid w:val="00FF6C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EE925"/>
  <w15:chartTrackingRefBased/>
  <w15:docId w15:val="{5A4B7560-A485-4E20-89AF-27CB7885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C97"/>
    <w:pPr>
      <w:spacing w:line="360" w:lineRule="auto"/>
    </w:pPr>
    <w:rPr>
      <w:rFonts w:ascii="Ubuntu" w:hAnsi="Ubuntu"/>
      <w:noProof/>
      <w:szCs w:val="24"/>
      <w:lang w:val="en-GB" w:eastAsia="en-US"/>
    </w:rPr>
  </w:style>
  <w:style w:type="paragraph" w:styleId="berschrift1">
    <w:name w:val="heading 1"/>
    <w:basedOn w:val="Standard"/>
    <w:next w:val="Standard"/>
    <w:link w:val="berschrift1Zchn"/>
    <w:autoRedefine/>
    <w:uiPriority w:val="9"/>
    <w:qFormat/>
    <w:rsid w:val="00133401"/>
    <w:pPr>
      <w:keepNext/>
      <w:keepLines/>
      <w:numPr>
        <w:numId w:val="1"/>
      </w:numPr>
      <w:ind w:left="360"/>
      <w:outlineLvl w:val="0"/>
    </w:pPr>
    <w:rPr>
      <w:b/>
      <w:bCs/>
      <w:color w:val="000000"/>
      <w:sz w:val="32"/>
      <w:szCs w:val="32"/>
      <w:lang w:val="x-none" w:eastAsia="x-none"/>
    </w:rPr>
  </w:style>
  <w:style w:type="paragraph" w:styleId="berschrift2">
    <w:name w:val="heading 2"/>
    <w:basedOn w:val="Standard"/>
    <w:next w:val="Standard"/>
    <w:link w:val="berschrift2Zchn"/>
    <w:autoRedefine/>
    <w:uiPriority w:val="9"/>
    <w:qFormat/>
    <w:rsid w:val="00726DA2"/>
    <w:pPr>
      <w:keepNext/>
      <w:keepLines/>
      <w:spacing w:before="200"/>
      <w:jc w:val="both"/>
      <w:outlineLvl w:val="1"/>
    </w:pPr>
    <w:rPr>
      <w:rFonts w:ascii="Ubuntu Medium" w:hAnsi="Ubuntu Medium"/>
      <w:b/>
      <w:bCs/>
      <w:color w:val="FF0000"/>
      <w:sz w:val="30"/>
      <w:szCs w:val="26"/>
      <w:lang w:val="en-US"/>
    </w:rPr>
  </w:style>
  <w:style w:type="paragraph" w:styleId="berschrift3">
    <w:name w:val="heading 3"/>
    <w:basedOn w:val="Standard"/>
    <w:next w:val="Standard"/>
    <w:link w:val="berschrift3Zchn"/>
    <w:autoRedefine/>
    <w:uiPriority w:val="9"/>
    <w:qFormat/>
    <w:rsid w:val="000638CA"/>
    <w:pPr>
      <w:keepNext/>
      <w:keepLines/>
      <w:spacing w:line="240" w:lineRule="auto"/>
      <w:jc w:val="both"/>
      <w:outlineLvl w:val="2"/>
    </w:pPr>
    <w:rPr>
      <w:b/>
      <w:bCs/>
      <w:color w:val="FF0000"/>
      <w:sz w:val="24"/>
    </w:rPr>
  </w:style>
  <w:style w:type="paragraph" w:styleId="berschrift4">
    <w:name w:val="heading 4"/>
    <w:basedOn w:val="Standard"/>
    <w:next w:val="Standard"/>
    <w:link w:val="berschrift4Zchn"/>
    <w:autoRedefine/>
    <w:uiPriority w:val="9"/>
    <w:qFormat/>
    <w:rsid w:val="007960B5"/>
    <w:pPr>
      <w:keepNext/>
      <w:keepLines/>
      <w:spacing w:before="200" w:after="120" w:line="276" w:lineRule="auto"/>
      <w:outlineLvl w:val="3"/>
    </w:pPr>
    <w:rPr>
      <w:rFonts w:asciiTheme="minorHAnsi" w:hAnsiTheme="minorHAnsi"/>
      <w:iCs/>
      <w:color w:val="FF3333"/>
      <w:sz w:val="22"/>
      <w:lang w:val="en-US"/>
    </w:rPr>
  </w:style>
  <w:style w:type="paragraph" w:styleId="berschrift5">
    <w:name w:val="heading 5"/>
    <w:basedOn w:val="Standard"/>
    <w:next w:val="Standard"/>
    <w:link w:val="berschrift5Zchn"/>
    <w:qFormat/>
    <w:rsid w:val="00FC3B83"/>
    <w:pPr>
      <w:keepNext/>
      <w:keepLines/>
      <w:spacing w:before="200"/>
      <w:outlineLvl w:val="4"/>
    </w:pPr>
    <w:rPr>
      <w:rFonts w:ascii="Calibri" w:hAnsi="Calibri"/>
      <w:color w:val="980000"/>
      <w:szCs w:val="20"/>
      <w:lang w:val="x-none" w:eastAsia="x-none"/>
    </w:rPr>
  </w:style>
  <w:style w:type="paragraph" w:styleId="berschrift6">
    <w:name w:val="heading 6"/>
    <w:basedOn w:val="Standard"/>
    <w:next w:val="Standard"/>
    <w:link w:val="berschrift6Zchn"/>
    <w:rsid w:val="005C1692"/>
    <w:pPr>
      <w:keepNext/>
      <w:keepLines/>
      <w:spacing w:before="200" w:after="40"/>
      <w:outlineLvl w:val="5"/>
    </w:pPr>
    <w:rPr>
      <w:rFonts w:eastAsia="Ubuntu" w:cs="Ubuntu"/>
      <w:b/>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67C97"/>
    <w:rPr>
      <w:rFonts w:ascii="Ubuntu" w:hAnsi="Ubuntu"/>
      <w:b/>
      <w:bCs/>
      <w:noProof/>
      <w:color w:val="000000"/>
      <w:sz w:val="32"/>
      <w:szCs w:val="32"/>
      <w:lang w:val="x-none" w:eastAsia="x-none"/>
    </w:rPr>
  </w:style>
  <w:style w:type="character" w:customStyle="1" w:styleId="berschrift2Zchn">
    <w:name w:val="Überschrift 2 Zchn"/>
    <w:link w:val="berschrift2"/>
    <w:uiPriority w:val="9"/>
    <w:rsid w:val="00726DA2"/>
    <w:rPr>
      <w:rFonts w:ascii="Ubuntu Medium" w:hAnsi="Ubuntu Medium"/>
      <w:b/>
      <w:bCs/>
      <w:color w:val="FF0000"/>
      <w:sz w:val="30"/>
      <w:szCs w:val="26"/>
      <w:lang w:val="en-US" w:eastAsia="en-US"/>
    </w:rPr>
  </w:style>
  <w:style w:type="character" w:customStyle="1" w:styleId="berschrift3Zchn">
    <w:name w:val="Überschrift 3 Zchn"/>
    <w:link w:val="berschrift3"/>
    <w:uiPriority w:val="9"/>
    <w:rsid w:val="000638CA"/>
    <w:rPr>
      <w:rFonts w:ascii="Ubuntu" w:hAnsi="Ubuntu"/>
      <w:b/>
      <w:bCs/>
      <w:noProof/>
      <w:color w:val="FF0000"/>
      <w:sz w:val="24"/>
      <w:szCs w:val="24"/>
      <w:lang w:val="en-GB" w:eastAsia="en-US"/>
    </w:rPr>
  </w:style>
  <w:style w:type="character" w:customStyle="1" w:styleId="berschrift4Zchn">
    <w:name w:val="Überschrift 4 Zchn"/>
    <w:link w:val="berschrift4"/>
    <w:uiPriority w:val="9"/>
    <w:rsid w:val="007960B5"/>
    <w:rPr>
      <w:rFonts w:asciiTheme="minorHAnsi" w:hAnsiTheme="minorHAnsi"/>
      <w:iCs/>
      <w:noProof/>
      <w:color w:val="FF3333"/>
      <w:sz w:val="22"/>
      <w:szCs w:val="24"/>
      <w:lang w:val="en-US" w:eastAsia="en-US"/>
    </w:rPr>
  </w:style>
  <w:style w:type="character" w:customStyle="1" w:styleId="berschrift5Zchn">
    <w:name w:val="Überschrift 5 Zchn"/>
    <w:link w:val="berschrift5"/>
    <w:uiPriority w:val="9"/>
    <w:rsid w:val="00FC3B83"/>
    <w:rPr>
      <w:rFonts w:ascii="Calibri" w:eastAsia="MS PGothic" w:hAnsi="Calibri" w:cs="Times New Roman"/>
      <w:color w:val="980000"/>
      <w:sz w:val="20"/>
    </w:rPr>
  </w:style>
  <w:style w:type="paragraph" w:styleId="Titel">
    <w:name w:val="Title"/>
    <w:basedOn w:val="Standard"/>
    <w:next w:val="Standard"/>
    <w:link w:val="TitelZchn"/>
    <w:autoRedefine/>
    <w:qFormat/>
    <w:rsid w:val="00CC198C"/>
    <w:pPr>
      <w:pBdr>
        <w:bottom w:val="single" w:sz="8" w:space="4" w:color="FF3333"/>
      </w:pBdr>
      <w:spacing w:before="120" w:after="120"/>
      <w:contextualSpacing/>
    </w:pPr>
    <w:rPr>
      <w:rFonts w:ascii="Ubuntu Light" w:hAnsi="Ubuntu Light"/>
      <w:color w:val="000000"/>
      <w:spacing w:val="5"/>
      <w:kern w:val="28"/>
      <w:sz w:val="40"/>
      <w:szCs w:val="52"/>
    </w:rPr>
  </w:style>
  <w:style w:type="character" w:customStyle="1" w:styleId="TitelZchn">
    <w:name w:val="Titel Zchn"/>
    <w:link w:val="Titel"/>
    <w:rsid w:val="00CC198C"/>
    <w:rPr>
      <w:rFonts w:ascii="Ubuntu Light" w:hAnsi="Ubuntu Light"/>
      <w:color w:val="000000"/>
      <w:spacing w:val="5"/>
      <w:kern w:val="28"/>
      <w:sz w:val="40"/>
      <w:szCs w:val="52"/>
      <w:lang w:val="cs-CZ" w:eastAsia="en-US"/>
    </w:rPr>
  </w:style>
  <w:style w:type="paragraph" w:styleId="Untertitel">
    <w:name w:val="Subtitle"/>
    <w:basedOn w:val="Standard"/>
    <w:next w:val="Standard"/>
    <w:link w:val="UntertitelZchn"/>
    <w:autoRedefine/>
    <w:uiPriority w:val="11"/>
    <w:qFormat/>
    <w:rsid w:val="004B526B"/>
    <w:pPr>
      <w:numPr>
        <w:ilvl w:val="1"/>
      </w:numPr>
      <w:jc w:val="both"/>
    </w:pPr>
    <w:rPr>
      <w:rFonts w:ascii="Ubuntu Light" w:hAnsi="Ubuntu Light"/>
      <w:iCs/>
      <w:color w:val="FF3333"/>
      <w:spacing w:val="15"/>
      <w:sz w:val="40"/>
      <w:szCs w:val="20"/>
      <w:lang w:val="x-none" w:eastAsia="x-none"/>
    </w:rPr>
  </w:style>
  <w:style w:type="character" w:customStyle="1" w:styleId="UntertitelZchn">
    <w:name w:val="Untertitel Zchn"/>
    <w:link w:val="Untertitel"/>
    <w:uiPriority w:val="11"/>
    <w:rsid w:val="004B526B"/>
    <w:rPr>
      <w:rFonts w:ascii="Ubuntu Light" w:hAnsi="Ubuntu Light"/>
      <w:iCs/>
      <w:noProof/>
      <w:color w:val="FF3333"/>
      <w:spacing w:val="15"/>
      <w:sz w:val="40"/>
      <w:lang w:val="x-none" w:eastAsia="x-none"/>
    </w:rPr>
  </w:style>
  <w:style w:type="character" w:customStyle="1" w:styleId="EinfacheTabelle31">
    <w:name w:val="Einfache Tabelle 31"/>
    <w:uiPriority w:val="19"/>
    <w:rsid w:val="00587D3E"/>
    <w:rPr>
      <w:rFonts w:ascii="Ubuntu" w:hAnsi="Ubuntu"/>
      <w:b w:val="0"/>
      <w:i/>
      <w:iCs/>
      <w:color w:val="000000"/>
      <w:sz w:val="20"/>
    </w:rPr>
  </w:style>
  <w:style w:type="character" w:styleId="Hervorhebung">
    <w:name w:val="Emphasis"/>
    <w:aliases w:val="A date"/>
    <w:uiPriority w:val="20"/>
    <w:qFormat/>
    <w:rsid w:val="00CB1314"/>
    <w:rPr>
      <w:rFonts w:ascii="Ubuntu Light" w:hAnsi="Ubuntu Light"/>
      <w:b w:val="0"/>
      <w:i w:val="0"/>
      <w:iCs/>
      <w:color w:val="FF3333"/>
      <w:sz w:val="20"/>
    </w:rPr>
  </w:style>
  <w:style w:type="character" w:customStyle="1" w:styleId="EinfacheTabelle41">
    <w:name w:val="Einfache Tabelle 41"/>
    <w:uiPriority w:val="21"/>
    <w:qFormat/>
    <w:rsid w:val="00587D3E"/>
    <w:rPr>
      <w:rFonts w:ascii="Ubuntu" w:hAnsi="Ubuntu"/>
      <w:b w:val="0"/>
      <w:bCs/>
      <w:i/>
      <w:iCs/>
      <w:color w:val="FF3333"/>
      <w:sz w:val="16"/>
    </w:rPr>
  </w:style>
  <w:style w:type="paragraph" w:customStyle="1" w:styleId="Gitternetztabelle31">
    <w:name w:val="Gitternetztabelle 31"/>
    <w:basedOn w:val="berschrift1"/>
    <w:next w:val="Standard"/>
    <w:autoRedefine/>
    <w:uiPriority w:val="39"/>
    <w:unhideWhenUsed/>
    <w:qFormat/>
    <w:rsid w:val="008E0DBA"/>
    <w:pPr>
      <w:numPr>
        <w:numId w:val="0"/>
      </w:numPr>
      <w:outlineLvl w:val="9"/>
    </w:pPr>
    <w:rPr>
      <w:rFonts w:ascii="Ubuntu Light" w:hAnsi="Ubuntu Light"/>
      <w:b w:val="0"/>
      <w:color w:val="FF3333"/>
      <w:szCs w:val="28"/>
      <w:lang w:val="en-US"/>
    </w:rPr>
  </w:style>
  <w:style w:type="paragraph" w:styleId="Sprechblasentext">
    <w:name w:val="Balloon Text"/>
    <w:basedOn w:val="Standard"/>
    <w:link w:val="SprechblasentextZchn"/>
    <w:uiPriority w:val="99"/>
    <w:semiHidden/>
    <w:unhideWhenUsed/>
    <w:rsid w:val="00587D3E"/>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587D3E"/>
    <w:rPr>
      <w:rFonts w:ascii="Lucida Grande" w:hAnsi="Lucida Grande" w:cs="Lucida Grande"/>
      <w:sz w:val="18"/>
      <w:szCs w:val="18"/>
    </w:rPr>
  </w:style>
  <w:style w:type="paragraph" w:styleId="Verzeichnis1">
    <w:name w:val="toc 1"/>
    <w:basedOn w:val="Standard"/>
    <w:next w:val="Standard"/>
    <w:autoRedefine/>
    <w:uiPriority w:val="39"/>
    <w:unhideWhenUsed/>
    <w:rsid w:val="003A668E"/>
    <w:pPr>
      <w:spacing w:before="120"/>
    </w:pPr>
    <w:rPr>
      <w:rFonts w:ascii="Calibri" w:hAnsi="Calibri"/>
      <w:b/>
      <w:sz w:val="24"/>
    </w:rPr>
  </w:style>
  <w:style w:type="paragraph" w:styleId="Verzeichnis2">
    <w:name w:val="toc 2"/>
    <w:basedOn w:val="Standard"/>
    <w:next w:val="Standard"/>
    <w:autoRedefine/>
    <w:uiPriority w:val="39"/>
    <w:unhideWhenUsed/>
    <w:rsid w:val="009B2179"/>
    <w:pPr>
      <w:tabs>
        <w:tab w:val="right" w:leader="dot" w:pos="9628"/>
      </w:tabs>
      <w:spacing w:line="276" w:lineRule="auto"/>
      <w:ind w:left="200"/>
    </w:pPr>
    <w:rPr>
      <w:rFonts w:ascii="Calibri" w:hAnsi="Calibri"/>
      <w:b/>
      <w:sz w:val="22"/>
      <w:szCs w:val="22"/>
    </w:rPr>
  </w:style>
  <w:style w:type="paragraph" w:styleId="Verzeichnis3">
    <w:name w:val="toc 3"/>
    <w:basedOn w:val="Standard"/>
    <w:next w:val="Standard"/>
    <w:autoRedefine/>
    <w:uiPriority w:val="39"/>
    <w:unhideWhenUsed/>
    <w:rsid w:val="002F3EB4"/>
    <w:pPr>
      <w:ind w:left="400"/>
    </w:pPr>
    <w:rPr>
      <w:rFonts w:ascii="Calibri" w:hAnsi="Calibri"/>
      <w:sz w:val="22"/>
      <w:szCs w:val="22"/>
    </w:rPr>
  </w:style>
  <w:style w:type="paragraph" w:styleId="Verzeichnis4">
    <w:name w:val="toc 4"/>
    <w:basedOn w:val="Standard"/>
    <w:next w:val="Standard"/>
    <w:autoRedefine/>
    <w:uiPriority w:val="39"/>
    <w:unhideWhenUsed/>
    <w:rsid w:val="0078513E"/>
    <w:pPr>
      <w:ind w:left="600"/>
    </w:pPr>
    <w:rPr>
      <w:rFonts w:ascii="Calibri" w:hAnsi="Calibri"/>
      <w:szCs w:val="20"/>
    </w:rPr>
  </w:style>
  <w:style w:type="paragraph" w:styleId="Kopfzeile">
    <w:name w:val="header"/>
    <w:basedOn w:val="Standard"/>
    <w:link w:val="KopfzeileZchn"/>
    <w:autoRedefine/>
    <w:uiPriority w:val="99"/>
    <w:unhideWhenUsed/>
    <w:qFormat/>
    <w:rsid w:val="00567C97"/>
    <w:pPr>
      <w:tabs>
        <w:tab w:val="center" w:pos="4153"/>
        <w:tab w:val="right" w:pos="8306"/>
      </w:tabs>
    </w:pPr>
    <w:rPr>
      <w:rFonts w:ascii="Ubuntu Light" w:hAnsi="Ubuntu Light"/>
      <w:szCs w:val="20"/>
      <w:lang w:val="x-none" w:eastAsia="x-none"/>
    </w:rPr>
  </w:style>
  <w:style w:type="character" w:customStyle="1" w:styleId="KopfzeileZchn">
    <w:name w:val="Kopfzeile Zchn"/>
    <w:link w:val="Kopfzeile"/>
    <w:uiPriority w:val="99"/>
    <w:rsid w:val="00567C97"/>
    <w:rPr>
      <w:rFonts w:ascii="Ubuntu Light" w:hAnsi="Ubuntu Light"/>
      <w:sz w:val="20"/>
    </w:rPr>
  </w:style>
  <w:style w:type="paragraph" w:styleId="Fuzeile">
    <w:name w:val="footer"/>
    <w:basedOn w:val="Standard"/>
    <w:link w:val="FuzeileZchn"/>
    <w:autoRedefine/>
    <w:uiPriority w:val="99"/>
    <w:unhideWhenUsed/>
    <w:qFormat/>
    <w:rsid w:val="00567C97"/>
    <w:pPr>
      <w:tabs>
        <w:tab w:val="center" w:pos="4153"/>
        <w:tab w:val="right" w:pos="8306"/>
      </w:tabs>
    </w:pPr>
    <w:rPr>
      <w:color w:val="000000"/>
      <w:sz w:val="12"/>
      <w:szCs w:val="20"/>
      <w:lang w:val="x-none" w:eastAsia="x-none"/>
    </w:rPr>
  </w:style>
  <w:style w:type="character" w:customStyle="1" w:styleId="FuzeileZchn">
    <w:name w:val="Fußzeile Zchn"/>
    <w:link w:val="Fuzeile"/>
    <w:uiPriority w:val="99"/>
    <w:rsid w:val="00567C97"/>
    <w:rPr>
      <w:rFonts w:ascii="Ubuntu" w:hAnsi="Ubuntu"/>
      <w:color w:val="000000"/>
      <w:sz w:val="12"/>
    </w:rPr>
  </w:style>
  <w:style w:type="character" w:styleId="Seitenzahl">
    <w:name w:val="page number"/>
    <w:uiPriority w:val="99"/>
    <w:semiHidden/>
    <w:unhideWhenUsed/>
    <w:rsid w:val="0055564F"/>
  </w:style>
  <w:style w:type="paragraph" w:customStyle="1" w:styleId="MittleresRaster21">
    <w:name w:val="Mittleres Raster 21"/>
    <w:aliases w:val="Bold"/>
    <w:autoRedefine/>
    <w:uiPriority w:val="1"/>
    <w:qFormat/>
    <w:rsid w:val="00567C97"/>
    <w:pPr>
      <w:spacing w:line="360" w:lineRule="auto"/>
    </w:pPr>
    <w:rPr>
      <w:rFonts w:ascii="Ubuntu Medium" w:hAnsi="Ubuntu Medium"/>
      <w:szCs w:val="24"/>
      <w:lang w:val="cs-CZ" w:eastAsia="en-US"/>
    </w:rPr>
  </w:style>
  <w:style w:type="paragraph" w:customStyle="1" w:styleId="HelleSchattierung-Akzent21">
    <w:name w:val="Helle Schattierung - Akzent 21"/>
    <w:basedOn w:val="Standard"/>
    <w:next w:val="Standard"/>
    <w:link w:val="HelleSchattierung-Akzent2Zchn"/>
    <w:autoRedefine/>
    <w:uiPriority w:val="30"/>
    <w:qFormat/>
    <w:rsid w:val="00567C97"/>
    <w:pPr>
      <w:pBdr>
        <w:bottom w:val="single" w:sz="4" w:space="4" w:color="FF3333"/>
      </w:pBdr>
      <w:spacing w:before="200" w:after="280"/>
      <w:ind w:left="936" w:right="936"/>
    </w:pPr>
    <w:rPr>
      <w:b/>
      <w:bCs/>
      <w:i/>
      <w:iCs/>
      <w:color w:val="FF3333"/>
      <w:szCs w:val="20"/>
      <w:lang w:val="x-none" w:eastAsia="x-none"/>
    </w:rPr>
  </w:style>
  <w:style w:type="character" w:customStyle="1" w:styleId="HelleSchattierung-Akzent2Zchn">
    <w:name w:val="Helle Schattierung - Akzent 2 Zchn"/>
    <w:link w:val="HelleSchattierung-Akzent21"/>
    <w:uiPriority w:val="30"/>
    <w:rsid w:val="00567C97"/>
    <w:rPr>
      <w:rFonts w:ascii="Ubuntu" w:hAnsi="Ubuntu"/>
      <w:b/>
      <w:bCs/>
      <w:i/>
      <w:iCs/>
      <w:color w:val="FF3333"/>
      <w:sz w:val="20"/>
    </w:rPr>
  </w:style>
  <w:style w:type="character" w:customStyle="1" w:styleId="EinfacheTabelle51">
    <w:name w:val="Einfache Tabelle 51"/>
    <w:uiPriority w:val="31"/>
    <w:qFormat/>
    <w:rsid w:val="00567C97"/>
    <w:rPr>
      <w:rFonts w:ascii="Ubuntu" w:hAnsi="Ubuntu"/>
      <w:b w:val="0"/>
      <w:i/>
      <w:smallCaps/>
      <w:color w:val="FF3333"/>
      <w:sz w:val="20"/>
      <w:u w:val="single"/>
    </w:rPr>
  </w:style>
  <w:style w:type="character" w:customStyle="1" w:styleId="TabellemithellemGitternetz1">
    <w:name w:val="Tabelle mit hellem Gitternetz1"/>
    <w:uiPriority w:val="32"/>
    <w:qFormat/>
    <w:rsid w:val="00567C97"/>
    <w:rPr>
      <w:rFonts w:ascii="Ubuntu Medium" w:hAnsi="Ubuntu Medium"/>
      <w:b w:val="0"/>
      <w:bCs/>
      <w:i w:val="0"/>
      <w:smallCaps/>
      <w:color w:val="FF6600"/>
      <w:spacing w:val="5"/>
      <w:sz w:val="20"/>
      <w:u w:val="single"/>
    </w:rPr>
  </w:style>
  <w:style w:type="paragraph" w:customStyle="1" w:styleId="FarbigeListe-Akzent11">
    <w:name w:val="Farbige Liste - Akzent 11"/>
    <w:basedOn w:val="Standard"/>
    <w:autoRedefine/>
    <w:uiPriority w:val="34"/>
    <w:qFormat/>
    <w:rsid w:val="002B49F7"/>
    <w:pPr>
      <w:numPr>
        <w:numId w:val="2"/>
      </w:numPr>
      <w:contextualSpacing/>
    </w:pPr>
  </w:style>
  <w:style w:type="character" w:customStyle="1" w:styleId="Gitternetztabelle1hell1">
    <w:name w:val="Gitternetztabelle 1 hell1"/>
    <w:uiPriority w:val="33"/>
    <w:rsid w:val="00BF15DA"/>
    <w:rPr>
      <w:b/>
      <w:bCs/>
      <w:smallCaps/>
      <w:spacing w:val="5"/>
    </w:rPr>
  </w:style>
  <w:style w:type="paragraph" w:styleId="Dokumentstruktur">
    <w:name w:val="Document Map"/>
    <w:basedOn w:val="Standard"/>
    <w:link w:val="DokumentstrukturZchn"/>
    <w:uiPriority w:val="99"/>
    <w:semiHidden/>
    <w:unhideWhenUsed/>
    <w:rsid w:val="007241B6"/>
    <w:pPr>
      <w:spacing w:line="240" w:lineRule="auto"/>
    </w:pPr>
    <w:rPr>
      <w:rFonts w:ascii="Lucida Grande" w:hAnsi="Lucida Grande"/>
      <w:sz w:val="24"/>
      <w:lang w:val="x-none" w:eastAsia="x-none"/>
    </w:rPr>
  </w:style>
  <w:style w:type="character" w:customStyle="1" w:styleId="DokumentstrukturZchn">
    <w:name w:val="Dokumentstruktur Zchn"/>
    <w:link w:val="Dokumentstruktur"/>
    <w:uiPriority w:val="99"/>
    <w:semiHidden/>
    <w:rsid w:val="007241B6"/>
    <w:rPr>
      <w:rFonts w:ascii="Lucida Grande" w:hAnsi="Lucida Grande" w:cs="Lucida Grande"/>
      <w:sz w:val="24"/>
      <w:szCs w:val="24"/>
    </w:rPr>
  </w:style>
  <w:style w:type="paragraph" w:customStyle="1" w:styleId="FarbigeSchattierung-Akzent11">
    <w:name w:val="Farbige Schattierung - Akzent 11"/>
    <w:hidden/>
    <w:uiPriority w:val="99"/>
    <w:semiHidden/>
    <w:rsid w:val="007241B6"/>
    <w:rPr>
      <w:rFonts w:ascii="Ubuntu" w:hAnsi="Ubuntu"/>
      <w:sz w:val="24"/>
      <w:szCs w:val="24"/>
      <w:lang w:val="cs-CZ" w:eastAsia="en-US"/>
    </w:rPr>
  </w:style>
  <w:style w:type="character" w:styleId="Fett">
    <w:name w:val="Strong"/>
    <w:uiPriority w:val="22"/>
    <w:qFormat/>
    <w:rsid w:val="00567C97"/>
    <w:rPr>
      <w:rFonts w:ascii="Ubuntu" w:hAnsi="Ubuntu"/>
      <w:b/>
      <w:bCs/>
      <w:i w:val="0"/>
      <w:sz w:val="20"/>
    </w:rPr>
  </w:style>
  <w:style w:type="paragraph" w:customStyle="1" w:styleId="FarbigesRaster-Akzent11">
    <w:name w:val="Farbiges Raster - Akzent 11"/>
    <w:basedOn w:val="Standard"/>
    <w:next w:val="Standard"/>
    <w:link w:val="FarbigesRaster-Akzent1Zchn"/>
    <w:uiPriority w:val="29"/>
    <w:rsid w:val="00567C97"/>
    <w:rPr>
      <w:i/>
      <w:iCs/>
      <w:color w:val="000000"/>
      <w:szCs w:val="20"/>
      <w:lang w:val="x-none" w:eastAsia="x-none"/>
    </w:rPr>
  </w:style>
  <w:style w:type="character" w:customStyle="1" w:styleId="FarbigesRaster-Akzent1Zchn">
    <w:name w:val="Farbiges Raster - Akzent 1 Zchn"/>
    <w:link w:val="FarbigesRaster-Akzent11"/>
    <w:uiPriority w:val="29"/>
    <w:rsid w:val="00567C97"/>
    <w:rPr>
      <w:rFonts w:ascii="Ubuntu" w:hAnsi="Ubuntu"/>
      <w:i/>
      <w:iCs/>
      <w:color w:val="000000"/>
      <w:sz w:val="20"/>
    </w:rPr>
  </w:style>
  <w:style w:type="paragraph" w:customStyle="1" w:styleId="Gitternetztabelle32">
    <w:name w:val="Gitternetztabelle 32"/>
    <w:basedOn w:val="berschrift1"/>
    <w:next w:val="Standard"/>
    <w:uiPriority w:val="39"/>
    <w:unhideWhenUsed/>
    <w:qFormat/>
    <w:rsid w:val="00E73EF0"/>
    <w:pPr>
      <w:numPr>
        <w:numId w:val="0"/>
      </w:numPr>
      <w:spacing w:before="240" w:line="259" w:lineRule="auto"/>
      <w:outlineLvl w:val="9"/>
    </w:pPr>
    <w:rPr>
      <w:rFonts w:ascii="Calibri Light" w:eastAsia="MS Gothic" w:hAnsi="Calibri Light"/>
      <w:b w:val="0"/>
      <w:bCs w:val="0"/>
      <w:color w:val="2E74B5"/>
      <w:lang w:val="de-AT" w:eastAsia="de-AT"/>
    </w:rPr>
  </w:style>
  <w:style w:type="character" w:styleId="Hyperlink">
    <w:name w:val="Hyperlink"/>
    <w:uiPriority w:val="99"/>
    <w:unhideWhenUsed/>
    <w:rsid w:val="00E73EF0"/>
    <w:rPr>
      <w:color w:val="0563C1"/>
      <w:u w:val="single"/>
    </w:rPr>
  </w:style>
  <w:style w:type="paragraph" w:customStyle="1" w:styleId="FarbigeListe-Akzent12">
    <w:name w:val="Farbige Liste - Akzent 12"/>
    <w:basedOn w:val="Standard"/>
    <w:uiPriority w:val="72"/>
    <w:qFormat/>
    <w:rsid w:val="00E73EF0"/>
    <w:pPr>
      <w:ind w:left="720"/>
      <w:contextualSpacing/>
    </w:pPr>
  </w:style>
  <w:style w:type="paragraph" w:styleId="Funotentext">
    <w:name w:val="footnote text"/>
    <w:basedOn w:val="Standard"/>
    <w:link w:val="FunotentextZchn"/>
    <w:uiPriority w:val="99"/>
    <w:unhideWhenUsed/>
    <w:rsid w:val="00A53704"/>
    <w:pPr>
      <w:spacing w:line="240" w:lineRule="auto"/>
    </w:pPr>
    <w:rPr>
      <w:szCs w:val="20"/>
    </w:rPr>
  </w:style>
  <w:style w:type="character" w:customStyle="1" w:styleId="FunotentextZchn">
    <w:name w:val="Fußnotentext Zchn"/>
    <w:link w:val="Funotentext"/>
    <w:uiPriority w:val="99"/>
    <w:rsid w:val="00A53704"/>
    <w:rPr>
      <w:rFonts w:ascii="Ubuntu" w:hAnsi="Ubuntu"/>
      <w:lang w:val="cs-CZ" w:eastAsia="en-US"/>
    </w:rPr>
  </w:style>
  <w:style w:type="character" w:styleId="Funotenzeichen">
    <w:name w:val="footnote reference"/>
    <w:uiPriority w:val="99"/>
    <w:unhideWhenUsed/>
    <w:rsid w:val="00A53704"/>
    <w:rPr>
      <w:vertAlign w:val="superscript"/>
    </w:rPr>
  </w:style>
  <w:style w:type="table" w:styleId="Tabellenraster">
    <w:name w:val="Table Grid"/>
    <w:basedOn w:val="NormaleTabelle"/>
    <w:uiPriority w:val="39"/>
    <w:rsid w:val="00D43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816F7"/>
    <w:rPr>
      <w:rFonts w:ascii="Arial" w:eastAsia="Arial" w:hAnsi="Arial" w:cs="Arial"/>
      <w:color w:val="000000"/>
      <w:sz w:val="22"/>
      <w:szCs w:val="22"/>
      <w:lang w:val="es-ES_tradnl" w:eastAsia="es-ES"/>
    </w:rPr>
  </w:style>
  <w:style w:type="table" w:styleId="MittleresRaster2-Akzent3">
    <w:name w:val="Medium Grid 2 Accent 3"/>
    <w:basedOn w:val="NormaleTabelle"/>
    <w:uiPriority w:val="64"/>
    <w:rsid w:val="00E378EA"/>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paragraph" w:styleId="Verzeichnis5">
    <w:name w:val="toc 5"/>
    <w:basedOn w:val="Standard"/>
    <w:next w:val="Standard"/>
    <w:autoRedefine/>
    <w:uiPriority w:val="39"/>
    <w:unhideWhenUsed/>
    <w:rsid w:val="007852C9"/>
    <w:pPr>
      <w:ind w:left="800"/>
    </w:pPr>
    <w:rPr>
      <w:rFonts w:ascii="Calibri" w:hAnsi="Calibri"/>
      <w:szCs w:val="20"/>
    </w:rPr>
  </w:style>
  <w:style w:type="paragraph" w:styleId="Verzeichnis6">
    <w:name w:val="toc 6"/>
    <w:basedOn w:val="Standard"/>
    <w:next w:val="Standard"/>
    <w:autoRedefine/>
    <w:uiPriority w:val="39"/>
    <w:unhideWhenUsed/>
    <w:rsid w:val="007852C9"/>
    <w:pPr>
      <w:ind w:left="1000"/>
    </w:pPr>
    <w:rPr>
      <w:rFonts w:ascii="Calibri" w:hAnsi="Calibri"/>
      <w:szCs w:val="20"/>
    </w:rPr>
  </w:style>
  <w:style w:type="paragraph" w:styleId="Verzeichnis7">
    <w:name w:val="toc 7"/>
    <w:basedOn w:val="Standard"/>
    <w:next w:val="Standard"/>
    <w:autoRedefine/>
    <w:uiPriority w:val="39"/>
    <w:unhideWhenUsed/>
    <w:rsid w:val="007852C9"/>
    <w:pPr>
      <w:ind w:left="1200"/>
    </w:pPr>
    <w:rPr>
      <w:rFonts w:ascii="Calibri" w:hAnsi="Calibri"/>
      <w:szCs w:val="20"/>
    </w:rPr>
  </w:style>
  <w:style w:type="paragraph" w:styleId="Verzeichnis8">
    <w:name w:val="toc 8"/>
    <w:basedOn w:val="Standard"/>
    <w:next w:val="Standard"/>
    <w:autoRedefine/>
    <w:uiPriority w:val="39"/>
    <w:unhideWhenUsed/>
    <w:rsid w:val="007852C9"/>
    <w:pPr>
      <w:ind w:left="1400"/>
    </w:pPr>
    <w:rPr>
      <w:rFonts w:ascii="Calibri" w:hAnsi="Calibri"/>
      <w:szCs w:val="20"/>
    </w:rPr>
  </w:style>
  <w:style w:type="paragraph" w:styleId="Verzeichnis9">
    <w:name w:val="toc 9"/>
    <w:basedOn w:val="Standard"/>
    <w:next w:val="Standard"/>
    <w:autoRedefine/>
    <w:uiPriority w:val="39"/>
    <w:unhideWhenUsed/>
    <w:rsid w:val="007852C9"/>
    <w:pPr>
      <w:ind w:left="1600"/>
    </w:pPr>
    <w:rPr>
      <w:rFonts w:ascii="Calibri" w:hAnsi="Calibri"/>
      <w:szCs w:val="20"/>
    </w:rPr>
  </w:style>
  <w:style w:type="table" w:styleId="MittlereSchattierung2-Akzent3">
    <w:name w:val="Medium Shading 2 Accent 3"/>
    <w:basedOn w:val="NormaleTabelle"/>
    <w:uiPriority w:val="60"/>
    <w:rsid w:val="00CC3E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1-Akzent3">
    <w:name w:val="Medium Grid 1 Accent 3"/>
    <w:basedOn w:val="NormaleTabelle"/>
    <w:uiPriority w:val="63"/>
    <w:rsid w:val="001924A1"/>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Kommentarzeichen">
    <w:name w:val="annotation reference"/>
    <w:uiPriority w:val="99"/>
    <w:semiHidden/>
    <w:unhideWhenUsed/>
    <w:rsid w:val="00356F3F"/>
    <w:rPr>
      <w:sz w:val="16"/>
      <w:szCs w:val="16"/>
    </w:rPr>
  </w:style>
  <w:style w:type="paragraph" w:styleId="Kommentartext">
    <w:name w:val="annotation text"/>
    <w:basedOn w:val="Standard"/>
    <w:link w:val="KommentartextZchn"/>
    <w:uiPriority w:val="99"/>
    <w:semiHidden/>
    <w:unhideWhenUsed/>
    <w:rsid w:val="00356F3F"/>
    <w:pPr>
      <w:spacing w:line="240" w:lineRule="auto"/>
    </w:pPr>
    <w:rPr>
      <w:szCs w:val="20"/>
    </w:rPr>
  </w:style>
  <w:style w:type="character" w:customStyle="1" w:styleId="KommentartextZchn">
    <w:name w:val="Kommentartext Zchn"/>
    <w:link w:val="Kommentartext"/>
    <w:uiPriority w:val="99"/>
    <w:semiHidden/>
    <w:rsid w:val="00356F3F"/>
    <w:rPr>
      <w:rFonts w:ascii="Ubuntu" w:hAnsi="Ubuntu"/>
      <w:lang w:val="cs-CZ" w:eastAsia="en-US"/>
    </w:rPr>
  </w:style>
  <w:style w:type="paragraph" w:styleId="Kommentarthema">
    <w:name w:val="annotation subject"/>
    <w:basedOn w:val="Kommentartext"/>
    <w:next w:val="Kommentartext"/>
    <w:link w:val="KommentarthemaZchn"/>
    <w:uiPriority w:val="99"/>
    <w:semiHidden/>
    <w:unhideWhenUsed/>
    <w:rsid w:val="00356F3F"/>
    <w:rPr>
      <w:b/>
      <w:bCs/>
    </w:rPr>
  </w:style>
  <w:style w:type="character" w:customStyle="1" w:styleId="KommentarthemaZchn">
    <w:name w:val="Kommentarthema Zchn"/>
    <w:link w:val="Kommentarthema"/>
    <w:uiPriority w:val="99"/>
    <w:semiHidden/>
    <w:rsid w:val="00356F3F"/>
    <w:rPr>
      <w:rFonts w:ascii="Ubuntu" w:hAnsi="Ubuntu"/>
      <w:b/>
      <w:bCs/>
      <w:lang w:val="cs-CZ" w:eastAsia="en-US"/>
    </w:rPr>
  </w:style>
  <w:style w:type="paragraph" w:customStyle="1" w:styleId="FarbigeSchattierung-Akzent12">
    <w:name w:val="Farbige Schattierung - Akzent 12"/>
    <w:hidden/>
    <w:uiPriority w:val="71"/>
    <w:rsid w:val="00E73623"/>
    <w:rPr>
      <w:rFonts w:ascii="Ubuntu" w:hAnsi="Ubuntu"/>
      <w:szCs w:val="24"/>
      <w:lang w:val="cs-CZ" w:eastAsia="en-US"/>
    </w:rPr>
  </w:style>
  <w:style w:type="character" w:customStyle="1" w:styleId="highlight">
    <w:name w:val="highlight"/>
    <w:basedOn w:val="Absatz-Standardschriftart"/>
    <w:rsid w:val="00EC2C6C"/>
  </w:style>
  <w:style w:type="paragraph" w:customStyle="1" w:styleId="Standard2">
    <w:name w:val="Standard2"/>
    <w:rsid w:val="009B2829"/>
    <w:pPr>
      <w:spacing w:line="360" w:lineRule="auto"/>
    </w:pPr>
    <w:rPr>
      <w:rFonts w:ascii="Ubuntu" w:eastAsia="Ubuntu" w:hAnsi="Ubuntu" w:cs="Ubuntu"/>
      <w:color w:val="000000"/>
      <w:lang w:val="es-ES_tradnl" w:eastAsia="es-ES"/>
    </w:rPr>
  </w:style>
  <w:style w:type="paragraph" w:styleId="StandardWeb">
    <w:name w:val="Normal (Web)"/>
    <w:basedOn w:val="Standard"/>
    <w:uiPriority w:val="99"/>
    <w:semiHidden/>
    <w:unhideWhenUsed/>
    <w:rsid w:val="006204D3"/>
    <w:pPr>
      <w:spacing w:before="100" w:beforeAutospacing="1" w:after="100" w:afterAutospacing="1" w:line="240" w:lineRule="auto"/>
    </w:pPr>
    <w:rPr>
      <w:rFonts w:ascii="Times" w:hAnsi="Times"/>
      <w:szCs w:val="20"/>
      <w:lang w:val="es-ES_tradnl" w:eastAsia="es-ES"/>
    </w:rPr>
  </w:style>
  <w:style w:type="character" w:styleId="BesuchterLink">
    <w:name w:val="FollowedHyperlink"/>
    <w:uiPriority w:val="99"/>
    <w:semiHidden/>
    <w:unhideWhenUsed/>
    <w:rsid w:val="00BE6244"/>
    <w:rPr>
      <w:color w:val="954F72"/>
      <w:u w:val="single"/>
    </w:rPr>
  </w:style>
  <w:style w:type="table" w:customStyle="1" w:styleId="4">
    <w:name w:val="4"/>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3">
    <w:name w:val="3"/>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2">
    <w:name w:val="2"/>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1">
    <w:name w:val="1"/>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paragraph" w:styleId="Listenabsatz">
    <w:name w:val="List Paragraph"/>
    <w:basedOn w:val="Standard"/>
    <w:uiPriority w:val="34"/>
    <w:qFormat/>
    <w:rsid w:val="004E4435"/>
    <w:pPr>
      <w:spacing w:line="240" w:lineRule="auto"/>
      <w:ind w:left="720"/>
      <w:contextualSpacing/>
    </w:pPr>
    <w:rPr>
      <w:rFonts w:ascii="Calibri" w:eastAsia="Calibri" w:hAnsi="Calibri"/>
      <w:sz w:val="24"/>
      <w:lang w:val="de-AT"/>
    </w:rPr>
  </w:style>
  <w:style w:type="table" w:customStyle="1" w:styleId="Tabellenraster1">
    <w:name w:val="Tabellenraster1"/>
    <w:basedOn w:val="NormaleTabelle"/>
    <w:next w:val="Tabellenraster"/>
    <w:uiPriority w:val="39"/>
    <w:rsid w:val="00D605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D73744"/>
    <w:pPr>
      <w:spacing w:line="240" w:lineRule="auto"/>
    </w:pPr>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D73744"/>
    <w:rPr>
      <w:rFonts w:eastAsiaTheme="minorHAnsi" w:cstheme="minorBidi"/>
      <w:sz w:val="22"/>
      <w:szCs w:val="21"/>
      <w:lang w:eastAsia="en-US"/>
    </w:rPr>
  </w:style>
  <w:style w:type="paragraph" w:styleId="Beschriftung">
    <w:name w:val="caption"/>
    <w:basedOn w:val="Standard"/>
    <w:next w:val="Standard"/>
    <w:uiPriority w:val="35"/>
    <w:unhideWhenUsed/>
    <w:qFormat/>
    <w:rsid w:val="00D8550E"/>
    <w:pPr>
      <w:spacing w:after="200" w:line="240" w:lineRule="auto"/>
    </w:pPr>
    <w:rPr>
      <w:i/>
      <w:iCs/>
      <w:color w:val="44546A" w:themeColor="text2"/>
      <w:sz w:val="18"/>
      <w:szCs w:val="18"/>
    </w:rPr>
  </w:style>
  <w:style w:type="character" w:customStyle="1" w:styleId="berschrift6Zchn">
    <w:name w:val="Überschrift 6 Zchn"/>
    <w:basedOn w:val="Absatz-Standardschriftart"/>
    <w:link w:val="berschrift6"/>
    <w:rsid w:val="005C1692"/>
    <w:rPr>
      <w:rFonts w:ascii="Ubuntu" w:eastAsia="Ubuntu" w:hAnsi="Ubuntu" w:cs="Ubuntu"/>
      <w:b/>
      <w:lang w:val="en-US" w:eastAsia="en-US"/>
    </w:rPr>
  </w:style>
  <w:style w:type="paragraph" w:customStyle="1" w:styleId="QuickScan">
    <w:name w:val="QuickScan"/>
    <w:basedOn w:val="Standard"/>
    <w:rsid w:val="00602502"/>
    <w:pPr>
      <w:spacing w:after="120" w:line="240" w:lineRule="auto"/>
    </w:pPr>
    <w:rPr>
      <w:rFonts w:ascii="Arial" w:eastAsia="Arial" w:hAnsi="Arial"/>
      <w:noProof w:val="0"/>
      <w:color w:val="000080"/>
      <w:sz w:val="22"/>
      <w:szCs w:val="22"/>
      <w:lang w:eastAsia="en-GB"/>
    </w:rPr>
  </w:style>
  <w:style w:type="character" w:customStyle="1" w:styleId="Mention1">
    <w:name w:val="Mention1"/>
    <w:basedOn w:val="Absatz-Standardschriftart"/>
    <w:uiPriority w:val="99"/>
    <w:semiHidden/>
    <w:unhideWhenUsed/>
    <w:rsid w:val="00602502"/>
    <w:rPr>
      <w:color w:val="2B579A"/>
      <w:shd w:val="clear" w:color="auto" w:fill="E6E6E6"/>
    </w:rPr>
  </w:style>
  <w:style w:type="character" w:customStyle="1" w:styleId="Vermelding1">
    <w:name w:val="Vermelding1"/>
    <w:basedOn w:val="Absatz-Standardschriftart"/>
    <w:uiPriority w:val="99"/>
    <w:semiHidden/>
    <w:unhideWhenUsed/>
    <w:rsid w:val="006025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790">
      <w:bodyDiv w:val="1"/>
      <w:marLeft w:val="0"/>
      <w:marRight w:val="0"/>
      <w:marTop w:val="0"/>
      <w:marBottom w:val="0"/>
      <w:divBdr>
        <w:top w:val="none" w:sz="0" w:space="0" w:color="auto"/>
        <w:left w:val="none" w:sz="0" w:space="0" w:color="auto"/>
        <w:bottom w:val="none" w:sz="0" w:space="0" w:color="auto"/>
        <w:right w:val="none" w:sz="0" w:space="0" w:color="auto"/>
      </w:divBdr>
      <w:divsChild>
        <w:div w:id="954599219">
          <w:marLeft w:val="0"/>
          <w:marRight w:val="0"/>
          <w:marTop w:val="0"/>
          <w:marBottom w:val="0"/>
          <w:divBdr>
            <w:top w:val="none" w:sz="0" w:space="0" w:color="auto"/>
            <w:left w:val="none" w:sz="0" w:space="0" w:color="auto"/>
            <w:bottom w:val="none" w:sz="0" w:space="0" w:color="auto"/>
            <w:right w:val="none" w:sz="0" w:space="0" w:color="auto"/>
          </w:divBdr>
        </w:div>
        <w:div w:id="1080296421">
          <w:marLeft w:val="0"/>
          <w:marRight w:val="0"/>
          <w:marTop w:val="0"/>
          <w:marBottom w:val="0"/>
          <w:divBdr>
            <w:top w:val="none" w:sz="0" w:space="0" w:color="auto"/>
            <w:left w:val="none" w:sz="0" w:space="0" w:color="auto"/>
            <w:bottom w:val="none" w:sz="0" w:space="0" w:color="auto"/>
            <w:right w:val="none" w:sz="0" w:space="0" w:color="auto"/>
          </w:divBdr>
        </w:div>
        <w:div w:id="1649094222">
          <w:marLeft w:val="0"/>
          <w:marRight w:val="0"/>
          <w:marTop w:val="0"/>
          <w:marBottom w:val="0"/>
          <w:divBdr>
            <w:top w:val="none" w:sz="0" w:space="0" w:color="auto"/>
            <w:left w:val="none" w:sz="0" w:space="0" w:color="auto"/>
            <w:bottom w:val="none" w:sz="0" w:space="0" w:color="auto"/>
            <w:right w:val="none" w:sz="0" w:space="0" w:color="auto"/>
          </w:divBdr>
        </w:div>
        <w:div w:id="1811362495">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sChild>
    </w:div>
    <w:div w:id="56129712">
      <w:bodyDiv w:val="1"/>
      <w:marLeft w:val="0"/>
      <w:marRight w:val="0"/>
      <w:marTop w:val="0"/>
      <w:marBottom w:val="0"/>
      <w:divBdr>
        <w:top w:val="none" w:sz="0" w:space="0" w:color="auto"/>
        <w:left w:val="none" w:sz="0" w:space="0" w:color="auto"/>
        <w:bottom w:val="none" w:sz="0" w:space="0" w:color="auto"/>
        <w:right w:val="none" w:sz="0" w:space="0" w:color="auto"/>
      </w:divBdr>
    </w:div>
    <w:div w:id="59907178">
      <w:bodyDiv w:val="1"/>
      <w:marLeft w:val="0"/>
      <w:marRight w:val="0"/>
      <w:marTop w:val="0"/>
      <w:marBottom w:val="0"/>
      <w:divBdr>
        <w:top w:val="none" w:sz="0" w:space="0" w:color="auto"/>
        <w:left w:val="none" w:sz="0" w:space="0" w:color="auto"/>
        <w:bottom w:val="none" w:sz="0" w:space="0" w:color="auto"/>
        <w:right w:val="none" w:sz="0" w:space="0" w:color="auto"/>
      </w:divBdr>
    </w:div>
    <w:div w:id="102111113">
      <w:bodyDiv w:val="1"/>
      <w:marLeft w:val="0"/>
      <w:marRight w:val="0"/>
      <w:marTop w:val="0"/>
      <w:marBottom w:val="0"/>
      <w:divBdr>
        <w:top w:val="none" w:sz="0" w:space="0" w:color="auto"/>
        <w:left w:val="none" w:sz="0" w:space="0" w:color="auto"/>
        <w:bottom w:val="none" w:sz="0" w:space="0" w:color="auto"/>
        <w:right w:val="none" w:sz="0" w:space="0" w:color="auto"/>
      </w:divBdr>
    </w:div>
    <w:div w:id="209346515">
      <w:bodyDiv w:val="1"/>
      <w:marLeft w:val="0"/>
      <w:marRight w:val="0"/>
      <w:marTop w:val="0"/>
      <w:marBottom w:val="0"/>
      <w:divBdr>
        <w:top w:val="none" w:sz="0" w:space="0" w:color="auto"/>
        <w:left w:val="none" w:sz="0" w:space="0" w:color="auto"/>
        <w:bottom w:val="none" w:sz="0" w:space="0" w:color="auto"/>
        <w:right w:val="none" w:sz="0" w:space="0" w:color="auto"/>
      </w:divBdr>
    </w:div>
    <w:div w:id="247276314">
      <w:bodyDiv w:val="1"/>
      <w:marLeft w:val="0"/>
      <w:marRight w:val="0"/>
      <w:marTop w:val="0"/>
      <w:marBottom w:val="0"/>
      <w:divBdr>
        <w:top w:val="none" w:sz="0" w:space="0" w:color="auto"/>
        <w:left w:val="none" w:sz="0" w:space="0" w:color="auto"/>
        <w:bottom w:val="none" w:sz="0" w:space="0" w:color="auto"/>
        <w:right w:val="none" w:sz="0" w:space="0" w:color="auto"/>
      </w:divBdr>
      <w:divsChild>
        <w:div w:id="43872825">
          <w:marLeft w:val="0"/>
          <w:marRight w:val="0"/>
          <w:marTop w:val="0"/>
          <w:marBottom w:val="0"/>
          <w:divBdr>
            <w:top w:val="none" w:sz="0" w:space="0" w:color="auto"/>
            <w:left w:val="none" w:sz="0" w:space="0" w:color="auto"/>
            <w:bottom w:val="none" w:sz="0" w:space="0" w:color="auto"/>
            <w:right w:val="none" w:sz="0" w:space="0" w:color="auto"/>
          </w:divBdr>
        </w:div>
        <w:div w:id="134375839">
          <w:marLeft w:val="0"/>
          <w:marRight w:val="0"/>
          <w:marTop w:val="0"/>
          <w:marBottom w:val="0"/>
          <w:divBdr>
            <w:top w:val="none" w:sz="0" w:space="0" w:color="auto"/>
            <w:left w:val="none" w:sz="0" w:space="0" w:color="auto"/>
            <w:bottom w:val="none" w:sz="0" w:space="0" w:color="auto"/>
            <w:right w:val="none" w:sz="0" w:space="0" w:color="auto"/>
          </w:divBdr>
        </w:div>
        <w:div w:id="145705520">
          <w:marLeft w:val="0"/>
          <w:marRight w:val="0"/>
          <w:marTop w:val="0"/>
          <w:marBottom w:val="0"/>
          <w:divBdr>
            <w:top w:val="none" w:sz="0" w:space="0" w:color="auto"/>
            <w:left w:val="none" w:sz="0" w:space="0" w:color="auto"/>
            <w:bottom w:val="none" w:sz="0" w:space="0" w:color="auto"/>
            <w:right w:val="none" w:sz="0" w:space="0" w:color="auto"/>
          </w:divBdr>
        </w:div>
        <w:div w:id="358094479">
          <w:marLeft w:val="0"/>
          <w:marRight w:val="0"/>
          <w:marTop w:val="0"/>
          <w:marBottom w:val="0"/>
          <w:divBdr>
            <w:top w:val="none" w:sz="0" w:space="0" w:color="auto"/>
            <w:left w:val="none" w:sz="0" w:space="0" w:color="auto"/>
            <w:bottom w:val="none" w:sz="0" w:space="0" w:color="auto"/>
            <w:right w:val="none" w:sz="0" w:space="0" w:color="auto"/>
          </w:divBdr>
        </w:div>
        <w:div w:id="643197925">
          <w:marLeft w:val="0"/>
          <w:marRight w:val="0"/>
          <w:marTop w:val="0"/>
          <w:marBottom w:val="0"/>
          <w:divBdr>
            <w:top w:val="none" w:sz="0" w:space="0" w:color="auto"/>
            <w:left w:val="none" w:sz="0" w:space="0" w:color="auto"/>
            <w:bottom w:val="none" w:sz="0" w:space="0" w:color="auto"/>
            <w:right w:val="none" w:sz="0" w:space="0" w:color="auto"/>
          </w:divBdr>
        </w:div>
        <w:div w:id="761680017">
          <w:marLeft w:val="0"/>
          <w:marRight w:val="0"/>
          <w:marTop w:val="0"/>
          <w:marBottom w:val="0"/>
          <w:divBdr>
            <w:top w:val="none" w:sz="0" w:space="0" w:color="auto"/>
            <w:left w:val="none" w:sz="0" w:space="0" w:color="auto"/>
            <w:bottom w:val="none" w:sz="0" w:space="0" w:color="auto"/>
            <w:right w:val="none" w:sz="0" w:space="0" w:color="auto"/>
          </w:divBdr>
        </w:div>
        <w:div w:id="815489793">
          <w:marLeft w:val="0"/>
          <w:marRight w:val="0"/>
          <w:marTop w:val="0"/>
          <w:marBottom w:val="0"/>
          <w:divBdr>
            <w:top w:val="none" w:sz="0" w:space="0" w:color="auto"/>
            <w:left w:val="none" w:sz="0" w:space="0" w:color="auto"/>
            <w:bottom w:val="none" w:sz="0" w:space="0" w:color="auto"/>
            <w:right w:val="none" w:sz="0" w:space="0" w:color="auto"/>
          </w:divBdr>
        </w:div>
        <w:div w:id="917137176">
          <w:marLeft w:val="0"/>
          <w:marRight w:val="0"/>
          <w:marTop w:val="0"/>
          <w:marBottom w:val="0"/>
          <w:divBdr>
            <w:top w:val="none" w:sz="0" w:space="0" w:color="auto"/>
            <w:left w:val="none" w:sz="0" w:space="0" w:color="auto"/>
            <w:bottom w:val="none" w:sz="0" w:space="0" w:color="auto"/>
            <w:right w:val="none" w:sz="0" w:space="0" w:color="auto"/>
          </w:divBdr>
        </w:div>
        <w:div w:id="1563708368">
          <w:marLeft w:val="0"/>
          <w:marRight w:val="0"/>
          <w:marTop w:val="0"/>
          <w:marBottom w:val="0"/>
          <w:divBdr>
            <w:top w:val="none" w:sz="0" w:space="0" w:color="auto"/>
            <w:left w:val="none" w:sz="0" w:space="0" w:color="auto"/>
            <w:bottom w:val="none" w:sz="0" w:space="0" w:color="auto"/>
            <w:right w:val="none" w:sz="0" w:space="0" w:color="auto"/>
          </w:divBdr>
        </w:div>
        <w:div w:id="1932732842">
          <w:marLeft w:val="0"/>
          <w:marRight w:val="0"/>
          <w:marTop w:val="0"/>
          <w:marBottom w:val="0"/>
          <w:divBdr>
            <w:top w:val="none" w:sz="0" w:space="0" w:color="auto"/>
            <w:left w:val="none" w:sz="0" w:space="0" w:color="auto"/>
            <w:bottom w:val="none" w:sz="0" w:space="0" w:color="auto"/>
            <w:right w:val="none" w:sz="0" w:space="0" w:color="auto"/>
          </w:divBdr>
        </w:div>
        <w:div w:id="2034724925">
          <w:marLeft w:val="0"/>
          <w:marRight w:val="0"/>
          <w:marTop w:val="0"/>
          <w:marBottom w:val="0"/>
          <w:divBdr>
            <w:top w:val="none" w:sz="0" w:space="0" w:color="auto"/>
            <w:left w:val="none" w:sz="0" w:space="0" w:color="auto"/>
            <w:bottom w:val="none" w:sz="0" w:space="0" w:color="auto"/>
            <w:right w:val="none" w:sz="0" w:space="0" w:color="auto"/>
          </w:divBdr>
        </w:div>
      </w:divsChild>
    </w:div>
    <w:div w:id="316690443">
      <w:bodyDiv w:val="1"/>
      <w:marLeft w:val="0"/>
      <w:marRight w:val="0"/>
      <w:marTop w:val="0"/>
      <w:marBottom w:val="0"/>
      <w:divBdr>
        <w:top w:val="none" w:sz="0" w:space="0" w:color="auto"/>
        <w:left w:val="none" w:sz="0" w:space="0" w:color="auto"/>
        <w:bottom w:val="none" w:sz="0" w:space="0" w:color="auto"/>
        <w:right w:val="none" w:sz="0" w:space="0" w:color="auto"/>
      </w:divBdr>
    </w:div>
    <w:div w:id="386876078">
      <w:bodyDiv w:val="1"/>
      <w:marLeft w:val="0"/>
      <w:marRight w:val="0"/>
      <w:marTop w:val="0"/>
      <w:marBottom w:val="0"/>
      <w:divBdr>
        <w:top w:val="none" w:sz="0" w:space="0" w:color="auto"/>
        <w:left w:val="none" w:sz="0" w:space="0" w:color="auto"/>
        <w:bottom w:val="none" w:sz="0" w:space="0" w:color="auto"/>
        <w:right w:val="none" w:sz="0" w:space="0" w:color="auto"/>
      </w:divBdr>
      <w:divsChild>
        <w:div w:id="122041631">
          <w:marLeft w:val="0"/>
          <w:marRight w:val="0"/>
          <w:marTop w:val="0"/>
          <w:marBottom w:val="0"/>
          <w:divBdr>
            <w:top w:val="none" w:sz="0" w:space="0" w:color="auto"/>
            <w:left w:val="none" w:sz="0" w:space="0" w:color="auto"/>
            <w:bottom w:val="none" w:sz="0" w:space="0" w:color="auto"/>
            <w:right w:val="none" w:sz="0" w:space="0" w:color="auto"/>
          </w:divBdr>
        </w:div>
        <w:div w:id="2078673401">
          <w:marLeft w:val="0"/>
          <w:marRight w:val="0"/>
          <w:marTop w:val="0"/>
          <w:marBottom w:val="0"/>
          <w:divBdr>
            <w:top w:val="none" w:sz="0" w:space="0" w:color="auto"/>
            <w:left w:val="none" w:sz="0" w:space="0" w:color="auto"/>
            <w:bottom w:val="none" w:sz="0" w:space="0" w:color="auto"/>
            <w:right w:val="none" w:sz="0" w:space="0" w:color="auto"/>
          </w:divBdr>
        </w:div>
      </w:divsChild>
    </w:div>
    <w:div w:id="426391230">
      <w:bodyDiv w:val="1"/>
      <w:marLeft w:val="0"/>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 w:id="2091193723">
          <w:marLeft w:val="0"/>
          <w:marRight w:val="0"/>
          <w:marTop w:val="0"/>
          <w:marBottom w:val="0"/>
          <w:divBdr>
            <w:top w:val="none" w:sz="0" w:space="0" w:color="auto"/>
            <w:left w:val="none" w:sz="0" w:space="0" w:color="auto"/>
            <w:bottom w:val="none" w:sz="0" w:space="0" w:color="auto"/>
            <w:right w:val="none" w:sz="0" w:space="0" w:color="auto"/>
          </w:divBdr>
        </w:div>
      </w:divsChild>
    </w:div>
    <w:div w:id="433980458">
      <w:bodyDiv w:val="1"/>
      <w:marLeft w:val="0"/>
      <w:marRight w:val="0"/>
      <w:marTop w:val="0"/>
      <w:marBottom w:val="0"/>
      <w:divBdr>
        <w:top w:val="none" w:sz="0" w:space="0" w:color="auto"/>
        <w:left w:val="none" w:sz="0" w:space="0" w:color="auto"/>
        <w:bottom w:val="none" w:sz="0" w:space="0" w:color="auto"/>
        <w:right w:val="none" w:sz="0" w:space="0" w:color="auto"/>
      </w:divBdr>
      <w:divsChild>
        <w:div w:id="1710687466">
          <w:marLeft w:val="0"/>
          <w:marRight w:val="0"/>
          <w:marTop w:val="0"/>
          <w:marBottom w:val="0"/>
          <w:divBdr>
            <w:top w:val="none" w:sz="0" w:space="0" w:color="auto"/>
            <w:left w:val="none" w:sz="0" w:space="0" w:color="auto"/>
            <w:bottom w:val="none" w:sz="0" w:space="0" w:color="auto"/>
            <w:right w:val="none" w:sz="0" w:space="0" w:color="auto"/>
          </w:divBdr>
          <w:divsChild>
            <w:div w:id="292323012">
              <w:marLeft w:val="0"/>
              <w:marRight w:val="0"/>
              <w:marTop w:val="0"/>
              <w:marBottom w:val="0"/>
              <w:divBdr>
                <w:top w:val="none" w:sz="0" w:space="0" w:color="auto"/>
                <w:left w:val="none" w:sz="0" w:space="0" w:color="auto"/>
                <w:bottom w:val="none" w:sz="0" w:space="0" w:color="auto"/>
                <w:right w:val="none" w:sz="0" w:space="0" w:color="auto"/>
              </w:divBdr>
              <w:divsChild>
                <w:div w:id="81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20794">
      <w:bodyDiv w:val="1"/>
      <w:marLeft w:val="0"/>
      <w:marRight w:val="0"/>
      <w:marTop w:val="0"/>
      <w:marBottom w:val="0"/>
      <w:divBdr>
        <w:top w:val="none" w:sz="0" w:space="0" w:color="auto"/>
        <w:left w:val="none" w:sz="0" w:space="0" w:color="auto"/>
        <w:bottom w:val="none" w:sz="0" w:space="0" w:color="auto"/>
        <w:right w:val="none" w:sz="0" w:space="0" w:color="auto"/>
      </w:divBdr>
    </w:div>
    <w:div w:id="482311948">
      <w:bodyDiv w:val="1"/>
      <w:marLeft w:val="0"/>
      <w:marRight w:val="0"/>
      <w:marTop w:val="0"/>
      <w:marBottom w:val="0"/>
      <w:divBdr>
        <w:top w:val="none" w:sz="0" w:space="0" w:color="auto"/>
        <w:left w:val="none" w:sz="0" w:space="0" w:color="auto"/>
        <w:bottom w:val="none" w:sz="0" w:space="0" w:color="auto"/>
        <w:right w:val="none" w:sz="0" w:space="0" w:color="auto"/>
      </w:divBdr>
    </w:div>
    <w:div w:id="570578372">
      <w:bodyDiv w:val="1"/>
      <w:marLeft w:val="0"/>
      <w:marRight w:val="0"/>
      <w:marTop w:val="0"/>
      <w:marBottom w:val="0"/>
      <w:divBdr>
        <w:top w:val="none" w:sz="0" w:space="0" w:color="auto"/>
        <w:left w:val="none" w:sz="0" w:space="0" w:color="auto"/>
        <w:bottom w:val="none" w:sz="0" w:space="0" w:color="auto"/>
        <w:right w:val="none" w:sz="0" w:space="0" w:color="auto"/>
      </w:divBdr>
    </w:div>
    <w:div w:id="596986944">
      <w:bodyDiv w:val="1"/>
      <w:marLeft w:val="0"/>
      <w:marRight w:val="0"/>
      <w:marTop w:val="0"/>
      <w:marBottom w:val="0"/>
      <w:divBdr>
        <w:top w:val="none" w:sz="0" w:space="0" w:color="auto"/>
        <w:left w:val="none" w:sz="0" w:space="0" w:color="auto"/>
        <w:bottom w:val="none" w:sz="0" w:space="0" w:color="auto"/>
        <w:right w:val="none" w:sz="0" w:space="0" w:color="auto"/>
      </w:divBdr>
    </w:div>
    <w:div w:id="620960110">
      <w:bodyDiv w:val="1"/>
      <w:marLeft w:val="0"/>
      <w:marRight w:val="0"/>
      <w:marTop w:val="0"/>
      <w:marBottom w:val="0"/>
      <w:divBdr>
        <w:top w:val="none" w:sz="0" w:space="0" w:color="auto"/>
        <w:left w:val="none" w:sz="0" w:space="0" w:color="auto"/>
        <w:bottom w:val="none" w:sz="0" w:space="0" w:color="auto"/>
        <w:right w:val="none" w:sz="0" w:space="0" w:color="auto"/>
      </w:divBdr>
    </w:div>
    <w:div w:id="728109237">
      <w:bodyDiv w:val="1"/>
      <w:marLeft w:val="0"/>
      <w:marRight w:val="0"/>
      <w:marTop w:val="0"/>
      <w:marBottom w:val="0"/>
      <w:divBdr>
        <w:top w:val="none" w:sz="0" w:space="0" w:color="auto"/>
        <w:left w:val="none" w:sz="0" w:space="0" w:color="auto"/>
        <w:bottom w:val="none" w:sz="0" w:space="0" w:color="auto"/>
        <w:right w:val="none" w:sz="0" w:space="0" w:color="auto"/>
      </w:divBdr>
    </w:div>
    <w:div w:id="792796622">
      <w:bodyDiv w:val="1"/>
      <w:marLeft w:val="0"/>
      <w:marRight w:val="0"/>
      <w:marTop w:val="0"/>
      <w:marBottom w:val="0"/>
      <w:divBdr>
        <w:top w:val="none" w:sz="0" w:space="0" w:color="auto"/>
        <w:left w:val="none" w:sz="0" w:space="0" w:color="auto"/>
        <w:bottom w:val="none" w:sz="0" w:space="0" w:color="auto"/>
        <w:right w:val="none" w:sz="0" w:space="0" w:color="auto"/>
      </w:divBdr>
    </w:div>
    <w:div w:id="803356865">
      <w:bodyDiv w:val="1"/>
      <w:marLeft w:val="0"/>
      <w:marRight w:val="0"/>
      <w:marTop w:val="0"/>
      <w:marBottom w:val="0"/>
      <w:divBdr>
        <w:top w:val="none" w:sz="0" w:space="0" w:color="auto"/>
        <w:left w:val="none" w:sz="0" w:space="0" w:color="auto"/>
        <w:bottom w:val="none" w:sz="0" w:space="0" w:color="auto"/>
        <w:right w:val="none" w:sz="0" w:space="0" w:color="auto"/>
      </w:divBdr>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953709676">
      <w:bodyDiv w:val="1"/>
      <w:marLeft w:val="0"/>
      <w:marRight w:val="0"/>
      <w:marTop w:val="0"/>
      <w:marBottom w:val="0"/>
      <w:divBdr>
        <w:top w:val="none" w:sz="0" w:space="0" w:color="auto"/>
        <w:left w:val="none" w:sz="0" w:space="0" w:color="auto"/>
        <w:bottom w:val="none" w:sz="0" w:space="0" w:color="auto"/>
        <w:right w:val="none" w:sz="0" w:space="0" w:color="auto"/>
      </w:divBdr>
      <w:divsChild>
        <w:div w:id="571358241">
          <w:marLeft w:val="-108"/>
          <w:marRight w:val="0"/>
          <w:marTop w:val="0"/>
          <w:marBottom w:val="0"/>
          <w:divBdr>
            <w:top w:val="none" w:sz="0" w:space="0" w:color="auto"/>
            <w:left w:val="none" w:sz="0" w:space="0" w:color="auto"/>
            <w:bottom w:val="none" w:sz="0" w:space="0" w:color="auto"/>
            <w:right w:val="none" w:sz="0" w:space="0" w:color="auto"/>
          </w:divBdr>
        </w:div>
      </w:divsChild>
    </w:div>
    <w:div w:id="959385203">
      <w:bodyDiv w:val="1"/>
      <w:marLeft w:val="0"/>
      <w:marRight w:val="0"/>
      <w:marTop w:val="0"/>
      <w:marBottom w:val="0"/>
      <w:divBdr>
        <w:top w:val="none" w:sz="0" w:space="0" w:color="auto"/>
        <w:left w:val="none" w:sz="0" w:space="0" w:color="auto"/>
        <w:bottom w:val="none" w:sz="0" w:space="0" w:color="auto"/>
        <w:right w:val="none" w:sz="0" w:space="0" w:color="auto"/>
      </w:divBdr>
    </w:div>
    <w:div w:id="973288863">
      <w:bodyDiv w:val="1"/>
      <w:marLeft w:val="0"/>
      <w:marRight w:val="0"/>
      <w:marTop w:val="0"/>
      <w:marBottom w:val="0"/>
      <w:divBdr>
        <w:top w:val="none" w:sz="0" w:space="0" w:color="auto"/>
        <w:left w:val="none" w:sz="0" w:space="0" w:color="auto"/>
        <w:bottom w:val="none" w:sz="0" w:space="0" w:color="auto"/>
        <w:right w:val="none" w:sz="0" w:space="0" w:color="auto"/>
      </w:divBdr>
    </w:div>
    <w:div w:id="1001665880">
      <w:bodyDiv w:val="1"/>
      <w:marLeft w:val="0"/>
      <w:marRight w:val="0"/>
      <w:marTop w:val="0"/>
      <w:marBottom w:val="0"/>
      <w:divBdr>
        <w:top w:val="none" w:sz="0" w:space="0" w:color="auto"/>
        <w:left w:val="none" w:sz="0" w:space="0" w:color="auto"/>
        <w:bottom w:val="none" w:sz="0" w:space="0" w:color="auto"/>
        <w:right w:val="none" w:sz="0" w:space="0" w:color="auto"/>
      </w:divBdr>
      <w:divsChild>
        <w:div w:id="362370021">
          <w:marLeft w:val="0"/>
          <w:marRight w:val="0"/>
          <w:marTop w:val="0"/>
          <w:marBottom w:val="0"/>
          <w:divBdr>
            <w:top w:val="none" w:sz="0" w:space="0" w:color="auto"/>
            <w:left w:val="none" w:sz="0" w:space="0" w:color="auto"/>
            <w:bottom w:val="none" w:sz="0" w:space="0" w:color="auto"/>
            <w:right w:val="none" w:sz="0" w:space="0" w:color="auto"/>
          </w:divBdr>
        </w:div>
        <w:div w:id="617182258">
          <w:marLeft w:val="0"/>
          <w:marRight w:val="0"/>
          <w:marTop w:val="0"/>
          <w:marBottom w:val="0"/>
          <w:divBdr>
            <w:top w:val="none" w:sz="0" w:space="0" w:color="auto"/>
            <w:left w:val="none" w:sz="0" w:space="0" w:color="auto"/>
            <w:bottom w:val="none" w:sz="0" w:space="0" w:color="auto"/>
            <w:right w:val="none" w:sz="0" w:space="0" w:color="auto"/>
          </w:divBdr>
        </w:div>
        <w:div w:id="700592503">
          <w:marLeft w:val="0"/>
          <w:marRight w:val="0"/>
          <w:marTop w:val="0"/>
          <w:marBottom w:val="0"/>
          <w:divBdr>
            <w:top w:val="none" w:sz="0" w:space="0" w:color="auto"/>
            <w:left w:val="none" w:sz="0" w:space="0" w:color="auto"/>
            <w:bottom w:val="none" w:sz="0" w:space="0" w:color="auto"/>
            <w:right w:val="none" w:sz="0" w:space="0" w:color="auto"/>
          </w:divBdr>
        </w:div>
        <w:div w:id="1592926711">
          <w:marLeft w:val="0"/>
          <w:marRight w:val="0"/>
          <w:marTop w:val="0"/>
          <w:marBottom w:val="0"/>
          <w:divBdr>
            <w:top w:val="none" w:sz="0" w:space="0" w:color="auto"/>
            <w:left w:val="none" w:sz="0" w:space="0" w:color="auto"/>
            <w:bottom w:val="none" w:sz="0" w:space="0" w:color="auto"/>
            <w:right w:val="none" w:sz="0" w:space="0" w:color="auto"/>
          </w:divBdr>
        </w:div>
        <w:div w:id="1696153529">
          <w:marLeft w:val="0"/>
          <w:marRight w:val="0"/>
          <w:marTop w:val="0"/>
          <w:marBottom w:val="0"/>
          <w:divBdr>
            <w:top w:val="none" w:sz="0" w:space="0" w:color="auto"/>
            <w:left w:val="none" w:sz="0" w:space="0" w:color="auto"/>
            <w:bottom w:val="none" w:sz="0" w:space="0" w:color="auto"/>
            <w:right w:val="none" w:sz="0" w:space="0" w:color="auto"/>
          </w:divBdr>
        </w:div>
      </w:divsChild>
    </w:div>
    <w:div w:id="1008403839">
      <w:bodyDiv w:val="1"/>
      <w:marLeft w:val="0"/>
      <w:marRight w:val="0"/>
      <w:marTop w:val="0"/>
      <w:marBottom w:val="0"/>
      <w:divBdr>
        <w:top w:val="none" w:sz="0" w:space="0" w:color="auto"/>
        <w:left w:val="none" w:sz="0" w:space="0" w:color="auto"/>
        <w:bottom w:val="none" w:sz="0" w:space="0" w:color="auto"/>
        <w:right w:val="none" w:sz="0" w:space="0" w:color="auto"/>
      </w:divBdr>
    </w:div>
    <w:div w:id="1109011263">
      <w:bodyDiv w:val="1"/>
      <w:marLeft w:val="0"/>
      <w:marRight w:val="0"/>
      <w:marTop w:val="0"/>
      <w:marBottom w:val="0"/>
      <w:divBdr>
        <w:top w:val="none" w:sz="0" w:space="0" w:color="auto"/>
        <w:left w:val="none" w:sz="0" w:space="0" w:color="auto"/>
        <w:bottom w:val="none" w:sz="0" w:space="0" w:color="auto"/>
        <w:right w:val="none" w:sz="0" w:space="0" w:color="auto"/>
      </w:divBdr>
    </w:div>
    <w:div w:id="1133870347">
      <w:bodyDiv w:val="1"/>
      <w:marLeft w:val="0"/>
      <w:marRight w:val="0"/>
      <w:marTop w:val="0"/>
      <w:marBottom w:val="0"/>
      <w:divBdr>
        <w:top w:val="none" w:sz="0" w:space="0" w:color="auto"/>
        <w:left w:val="none" w:sz="0" w:space="0" w:color="auto"/>
        <w:bottom w:val="none" w:sz="0" w:space="0" w:color="auto"/>
        <w:right w:val="none" w:sz="0" w:space="0" w:color="auto"/>
      </w:divBdr>
      <w:divsChild>
        <w:div w:id="31880422">
          <w:marLeft w:val="0"/>
          <w:marRight w:val="0"/>
          <w:marTop w:val="0"/>
          <w:marBottom w:val="0"/>
          <w:divBdr>
            <w:top w:val="none" w:sz="0" w:space="0" w:color="auto"/>
            <w:left w:val="none" w:sz="0" w:space="0" w:color="auto"/>
            <w:bottom w:val="none" w:sz="0" w:space="0" w:color="auto"/>
            <w:right w:val="none" w:sz="0" w:space="0" w:color="auto"/>
          </w:divBdr>
        </w:div>
        <w:div w:id="1236280201">
          <w:marLeft w:val="0"/>
          <w:marRight w:val="0"/>
          <w:marTop w:val="0"/>
          <w:marBottom w:val="0"/>
          <w:divBdr>
            <w:top w:val="none" w:sz="0" w:space="0" w:color="auto"/>
            <w:left w:val="none" w:sz="0" w:space="0" w:color="auto"/>
            <w:bottom w:val="none" w:sz="0" w:space="0" w:color="auto"/>
            <w:right w:val="none" w:sz="0" w:space="0" w:color="auto"/>
          </w:divBdr>
        </w:div>
        <w:div w:id="1618101630">
          <w:marLeft w:val="0"/>
          <w:marRight w:val="0"/>
          <w:marTop w:val="0"/>
          <w:marBottom w:val="0"/>
          <w:divBdr>
            <w:top w:val="none" w:sz="0" w:space="0" w:color="auto"/>
            <w:left w:val="none" w:sz="0" w:space="0" w:color="auto"/>
            <w:bottom w:val="none" w:sz="0" w:space="0" w:color="auto"/>
            <w:right w:val="none" w:sz="0" w:space="0" w:color="auto"/>
          </w:divBdr>
        </w:div>
      </w:divsChild>
    </w:div>
    <w:div w:id="1199128187">
      <w:bodyDiv w:val="1"/>
      <w:marLeft w:val="0"/>
      <w:marRight w:val="0"/>
      <w:marTop w:val="0"/>
      <w:marBottom w:val="0"/>
      <w:divBdr>
        <w:top w:val="none" w:sz="0" w:space="0" w:color="auto"/>
        <w:left w:val="none" w:sz="0" w:space="0" w:color="auto"/>
        <w:bottom w:val="none" w:sz="0" w:space="0" w:color="auto"/>
        <w:right w:val="none" w:sz="0" w:space="0" w:color="auto"/>
      </w:divBdr>
      <w:divsChild>
        <w:div w:id="1783499578">
          <w:marLeft w:val="0"/>
          <w:marRight w:val="0"/>
          <w:marTop w:val="0"/>
          <w:marBottom w:val="0"/>
          <w:divBdr>
            <w:top w:val="none" w:sz="0" w:space="0" w:color="auto"/>
            <w:left w:val="none" w:sz="0" w:space="0" w:color="auto"/>
            <w:bottom w:val="none" w:sz="0" w:space="0" w:color="auto"/>
            <w:right w:val="none" w:sz="0" w:space="0" w:color="auto"/>
          </w:divBdr>
          <w:divsChild>
            <w:div w:id="561334560">
              <w:marLeft w:val="0"/>
              <w:marRight w:val="0"/>
              <w:marTop w:val="0"/>
              <w:marBottom w:val="0"/>
              <w:divBdr>
                <w:top w:val="none" w:sz="0" w:space="0" w:color="auto"/>
                <w:left w:val="none" w:sz="0" w:space="0" w:color="auto"/>
                <w:bottom w:val="none" w:sz="0" w:space="0" w:color="auto"/>
                <w:right w:val="none" w:sz="0" w:space="0" w:color="auto"/>
              </w:divBdr>
              <w:divsChild>
                <w:div w:id="20815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4309">
      <w:bodyDiv w:val="1"/>
      <w:marLeft w:val="0"/>
      <w:marRight w:val="0"/>
      <w:marTop w:val="0"/>
      <w:marBottom w:val="0"/>
      <w:divBdr>
        <w:top w:val="none" w:sz="0" w:space="0" w:color="auto"/>
        <w:left w:val="none" w:sz="0" w:space="0" w:color="auto"/>
        <w:bottom w:val="none" w:sz="0" w:space="0" w:color="auto"/>
        <w:right w:val="none" w:sz="0" w:space="0" w:color="auto"/>
      </w:divBdr>
    </w:div>
    <w:div w:id="1301882488">
      <w:bodyDiv w:val="1"/>
      <w:marLeft w:val="0"/>
      <w:marRight w:val="0"/>
      <w:marTop w:val="0"/>
      <w:marBottom w:val="0"/>
      <w:divBdr>
        <w:top w:val="none" w:sz="0" w:space="0" w:color="auto"/>
        <w:left w:val="none" w:sz="0" w:space="0" w:color="auto"/>
        <w:bottom w:val="none" w:sz="0" w:space="0" w:color="auto"/>
        <w:right w:val="none" w:sz="0" w:space="0" w:color="auto"/>
      </w:divBdr>
    </w:div>
    <w:div w:id="1335181896">
      <w:bodyDiv w:val="1"/>
      <w:marLeft w:val="0"/>
      <w:marRight w:val="0"/>
      <w:marTop w:val="0"/>
      <w:marBottom w:val="0"/>
      <w:divBdr>
        <w:top w:val="none" w:sz="0" w:space="0" w:color="auto"/>
        <w:left w:val="none" w:sz="0" w:space="0" w:color="auto"/>
        <w:bottom w:val="none" w:sz="0" w:space="0" w:color="auto"/>
        <w:right w:val="none" w:sz="0" w:space="0" w:color="auto"/>
      </w:divBdr>
      <w:divsChild>
        <w:div w:id="1119034358">
          <w:marLeft w:val="0"/>
          <w:marRight w:val="0"/>
          <w:marTop w:val="0"/>
          <w:marBottom w:val="0"/>
          <w:divBdr>
            <w:top w:val="none" w:sz="0" w:space="0" w:color="auto"/>
            <w:left w:val="none" w:sz="0" w:space="0" w:color="auto"/>
            <w:bottom w:val="none" w:sz="0" w:space="0" w:color="auto"/>
            <w:right w:val="none" w:sz="0" w:space="0" w:color="auto"/>
          </w:divBdr>
        </w:div>
      </w:divsChild>
    </w:div>
    <w:div w:id="1366709843">
      <w:bodyDiv w:val="1"/>
      <w:marLeft w:val="0"/>
      <w:marRight w:val="0"/>
      <w:marTop w:val="0"/>
      <w:marBottom w:val="0"/>
      <w:divBdr>
        <w:top w:val="none" w:sz="0" w:space="0" w:color="auto"/>
        <w:left w:val="none" w:sz="0" w:space="0" w:color="auto"/>
        <w:bottom w:val="none" w:sz="0" w:space="0" w:color="auto"/>
        <w:right w:val="none" w:sz="0" w:space="0" w:color="auto"/>
      </w:divBdr>
    </w:div>
    <w:div w:id="1375690144">
      <w:bodyDiv w:val="1"/>
      <w:marLeft w:val="0"/>
      <w:marRight w:val="0"/>
      <w:marTop w:val="0"/>
      <w:marBottom w:val="0"/>
      <w:divBdr>
        <w:top w:val="none" w:sz="0" w:space="0" w:color="auto"/>
        <w:left w:val="none" w:sz="0" w:space="0" w:color="auto"/>
        <w:bottom w:val="none" w:sz="0" w:space="0" w:color="auto"/>
        <w:right w:val="none" w:sz="0" w:space="0" w:color="auto"/>
      </w:divBdr>
    </w:div>
    <w:div w:id="1380519418">
      <w:bodyDiv w:val="1"/>
      <w:marLeft w:val="0"/>
      <w:marRight w:val="0"/>
      <w:marTop w:val="0"/>
      <w:marBottom w:val="0"/>
      <w:divBdr>
        <w:top w:val="none" w:sz="0" w:space="0" w:color="auto"/>
        <w:left w:val="none" w:sz="0" w:space="0" w:color="auto"/>
        <w:bottom w:val="none" w:sz="0" w:space="0" w:color="auto"/>
        <w:right w:val="none" w:sz="0" w:space="0" w:color="auto"/>
      </w:divBdr>
    </w:div>
    <w:div w:id="1394742017">
      <w:bodyDiv w:val="1"/>
      <w:marLeft w:val="0"/>
      <w:marRight w:val="0"/>
      <w:marTop w:val="0"/>
      <w:marBottom w:val="0"/>
      <w:divBdr>
        <w:top w:val="none" w:sz="0" w:space="0" w:color="auto"/>
        <w:left w:val="none" w:sz="0" w:space="0" w:color="auto"/>
        <w:bottom w:val="none" w:sz="0" w:space="0" w:color="auto"/>
        <w:right w:val="none" w:sz="0" w:space="0" w:color="auto"/>
      </w:divBdr>
    </w:div>
    <w:div w:id="1436292446">
      <w:bodyDiv w:val="1"/>
      <w:marLeft w:val="0"/>
      <w:marRight w:val="0"/>
      <w:marTop w:val="0"/>
      <w:marBottom w:val="0"/>
      <w:divBdr>
        <w:top w:val="none" w:sz="0" w:space="0" w:color="auto"/>
        <w:left w:val="none" w:sz="0" w:space="0" w:color="auto"/>
        <w:bottom w:val="none" w:sz="0" w:space="0" w:color="auto"/>
        <w:right w:val="none" w:sz="0" w:space="0" w:color="auto"/>
      </w:divBdr>
    </w:div>
    <w:div w:id="1448548892">
      <w:bodyDiv w:val="1"/>
      <w:marLeft w:val="0"/>
      <w:marRight w:val="0"/>
      <w:marTop w:val="0"/>
      <w:marBottom w:val="0"/>
      <w:divBdr>
        <w:top w:val="none" w:sz="0" w:space="0" w:color="auto"/>
        <w:left w:val="none" w:sz="0" w:space="0" w:color="auto"/>
        <w:bottom w:val="none" w:sz="0" w:space="0" w:color="auto"/>
        <w:right w:val="none" w:sz="0" w:space="0" w:color="auto"/>
      </w:divBdr>
      <w:divsChild>
        <w:div w:id="473106795">
          <w:marLeft w:val="0"/>
          <w:marRight w:val="0"/>
          <w:marTop w:val="0"/>
          <w:marBottom w:val="0"/>
          <w:divBdr>
            <w:top w:val="none" w:sz="0" w:space="0" w:color="auto"/>
            <w:left w:val="none" w:sz="0" w:space="0" w:color="auto"/>
            <w:bottom w:val="none" w:sz="0" w:space="0" w:color="auto"/>
            <w:right w:val="none" w:sz="0" w:space="0" w:color="auto"/>
          </w:divBdr>
        </w:div>
        <w:div w:id="1159036115">
          <w:marLeft w:val="0"/>
          <w:marRight w:val="0"/>
          <w:marTop w:val="0"/>
          <w:marBottom w:val="0"/>
          <w:divBdr>
            <w:top w:val="none" w:sz="0" w:space="0" w:color="auto"/>
            <w:left w:val="none" w:sz="0" w:space="0" w:color="auto"/>
            <w:bottom w:val="none" w:sz="0" w:space="0" w:color="auto"/>
            <w:right w:val="none" w:sz="0" w:space="0" w:color="auto"/>
          </w:divBdr>
        </w:div>
        <w:div w:id="1320384322">
          <w:marLeft w:val="0"/>
          <w:marRight w:val="0"/>
          <w:marTop w:val="0"/>
          <w:marBottom w:val="0"/>
          <w:divBdr>
            <w:top w:val="none" w:sz="0" w:space="0" w:color="auto"/>
            <w:left w:val="none" w:sz="0" w:space="0" w:color="auto"/>
            <w:bottom w:val="none" w:sz="0" w:space="0" w:color="auto"/>
            <w:right w:val="none" w:sz="0" w:space="0" w:color="auto"/>
          </w:divBdr>
        </w:div>
        <w:div w:id="1639530647">
          <w:marLeft w:val="0"/>
          <w:marRight w:val="0"/>
          <w:marTop w:val="0"/>
          <w:marBottom w:val="0"/>
          <w:divBdr>
            <w:top w:val="none" w:sz="0" w:space="0" w:color="auto"/>
            <w:left w:val="none" w:sz="0" w:space="0" w:color="auto"/>
            <w:bottom w:val="none" w:sz="0" w:space="0" w:color="auto"/>
            <w:right w:val="none" w:sz="0" w:space="0" w:color="auto"/>
          </w:divBdr>
        </w:div>
        <w:div w:id="2107384845">
          <w:marLeft w:val="0"/>
          <w:marRight w:val="0"/>
          <w:marTop w:val="0"/>
          <w:marBottom w:val="0"/>
          <w:divBdr>
            <w:top w:val="none" w:sz="0" w:space="0" w:color="auto"/>
            <w:left w:val="none" w:sz="0" w:space="0" w:color="auto"/>
            <w:bottom w:val="none" w:sz="0" w:space="0" w:color="auto"/>
            <w:right w:val="none" w:sz="0" w:space="0" w:color="auto"/>
          </w:divBdr>
        </w:div>
      </w:divsChild>
    </w:div>
    <w:div w:id="1452361258">
      <w:bodyDiv w:val="1"/>
      <w:marLeft w:val="0"/>
      <w:marRight w:val="0"/>
      <w:marTop w:val="0"/>
      <w:marBottom w:val="0"/>
      <w:divBdr>
        <w:top w:val="none" w:sz="0" w:space="0" w:color="auto"/>
        <w:left w:val="none" w:sz="0" w:space="0" w:color="auto"/>
        <w:bottom w:val="none" w:sz="0" w:space="0" w:color="auto"/>
        <w:right w:val="none" w:sz="0" w:space="0" w:color="auto"/>
      </w:divBdr>
    </w:div>
    <w:div w:id="1512449360">
      <w:bodyDiv w:val="1"/>
      <w:marLeft w:val="0"/>
      <w:marRight w:val="0"/>
      <w:marTop w:val="0"/>
      <w:marBottom w:val="0"/>
      <w:divBdr>
        <w:top w:val="none" w:sz="0" w:space="0" w:color="auto"/>
        <w:left w:val="none" w:sz="0" w:space="0" w:color="auto"/>
        <w:bottom w:val="none" w:sz="0" w:space="0" w:color="auto"/>
        <w:right w:val="none" w:sz="0" w:space="0" w:color="auto"/>
      </w:divBdr>
    </w:div>
    <w:div w:id="1794404374">
      <w:bodyDiv w:val="1"/>
      <w:marLeft w:val="0"/>
      <w:marRight w:val="0"/>
      <w:marTop w:val="0"/>
      <w:marBottom w:val="0"/>
      <w:divBdr>
        <w:top w:val="none" w:sz="0" w:space="0" w:color="auto"/>
        <w:left w:val="none" w:sz="0" w:space="0" w:color="auto"/>
        <w:bottom w:val="none" w:sz="0" w:space="0" w:color="auto"/>
        <w:right w:val="none" w:sz="0" w:space="0" w:color="auto"/>
      </w:divBdr>
    </w:div>
    <w:div w:id="1844127618">
      <w:bodyDiv w:val="1"/>
      <w:marLeft w:val="0"/>
      <w:marRight w:val="0"/>
      <w:marTop w:val="0"/>
      <w:marBottom w:val="0"/>
      <w:divBdr>
        <w:top w:val="none" w:sz="0" w:space="0" w:color="auto"/>
        <w:left w:val="none" w:sz="0" w:space="0" w:color="auto"/>
        <w:bottom w:val="none" w:sz="0" w:space="0" w:color="auto"/>
        <w:right w:val="none" w:sz="0" w:space="0" w:color="auto"/>
      </w:divBdr>
    </w:div>
    <w:div w:id="1884707800">
      <w:bodyDiv w:val="1"/>
      <w:marLeft w:val="0"/>
      <w:marRight w:val="0"/>
      <w:marTop w:val="0"/>
      <w:marBottom w:val="0"/>
      <w:divBdr>
        <w:top w:val="none" w:sz="0" w:space="0" w:color="auto"/>
        <w:left w:val="none" w:sz="0" w:space="0" w:color="auto"/>
        <w:bottom w:val="none" w:sz="0" w:space="0" w:color="auto"/>
        <w:right w:val="none" w:sz="0" w:space="0" w:color="auto"/>
      </w:divBdr>
    </w:div>
    <w:div w:id="1947301084">
      <w:bodyDiv w:val="1"/>
      <w:marLeft w:val="0"/>
      <w:marRight w:val="0"/>
      <w:marTop w:val="0"/>
      <w:marBottom w:val="0"/>
      <w:divBdr>
        <w:top w:val="none" w:sz="0" w:space="0" w:color="auto"/>
        <w:left w:val="none" w:sz="0" w:space="0" w:color="auto"/>
        <w:bottom w:val="none" w:sz="0" w:space="0" w:color="auto"/>
        <w:right w:val="none" w:sz="0" w:space="0" w:color="auto"/>
      </w:divBdr>
    </w:div>
    <w:div w:id="2022777928">
      <w:bodyDiv w:val="1"/>
      <w:marLeft w:val="0"/>
      <w:marRight w:val="0"/>
      <w:marTop w:val="0"/>
      <w:marBottom w:val="0"/>
      <w:divBdr>
        <w:top w:val="none" w:sz="0" w:space="0" w:color="auto"/>
        <w:left w:val="none" w:sz="0" w:space="0" w:color="auto"/>
        <w:bottom w:val="none" w:sz="0" w:space="0" w:color="auto"/>
        <w:right w:val="none" w:sz="0" w:space="0" w:color="auto"/>
      </w:divBdr>
    </w:div>
    <w:div w:id="2044743109">
      <w:bodyDiv w:val="1"/>
      <w:marLeft w:val="0"/>
      <w:marRight w:val="0"/>
      <w:marTop w:val="0"/>
      <w:marBottom w:val="0"/>
      <w:divBdr>
        <w:top w:val="none" w:sz="0" w:space="0" w:color="auto"/>
        <w:left w:val="none" w:sz="0" w:space="0" w:color="auto"/>
        <w:bottom w:val="none" w:sz="0" w:space="0" w:color="auto"/>
        <w:right w:val="none" w:sz="0" w:space="0" w:color="auto"/>
      </w:divBdr>
    </w:div>
    <w:div w:id="2066753386">
      <w:bodyDiv w:val="1"/>
      <w:marLeft w:val="0"/>
      <w:marRight w:val="0"/>
      <w:marTop w:val="0"/>
      <w:marBottom w:val="0"/>
      <w:divBdr>
        <w:top w:val="none" w:sz="0" w:space="0" w:color="auto"/>
        <w:left w:val="none" w:sz="0" w:space="0" w:color="auto"/>
        <w:bottom w:val="none" w:sz="0" w:space="0" w:color="auto"/>
        <w:right w:val="none" w:sz="0" w:space="0" w:color="auto"/>
      </w:divBdr>
    </w:div>
    <w:div w:id="2111465333">
      <w:bodyDiv w:val="1"/>
      <w:marLeft w:val="0"/>
      <w:marRight w:val="0"/>
      <w:marTop w:val="0"/>
      <w:marBottom w:val="0"/>
      <w:divBdr>
        <w:top w:val="none" w:sz="0" w:space="0" w:color="auto"/>
        <w:left w:val="none" w:sz="0" w:space="0" w:color="auto"/>
        <w:bottom w:val="none" w:sz="0" w:space="0" w:color="auto"/>
        <w:right w:val="none" w:sz="0" w:space="0" w:color="auto"/>
      </w:divBdr>
      <w:divsChild>
        <w:div w:id="41308557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zmooc.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oc-book.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zmooc.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oc-book.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C\Google%20Drive\BizMOOC\Content\WP7%20Dissemination\R7.1%20Dissemination%20materials\Biz_MOOC%20&amp;%20MOOC_BOOK_DESIGN_KIT\3%20(1)._TAMPLATE_KIT\MICROSOFT_WORD\1_Biz%20MOOC\Biz_MOOC_TAMPAL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F294F-20D6-43EB-BB81-93F3D2BF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Biz_MOOC_TAMPALTE</Template>
  <TotalTime>0</TotalTime>
  <Pages>3</Pages>
  <Words>329</Words>
  <Characters>2073</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xz@gmail.com</Company>
  <LinksUpToDate>false</LinksUpToDate>
  <CharactersWithSpaces>2398</CharactersWithSpaces>
  <SharedDoc>false</SharedDoc>
  <HLinks>
    <vt:vector size="66" baseType="variant">
      <vt:variant>
        <vt:i4>7274592</vt:i4>
      </vt:variant>
      <vt:variant>
        <vt:i4>153</vt:i4>
      </vt:variant>
      <vt:variant>
        <vt:i4>0</vt:i4>
      </vt:variant>
      <vt:variant>
        <vt:i4>5</vt:i4>
      </vt:variant>
      <vt:variant>
        <vt:lpwstr>https://mooc.house/courses/bizmooc2018</vt:lpwstr>
      </vt:variant>
      <vt:variant>
        <vt:lpwstr/>
      </vt:variant>
      <vt:variant>
        <vt:i4>7274606</vt:i4>
      </vt:variant>
      <vt:variant>
        <vt:i4>150</vt:i4>
      </vt:variant>
      <vt:variant>
        <vt:i4>0</vt:i4>
      </vt:variant>
      <vt:variant>
        <vt:i4>5</vt:i4>
      </vt:variant>
      <vt:variant>
        <vt:lpwstr>https://www.youtube.com/watch?v=roVuXxhj58w</vt:lpwstr>
      </vt:variant>
      <vt:variant>
        <vt:lpwstr/>
      </vt:variant>
      <vt:variant>
        <vt:i4>5046336</vt:i4>
      </vt:variant>
      <vt:variant>
        <vt:i4>147</vt:i4>
      </vt:variant>
      <vt:variant>
        <vt:i4>0</vt:i4>
      </vt:variant>
      <vt:variant>
        <vt:i4>5</vt:i4>
      </vt:variant>
      <vt:variant>
        <vt:lpwstr>https://www.youtube.com/watch?v=N7YrrG2LIRw&amp;t=25s</vt:lpwstr>
      </vt:variant>
      <vt:variant>
        <vt:lpwstr/>
      </vt:variant>
      <vt:variant>
        <vt:i4>8060972</vt:i4>
      </vt:variant>
      <vt:variant>
        <vt:i4>144</vt:i4>
      </vt:variant>
      <vt:variant>
        <vt:i4>0</vt:i4>
      </vt:variant>
      <vt:variant>
        <vt:i4>5</vt:i4>
      </vt:variant>
      <vt:variant>
        <vt:lpwstr>http://bizmooc.eu/intrapreneurship-make-your-business-great-again/</vt:lpwstr>
      </vt:variant>
      <vt:variant>
        <vt:lpwstr/>
      </vt:variant>
      <vt:variant>
        <vt:i4>5111816</vt:i4>
      </vt:variant>
      <vt:variant>
        <vt:i4>141</vt:i4>
      </vt:variant>
      <vt:variant>
        <vt:i4>0</vt:i4>
      </vt:variant>
      <vt:variant>
        <vt:i4>5</vt:i4>
      </vt:variant>
      <vt:variant>
        <vt:lpwstr>http://bizmooc.eu/wp-content/uploads/2017/11/BizMOOC-MOOC3-Intrapreneurship-infosheet.pdf</vt:lpwstr>
      </vt:variant>
      <vt:variant>
        <vt:lpwstr/>
      </vt:variant>
      <vt:variant>
        <vt:i4>4259878</vt:i4>
      </vt:variant>
      <vt:variant>
        <vt:i4>138</vt:i4>
      </vt:variant>
      <vt:variant>
        <vt:i4>0</vt:i4>
      </vt:variant>
      <vt:variant>
        <vt:i4>5</vt:i4>
      </vt:variant>
      <vt:variant>
        <vt:lpwstr>mailto:Thomas.staubitz@hpi.de</vt:lpwstr>
      </vt:variant>
      <vt:variant>
        <vt:lpwstr/>
      </vt:variant>
      <vt:variant>
        <vt:i4>7274592</vt:i4>
      </vt:variant>
      <vt:variant>
        <vt:i4>135</vt:i4>
      </vt:variant>
      <vt:variant>
        <vt:i4>0</vt:i4>
      </vt:variant>
      <vt:variant>
        <vt:i4>5</vt:i4>
      </vt:variant>
      <vt:variant>
        <vt:lpwstr>https://mooc.house/courses/bizmooc2018</vt:lpwstr>
      </vt:variant>
      <vt:variant>
        <vt:lpwstr/>
      </vt:variant>
      <vt:variant>
        <vt:i4>5111893</vt:i4>
      </vt:variant>
      <vt:variant>
        <vt:i4>132</vt:i4>
      </vt:variant>
      <vt:variant>
        <vt:i4>0</vt:i4>
      </vt:variant>
      <vt:variant>
        <vt:i4>5</vt:i4>
      </vt:variant>
      <vt:variant>
        <vt:lpwstr>https://docs.google.com/spreadsheets/d/14LXbmmtbASGzmrzIYrFSfYOo0cmV5OAzfTHESZruCFA/edit</vt:lpwstr>
      </vt:variant>
      <vt:variant>
        <vt:lpwstr>gid=495836630</vt:lpwstr>
      </vt:variant>
      <vt:variant>
        <vt:i4>589846</vt:i4>
      </vt:variant>
      <vt:variant>
        <vt:i4>111</vt:i4>
      </vt:variant>
      <vt:variant>
        <vt:i4>0</vt:i4>
      </vt:variant>
      <vt:variant>
        <vt:i4>5</vt:i4>
      </vt:variant>
      <vt:variant>
        <vt:lpwstr>https://www.facebook.com/BizMOOC/videos/1522913847829173/</vt:lpwstr>
      </vt:variant>
      <vt:variant>
        <vt:lpwstr/>
      </vt:variant>
      <vt:variant>
        <vt:i4>28</vt:i4>
      </vt:variant>
      <vt:variant>
        <vt:i4>108</vt:i4>
      </vt:variant>
      <vt:variant>
        <vt:i4>0</vt:i4>
      </vt:variant>
      <vt:variant>
        <vt:i4>5</vt:i4>
      </vt:variant>
      <vt:variant>
        <vt:lpwstr>https://www.facebook.com/BizMOOC/videos/1468946909892534/</vt:lpwstr>
      </vt:variant>
      <vt:variant>
        <vt:lpwstr/>
      </vt:variant>
      <vt:variant>
        <vt:i4>7274592</vt:i4>
      </vt:variant>
      <vt:variant>
        <vt:i4>105</vt:i4>
      </vt:variant>
      <vt:variant>
        <vt:i4>0</vt:i4>
      </vt:variant>
      <vt:variant>
        <vt:i4>5</vt:i4>
      </vt:variant>
      <vt:variant>
        <vt:lpwstr>https://mooc.house/courses/bizmooc2018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 Christian</dc:creator>
  <cp:keywords/>
  <cp:lastModifiedBy>Friedl Christian</cp:lastModifiedBy>
  <cp:revision>6</cp:revision>
  <cp:lastPrinted>2018-10-08T06:52:00Z</cp:lastPrinted>
  <dcterms:created xsi:type="dcterms:W3CDTF">2018-10-24T08:01:00Z</dcterms:created>
  <dcterms:modified xsi:type="dcterms:W3CDTF">2018-10-24T08:26:00Z</dcterms:modified>
</cp:coreProperties>
</file>