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F04D1" w14:textId="77777777" w:rsidR="00BA329D" w:rsidRPr="004B526B" w:rsidRDefault="004909DD" w:rsidP="00FD6B73">
      <w:pPr>
        <w:jc w:val="both"/>
        <w:rPr>
          <w:rFonts w:asciiTheme="minorHAnsi" w:hAnsiTheme="minorHAnsi"/>
        </w:rPr>
      </w:pPr>
      <w:r>
        <w:rPr>
          <w:lang w:val="de-AT" w:eastAsia="de-AT"/>
        </w:rPr>
        <w:drawing>
          <wp:anchor distT="0" distB="0" distL="114300" distR="114300" simplePos="0" relativeHeight="251657216" behindDoc="1" locked="0" layoutInCell="1" allowOverlap="1" wp14:anchorId="04C5437E" wp14:editId="1EBADA58">
            <wp:simplePos x="0" y="0"/>
            <wp:positionH relativeFrom="column">
              <wp:posOffset>-6629400</wp:posOffset>
            </wp:positionH>
            <wp:positionV relativeFrom="paragraph">
              <wp:posOffset>-3697605</wp:posOffset>
            </wp:positionV>
            <wp:extent cx="17421225" cy="11613515"/>
            <wp:effectExtent l="0" t="0" r="0" b="0"/>
            <wp:wrapNone/>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21225" cy="1161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6CF">
        <w:rPr>
          <w:lang w:val="de-AT" w:eastAsia="de-AT"/>
        </w:rPr>
        <w:drawing>
          <wp:inline distT="0" distB="0" distL="0" distR="0" wp14:anchorId="015723D6" wp14:editId="07066F42">
            <wp:extent cx="3695700" cy="2606040"/>
            <wp:effectExtent l="0" t="0" r="0" b="0"/>
            <wp:docPr id="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2606040"/>
                    </a:xfrm>
                    <a:prstGeom prst="rect">
                      <a:avLst/>
                    </a:prstGeom>
                    <a:noFill/>
                    <a:ln>
                      <a:noFill/>
                    </a:ln>
                  </pic:spPr>
                </pic:pic>
              </a:graphicData>
            </a:graphic>
          </wp:inline>
        </w:drawing>
      </w:r>
      <w:r w:rsidRPr="004B526B">
        <w:rPr>
          <w:rFonts w:asciiTheme="minorHAnsi" w:hAnsiTheme="minorHAnsi"/>
          <w:lang w:val="de-AT" w:eastAsia="de-AT"/>
        </w:rPr>
        <w:drawing>
          <wp:anchor distT="0" distB="0" distL="114300" distR="114300" simplePos="0" relativeHeight="251656192" behindDoc="1" locked="0" layoutInCell="1" allowOverlap="1" wp14:anchorId="1CE6F865" wp14:editId="63D3E942">
            <wp:simplePos x="0" y="0"/>
            <wp:positionH relativeFrom="margin">
              <wp:align>center</wp:align>
            </wp:positionH>
            <wp:positionV relativeFrom="margin">
              <wp:align>top</wp:align>
            </wp:positionV>
            <wp:extent cx="3938270" cy="2770505"/>
            <wp:effectExtent l="0" t="0" r="0" b="0"/>
            <wp:wrapNone/>
            <wp:docPr id="2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8270" cy="277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26B">
        <w:rPr>
          <w:rFonts w:asciiTheme="minorHAnsi" w:hAnsiTheme="minorHAnsi"/>
          <w:lang w:val="de-AT" w:eastAsia="de-AT"/>
        </w:rPr>
        <mc:AlternateContent>
          <mc:Choice Requires="wpg">
            <w:drawing>
              <wp:anchor distT="0" distB="0" distL="114300" distR="114300" simplePos="0" relativeHeight="251655168" behindDoc="0" locked="0" layoutInCell="1" allowOverlap="1" wp14:anchorId="53A871C3" wp14:editId="002133D7">
                <wp:simplePos x="0" y="0"/>
                <wp:positionH relativeFrom="column">
                  <wp:posOffset>4629150</wp:posOffset>
                </wp:positionH>
                <wp:positionV relativeFrom="paragraph">
                  <wp:posOffset>-4896485</wp:posOffset>
                </wp:positionV>
                <wp:extent cx="1819275" cy="771525"/>
                <wp:effectExtent l="0" t="0" r="0"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ext uri="{91240B29-F687-4f45-9708-019B960494DF}"/>
                          </a:extLst>
                        </wps:spPr>
                        <wps:txbx>
                          <w:txbxContent>
                            <w:p w14:paraId="4165188E" w14:textId="77777777" w:rsidR="001012F2" w:rsidRDefault="001012F2" w:rsidP="00567C97">
                              <w: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ext uri="{91240B29-F687-4f45-9708-019B960494DF}"/>
                          </a:extLst>
                        </wps:spPr>
                        <wps:txbx>
                          <w:txbxContent>
                            <w:p w14:paraId="6C21C984" w14:textId="77777777" w:rsidR="001012F2" w:rsidRDefault="001012F2" w:rsidP="00567C97">
                              <w: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871C3" id="Group 15" o:spid="_x0000_s1026" style="position:absolute;left:0;text-align:left;margin-left:364.5pt;margin-top:-385.55pt;width:143.25pt;height:60.75pt;z-index:25165516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4165188E" w14:textId="77777777" w:rsidR="001012F2" w:rsidRDefault="001012F2" w:rsidP="00567C97">
                        <w: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6C21C984" w14:textId="77777777" w:rsidR="001012F2" w:rsidRDefault="001012F2" w:rsidP="00567C97">
                        <w:r>
                          <w:t>Fall</w:t>
                        </w:r>
                      </w:p>
                    </w:txbxContent>
                  </v:textbox>
                </v:shape>
              </v:group>
            </w:pict>
          </mc:Fallback>
        </mc:AlternateContent>
      </w:r>
    </w:p>
    <w:p w14:paraId="6498AA2E" w14:textId="77777777" w:rsidR="00BA329D" w:rsidRPr="004B526B" w:rsidRDefault="004909DD" w:rsidP="00FD6B73">
      <w:pPr>
        <w:pStyle w:val="MittleresRaster21"/>
        <w:jc w:val="both"/>
        <w:rPr>
          <w:rFonts w:asciiTheme="minorHAnsi" w:hAnsiTheme="minorHAnsi"/>
          <w:lang w:val="en-US"/>
        </w:rPr>
      </w:pPr>
      <w:r w:rsidRPr="004B526B">
        <w:rPr>
          <w:rFonts w:asciiTheme="minorHAnsi" w:hAnsiTheme="minorHAnsi"/>
          <w:noProof/>
          <w:lang w:val="de-AT" w:eastAsia="de-AT"/>
        </w:rPr>
        <mc:AlternateContent>
          <mc:Choice Requires="wps">
            <w:drawing>
              <wp:anchor distT="0" distB="0" distL="114300" distR="114300" simplePos="0" relativeHeight="251658240" behindDoc="0" locked="1" layoutInCell="1" allowOverlap="1" wp14:anchorId="14CE6519" wp14:editId="4D092715">
                <wp:simplePos x="0" y="0"/>
                <wp:positionH relativeFrom="margin">
                  <wp:posOffset>1257300</wp:posOffset>
                </wp:positionH>
                <wp:positionV relativeFrom="margin">
                  <wp:posOffset>2857500</wp:posOffset>
                </wp:positionV>
                <wp:extent cx="4400550" cy="3714750"/>
                <wp:effectExtent l="0" t="0" r="0" b="0"/>
                <wp:wrapSquare wrapText="bothSides"/>
                <wp:docPr id="5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3714750"/>
                        </a:xfrm>
                        <a:prstGeom prst="rect">
                          <a:avLst/>
                        </a:prstGeom>
                        <a:noFill/>
                        <a:ln>
                          <a:noFill/>
                        </a:ln>
                        <a:extLst>
                          <a:ext uri="{909E8E84-426E-40dd-AFC4-6F175D3DCCD1}"/>
                          <a:ext uri="{91240B29-F687-4f45-9708-019B960494DF}"/>
                        </a:extLst>
                      </wps:spPr>
                      <wps:txbx>
                        <w:txbxContent>
                          <w:p w14:paraId="1F361048" w14:textId="0366CB7D" w:rsidR="001012F2" w:rsidRDefault="001012F2" w:rsidP="00CC198C">
                            <w:pPr>
                              <w:pStyle w:val="Titel"/>
                            </w:pPr>
                            <w:r>
                              <w:t xml:space="preserve">BizMOOC </w:t>
                            </w:r>
                            <w:r w:rsidR="004B526B">
                              <w:t>Ressources</w:t>
                            </w:r>
                          </w:p>
                          <w:p w14:paraId="781B67EE" w14:textId="3937B61B" w:rsidR="001012F2" w:rsidRPr="00893C1B" w:rsidRDefault="00DE40FE" w:rsidP="004B526B">
                            <w:pPr>
                              <w:pStyle w:val="MittleresRaster21"/>
                              <w:rPr>
                                <w:rStyle w:val="UntertitelZchn"/>
                                <w:sz w:val="28"/>
                                <w:lang w:val="en-US"/>
                              </w:rPr>
                            </w:pPr>
                            <w:r>
                              <w:rPr>
                                <w:rStyle w:val="UntertitelZchn"/>
                                <w:sz w:val="28"/>
                                <w:lang w:val="en-US"/>
                              </w:rPr>
                              <w:t>Post</w:t>
                            </w:r>
                            <w:r w:rsidR="007E35A4">
                              <w:rPr>
                                <w:rStyle w:val="UntertitelZchn"/>
                                <w:sz w:val="28"/>
                                <w:lang w:val="en-US"/>
                              </w:rPr>
                              <w:t>-MOOC Expert Evaluation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E6519" id="Rectangle 3" o:spid="_x0000_s1030" style="position:absolute;left:0;text-align:left;margin-left:99pt;margin-top:225pt;width:346.5pt;height:29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" filled="f" stroked="f">
                <v:textbox>
                  <w:txbxContent>
                    <w:p w14:paraId="1F361048" w14:textId="0366CB7D" w:rsidR="001012F2" w:rsidRDefault="001012F2" w:rsidP="00CC198C">
                      <w:pPr>
                        <w:pStyle w:val="Titel"/>
                      </w:pPr>
                      <w:r>
                        <w:t xml:space="preserve">BizMOOC </w:t>
                      </w:r>
                      <w:r w:rsidR="004B526B">
                        <w:t>Ressources</w:t>
                      </w:r>
                    </w:p>
                    <w:p w14:paraId="781B67EE" w14:textId="3937B61B" w:rsidR="001012F2" w:rsidRPr="00893C1B" w:rsidRDefault="00DE40FE" w:rsidP="004B526B">
                      <w:pPr>
                        <w:pStyle w:val="MittleresRaster21"/>
                        <w:rPr>
                          <w:rStyle w:val="UntertitelZchn"/>
                          <w:sz w:val="28"/>
                          <w:lang w:val="en-US"/>
                        </w:rPr>
                      </w:pPr>
                      <w:r>
                        <w:rPr>
                          <w:rStyle w:val="UntertitelZchn"/>
                          <w:sz w:val="28"/>
                          <w:lang w:val="en-US"/>
                        </w:rPr>
                        <w:t>Post</w:t>
                      </w:r>
                      <w:r w:rsidR="007E35A4">
                        <w:rPr>
                          <w:rStyle w:val="UntertitelZchn"/>
                          <w:sz w:val="28"/>
                          <w:lang w:val="en-US"/>
                        </w:rPr>
                        <w:t>-MOOC Expert Evaluation</w:t>
                      </w:r>
                    </w:p>
                  </w:txbxContent>
                </v:textbox>
                <w10:wrap type="square" anchorx="margin" anchory="margin"/>
                <w10:anchorlock/>
              </v:rect>
            </w:pict>
          </mc:Fallback>
        </mc:AlternateContent>
      </w:r>
    </w:p>
    <w:p w14:paraId="38637836" w14:textId="24ED235A" w:rsidR="004B526B" w:rsidRPr="004B526B" w:rsidRDefault="00567C97" w:rsidP="004B526B">
      <w:pPr>
        <w:pStyle w:val="Untertitel"/>
        <w:rPr>
          <w:rFonts w:asciiTheme="minorHAnsi" w:hAnsiTheme="minorHAnsi"/>
          <w:b/>
          <w:bCs/>
          <w:color w:val="FF0000"/>
          <w:sz w:val="30"/>
          <w:szCs w:val="26"/>
          <w:lang w:val="en-US"/>
        </w:rPr>
      </w:pPr>
      <w:r w:rsidRPr="004B526B">
        <w:rPr>
          <w:rFonts w:asciiTheme="minorHAnsi" w:hAnsiTheme="minorHAnsi"/>
        </w:rPr>
        <w:br w:type="page"/>
      </w:r>
      <w:r w:rsidR="004909DD" w:rsidRPr="004B526B">
        <w:rPr>
          <w:rFonts w:asciiTheme="minorHAnsi" w:hAnsiTheme="minorHAnsi"/>
          <w:lang w:val="de-AT" w:eastAsia="de-AT"/>
        </w:rPr>
        <w:lastRenderedPageBreak/>
        <mc:AlternateContent>
          <mc:Choice Requires="wps">
            <w:drawing>
              <wp:anchor distT="0" distB="0" distL="114300" distR="114300" simplePos="0" relativeHeight="251659264" behindDoc="0" locked="0" layoutInCell="1" allowOverlap="1" wp14:anchorId="732D1EE8" wp14:editId="21C7A39C">
                <wp:simplePos x="0" y="0"/>
                <wp:positionH relativeFrom="margin">
                  <wp:align>left</wp:align>
                </wp:positionH>
                <wp:positionV relativeFrom="margin">
                  <wp:align>top</wp:align>
                </wp:positionV>
                <wp:extent cx="6219825" cy="7581900"/>
                <wp:effectExtent l="0" t="0" r="28575" b="19050"/>
                <wp:wrapSquare wrapText="bothSides"/>
                <wp:docPr id="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825" cy="7581900"/>
                        </a:xfrm>
                        <a:prstGeom prst="rect">
                          <a:avLst/>
                        </a:prstGeom>
                        <a:solidFill>
                          <a:srgbClr val="FFFFFF"/>
                        </a:solidFill>
                        <a:ln w="25400">
                          <a:solidFill>
                            <a:srgbClr val="FFFFFF"/>
                          </a:solidFill>
                          <a:miter lim="800000"/>
                          <a:headEnd/>
                          <a:tailEnd/>
                        </a:ln>
                      </wps:spPr>
                      <wps:txbx>
                        <w:txbxContent>
                          <w:p w14:paraId="54BCACD4" w14:textId="77777777" w:rsidR="004B526B" w:rsidRDefault="004B526B" w:rsidP="004B526B">
                            <w:pPr>
                              <w:pStyle w:val="Titel"/>
                            </w:pPr>
                            <w:r>
                              <w:t>BizMOOC Ressources</w:t>
                            </w:r>
                          </w:p>
                          <w:p w14:paraId="00D1B661" w14:textId="7E3B3748" w:rsidR="004B526B" w:rsidRDefault="00DE40FE" w:rsidP="00481423">
                            <w:pPr>
                              <w:rPr>
                                <w:rStyle w:val="UntertitelZchn"/>
                                <w:sz w:val="28"/>
                              </w:rPr>
                            </w:pPr>
                            <w:r>
                              <w:rPr>
                                <w:rStyle w:val="UntertitelZchn"/>
                                <w:sz w:val="28"/>
                              </w:rPr>
                              <w:t>Post</w:t>
                            </w:r>
                            <w:r w:rsidR="007E35A4" w:rsidRPr="007E35A4">
                              <w:rPr>
                                <w:rStyle w:val="UntertitelZchn"/>
                                <w:sz w:val="28"/>
                              </w:rPr>
                              <w:t>-MOOC Expert Evaluation</w:t>
                            </w:r>
                          </w:p>
                          <w:p w14:paraId="0B93EDBE" w14:textId="77777777" w:rsidR="007E35A4" w:rsidRDefault="007E35A4" w:rsidP="00481423"/>
                          <w:p w14:paraId="10374B79" w14:textId="4B49DD2D" w:rsidR="001012F2" w:rsidRPr="00481423" w:rsidRDefault="001012F2" w:rsidP="00481423">
                            <w:r w:rsidRPr="00481423">
                              <w:t>BizMOOC - BizMOOC - Knowledge Alliance to enable a European-wide exploitation of the potential of MOOCs for the world of business</w:t>
                            </w:r>
                          </w:p>
                          <w:p w14:paraId="345709B8" w14:textId="77777777" w:rsidR="001012F2" w:rsidRPr="00481423" w:rsidRDefault="001012F2" w:rsidP="00481423">
                            <w:r w:rsidRPr="00481423">
                              <w:t>Programme: Erasmus+ | Key Action 2 | Knowledge Alliances</w:t>
                            </w:r>
                          </w:p>
                          <w:p w14:paraId="0A1CAA7E" w14:textId="77777777" w:rsidR="001012F2" w:rsidRPr="00481423" w:rsidRDefault="001012F2" w:rsidP="00481423">
                            <w:r w:rsidRPr="00481423">
                              <w:t>Reference Number: 562286-EPP-1-2015-1-AT-EPPKA2-KA</w:t>
                            </w:r>
                          </w:p>
                          <w:p w14:paraId="08C564AA" w14:textId="77777777" w:rsidR="001012F2" w:rsidRPr="00481423" w:rsidRDefault="001012F2" w:rsidP="00481423">
                            <w:r w:rsidRPr="00481423">
                              <w:t>Grant agreement number: 2015-2929 / 001-001</w:t>
                            </w:r>
                          </w:p>
                          <w:p w14:paraId="5E2C588D" w14:textId="75267687" w:rsidR="001012F2" w:rsidRDefault="001012F2" w:rsidP="00E07871">
                            <w:r w:rsidRPr="00481423">
                              <w:t>Project Duration: 36 months, 1/1/2016 – 31/12/2018</w:t>
                            </w:r>
                          </w:p>
                          <w:p w14:paraId="5F9E1C51" w14:textId="4AA8072C" w:rsidR="004B526B" w:rsidRDefault="004B526B" w:rsidP="00E07871"/>
                          <w:p w14:paraId="7E98B2B5" w14:textId="0A1C75F0" w:rsidR="004B526B" w:rsidRDefault="008B42E3" w:rsidP="00E07871">
                            <w:hyperlink r:id="rId10" w:history="1">
                              <w:r w:rsidR="004B526B" w:rsidRPr="005636DB">
                                <w:rPr>
                                  <w:rStyle w:val="Hyperlink"/>
                                </w:rPr>
                                <w:t>www.mooc-book.eu</w:t>
                              </w:r>
                            </w:hyperlink>
                          </w:p>
                          <w:p w14:paraId="1CE5BBC0" w14:textId="5640D303" w:rsidR="004B526B" w:rsidRDefault="008B42E3" w:rsidP="00E07871">
                            <w:hyperlink r:id="rId11" w:history="1">
                              <w:r w:rsidR="004B526B" w:rsidRPr="005636DB">
                                <w:rPr>
                                  <w:rStyle w:val="Hyperlink"/>
                                </w:rPr>
                                <w:t>www.bizmooc.eu</w:t>
                              </w:r>
                            </w:hyperlink>
                          </w:p>
                          <w:p w14:paraId="188FC262" w14:textId="77777777" w:rsidR="004B526B" w:rsidRPr="004B526B" w:rsidRDefault="004B526B" w:rsidP="00E07871"/>
                        </w:txbxContent>
                      </wps:txbx>
                      <wps:bodyPr rot="0" vert="horz" wrap="square" lIns="72000" tIns="36004" rIns="72009" bIns="36004"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D1EE8" id="Text Box 58" o:spid="_x0000_s1031" type="#_x0000_t202" style="position:absolute;left:0;text-align:left;margin-left:0;margin-top:0;width:489.75pt;height:597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" strokecolor="white" strokeweight="2pt">
                <v:path arrowok="t"/>
                <v:textbox inset="2mm,1.0001mm,5.67pt,1.0001mm">
                  <w:txbxContent>
                    <w:p w14:paraId="54BCACD4" w14:textId="77777777" w:rsidR="004B526B" w:rsidRDefault="004B526B" w:rsidP="004B526B">
                      <w:pPr>
                        <w:pStyle w:val="Titel"/>
                      </w:pPr>
                      <w:r>
                        <w:t>BizMOOC Ressources</w:t>
                      </w:r>
                    </w:p>
                    <w:p w14:paraId="00D1B661" w14:textId="7E3B3748" w:rsidR="004B526B" w:rsidRDefault="00DE40FE" w:rsidP="00481423">
                      <w:pPr>
                        <w:rPr>
                          <w:rStyle w:val="UntertitelZchn"/>
                          <w:sz w:val="28"/>
                        </w:rPr>
                      </w:pPr>
                      <w:r>
                        <w:rPr>
                          <w:rStyle w:val="UntertitelZchn"/>
                          <w:sz w:val="28"/>
                        </w:rPr>
                        <w:t>Post</w:t>
                      </w:r>
                      <w:r w:rsidR="007E35A4" w:rsidRPr="007E35A4">
                        <w:rPr>
                          <w:rStyle w:val="UntertitelZchn"/>
                          <w:sz w:val="28"/>
                        </w:rPr>
                        <w:t>-MOOC Expert Evaluation</w:t>
                      </w:r>
                    </w:p>
                    <w:p w14:paraId="0B93EDBE" w14:textId="77777777" w:rsidR="007E35A4" w:rsidRDefault="007E35A4" w:rsidP="00481423"/>
                    <w:p w14:paraId="10374B79" w14:textId="4B49DD2D" w:rsidR="001012F2" w:rsidRPr="00481423" w:rsidRDefault="001012F2" w:rsidP="00481423">
                      <w:r w:rsidRPr="00481423">
                        <w:t>BizMOOC - BizMOOC - Knowledge Alliance to enable a European-wide exploitation of the potential of MOOCs for the world of business</w:t>
                      </w:r>
                    </w:p>
                    <w:p w14:paraId="345709B8" w14:textId="77777777" w:rsidR="001012F2" w:rsidRPr="00481423" w:rsidRDefault="001012F2" w:rsidP="00481423">
                      <w:r w:rsidRPr="00481423">
                        <w:t>Programme: Erasmus+ | Key Action 2 | Knowledge Alliances</w:t>
                      </w:r>
                    </w:p>
                    <w:p w14:paraId="0A1CAA7E" w14:textId="77777777" w:rsidR="001012F2" w:rsidRPr="00481423" w:rsidRDefault="001012F2" w:rsidP="00481423">
                      <w:r w:rsidRPr="00481423">
                        <w:t>Reference Number: 562286-EPP-1-2015-1-AT-EPPKA2-KA</w:t>
                      </w:r>
                    </w:p>
                    <w:p w14:paraId="08C564AA" w14:textId="77777777" w:rsidR="001012F2" w:rsidRPr="00481423" w:rsidRDefault="001012F2" w:rsidP="00481423">
                      <w:r w:rsidRPr="00481423">
                        <w:t>Grant agreement number: 2015-2929 / 001-001</w:t>
                      </w:r>
                    </w:p>
                    <w:p w14:paraId="5E2C588D" w14:textId="75267687" w:rsidR="001012F2" w:rsidRDefault="001012F2" w:rsidP="00E07871">
                      <w:r w:rsidRPr="00481423">
                        <w:t>Project Duration: 36 months, 1/1/2016 – 31/12/2018</w:t>
                      </w:r>
                    </w:p>
                    <w:p w14:paraId="5F9E1C51" w14:textId="4AA8072C" w:rsidR="004B526B" w:rsidRDefault="004B526B" w:rsidP="00E07871"/>
                    <w:p w14:paraId="7E98B2B5" w14:textId="0A1C75F0" w:rsidR="004B526B" w:rsidRDefault="008B42E3" w:rsidP="00E07871">
                      <w:hyperlink r:id="rId12" w:history="1">
                        <w:r w:rsidR="004B526B" w:rsidRPr="005636DB">
                          <w:rPr>
                            <w:rStyle w:val="Hyperlink"/>
                          </w:rPr>
                          <w:t>www.mooc-book.eu</w:t>
                        </w:r>
                      </w:hyperlink>
                    </w:p>
                    <w:p w14:paraId="1CE5BBC0" w14:textId="5640D303" w:rsidR="004B526B" w:rsidRDefault="008B42E3" w:rsidP="00E07871">
                      <w:hyperlink r:id="rId13" w:history="1">
                        <w:r w:rsidR="004B526B" w:rsidRPr="005636DB">
                          <w:rPr>
                            <w:rStyle w:val="Hyperlink"/>
                          </w:rPr>
                          <w:t>www.bizmooc.eu</w:t>
                        </w:r>
                      </w:hyperlink>
                    </w:p>
                    <w:p w14:paraId="188FC262" w14:textId="77777777" w:rsidR="004B526B" w:rsidRPr="004B526B" w:rsidRDefault="004B526B" w:rsidP="00E07871"/>
                  </w:txbxContent>
                </v:textbox>
                <w10:wrap type="square" anchorx="margin" anchory="margin"/>
              </v:shape>
            </w:pict>
          </mc:Fallback>
        </mc:AlternateContent>
      </w:r>
      <w:r w:rsidR="00133401" w:rsidRPr="004B526B">
        <w:rPr>
          <w:rFonts w:asciiTheme="minorHAnsi" w:hAnsiTheme="minorHAnsi"/>
        </w:rPr>
        <w:br w:type="page"/>
      </w:r>
      <w:bookmarkStart w:id="0" w:name="_Toc516152266"/>
      <w:r w:rsidR="00DE40FE">
        <w:rPr>
          <w:rFonts w:asciiTheme="minorHAnsi" w:hAnsiTheme="minorHAnsi"/>
          <w:b/>
          <w:bCs/>
          <w:color w:val="FF0000"/>
          <w:sz w:val="30"/>
          <w:szCs w:val="26"/>
          <w:lang w:val="en-US"/>
        </w:rPr>
        <w:lastRenderedPageBreak/>
        <w:t>Post</w:t>
      </w:r>
      <w:r w:rsidR="007E35A4" w:rsidRPr="007E35A4">
        <w:rPr>
          <w:rFonts w:asciiTheme="minorHAnsi" w:hAnsiTheme="minorHAnsi"/>
          <w:b/>
          <w:bCs/>
          <w:color w:val="FF0000"/>
          <w:sz w:val="30"/>
          <w:szCs w:val="26"/>
          <w:lang w:val="en-US"/>
        </w:rPr>
        <w:t>-MOOC Expert Evaluation</w:t>
      </w:r>
    </w:p>
    <w:p w14:paraId="2B4EBDAE" w14:textId="22507D0E" w:rsidR="00A71990" w:rsidRPr="00DE40FE" w:rsidRDefault="00A71990" w:rsidP="00DE40FE">
      <w:pPr>
        <w:spacing w:line="276" w:lineRule="auto"/>
        <w:rPr>
          <w:rFonts w:asciiTheme="minorHAnsi" w:hAnsiTheme="minorHAnsi"/>
          <w:lang w:val="en-US" w:eastAsia="x-none"/>
        </w:rPr>
      </w:pPr>
      <w:bookmarkStart w:id="1" w:name="_GoBack"/>
      <w:bookmarkEnd w:id="1"/>
      <w:r w:rsidRPr="00DE40FE">
        <w:rPr>
          <w:rFonts w:asciiTheme="minorHAnsi" w:hAnsiTheme="minorHAnsi"/>
          <w:lang w:val="en-US" w:eastAsia="x-none"/>
        </w:rPr>
        <w:t xml:space="preserve">In this document, we highlight </w:t>
      </w:r>
      <w:r w:rsidR="007E35A4" w:rsidRPr="00DE40FE">
        <w:rPr>
          <w:rFonts w:asciiTheme="minorHAnsi" w:hAnsiTheme="minorHAnsi"/>
          <w:lang w:val="en-US" w:eastAsia="x-none"/>
        </w:rPr>
        <w:t xml:space="preserve">open questions used to get feedback </w:t>
      </w:r>
      <w:r w:rsidR="00DE40FE" w:rsidRPr="00DE40FE">
        <w:rPr>
          <w:rFonts w:asciiTheme="minorHAnsi" w:hAnsiTheme="minorHAnsi"/>
          <w:lang w:val="en-US" w:eastAsia="x-none"/>
        </w:rPr>
        <w:t>from external experts in focus group sessions after the MOOC ended</w:t>
      </w:r>
      <w:r w:rsidR="007E35A4" w:rsidRPr="00DE40FE">
        <w:rPr>
          <w:rFonts w:asciiTheme="minorHAnsi" w:hAnsiTheme="minorHAnsi"/>
          <w:lang w:val="en-US" w:eastAsia="x-none"/>
        </w:rPr>
        <w:t>. This has a generic framework but some questions are tailored to specific aim and target group of the MOOC</w:t>
      </w:r>
      <w:r w:rsidRPr="00DE40FE">
        <w:rPr>
          <w:rFonts w:asciiTheme="minorHAnsi" w:hAnsiTheme="minorHAnsi"/>
          <w:lang w:val="en-US" w:eastAsia="x-none"/>
        </w:rPr>
        <w:t>. We have created them for the BizMOOC project. There are general questions for all 3 Pilot MOOCs we have done and specific questions for each MOOC according to topic &amp; specific target audience. Feel free to use, adapt, it has an open license. (CC-BY license). T</w:t>
      </w:r>
      <w:r w:rsidR="00A34DFF" w:rsidRPr="00DE40FE">
        <w:rPr>
          <w:rFonts w:asciiTheme="minorHAnsi" w:hAnsiTheme="minorHAnsi"/>
          <w:lang w:val="en-US" w:eastAsia="x-none"/>
        </w:rPr>
        <w:t xml:space="preserve">here </w:t>
      </w:r>
      <w:r w:rsidR="007E35A4" w:rsidRPr="00DE40FE">
        <w:rPr>
          <w:rFonts w:asciiTheme="minorHAnsi" w:hAnsiTheme="minorHAnsi"/>
          <w:lang w:val="en-US" w:eastAsia="x-none"/>
        </w:rPr>
        <w:t xml:space="preserve">are also </w:t>
      </w:r>
      <w:r w:rsidR="00DE40FE" w:rsidRPr="00DE40FE">
        <w:rPr>
          <w:rFonts w:asciiTheme="minorHAnsi" w:hAnsiTheme="minorHAnsi"/>
          <w:lang w:val="en-US" w:eastAsia="x-none"/>
        </w:rPr>
        <w:t>Pre</w:t>
      </w:r>
      <w:r w:rsidRPr="00DE40FE">
        <w:rPr>
          <w:rFonts w:asciiTheme="minorHAnsi" w:hAnsiTheme="minorHAnsi"/>
          <w:lang w:val="en-US" w:eastAsia="x-none"/>
        </w:rPr>
        <w:t xml:space="preserve">-Course </w:t>
      </w:r>
      <w:r w:rsidR="007E35A4" w:rsidRPr="00DE40FE">
        <w:rPr>
          <w:rFonts w:asciiTheme="minorHAnsi" w:hAnsiTheme="minorHAnsi"/>
          <w:lang w:val="en-US" w:eastAsia="x-none"/>
        </w:rPr>
        <w:t>MOOC Expert Evaluation questions</w:t>
      </w:r>
      <w:r w:rsidRPr="00DE40FE">
        <w:rPr>
          <w:rFonts w:asciiTheme="minorHAnsi" w:hAnsiTheme="minorHAnsi"/>
          <w:lang w:val="en-US" w:eastAsia="x-none"/>
        </w:rPr>
        <w:t xml:space="preserve"> existing on mooc-book.</w:t>
      </w:r>
      <w:r w:rsidR="00A34DFF" w:rsidRPr="00DE40FE">
        <w:rPr>
          <w:rFonts w:asciiTheme="minorHAnsi" w:hAnsiTheme="minorHAnsi"/>
          <w:lang w:val="en-US" w:eastAsia="x-none"/>
        </w:rPr>
        <w:t>eu</w:t>
      </w:r>
      <w:r w:rsidRPr="00DE40FE">
        <w:rPr>
          <w:rFonts w:asciiTheme="minorHAnsi" w:hAnsiTheme="minorHAnsi"/>
          <w:lang w:val="en-US" w:eastAsia="x-none"/>
        </w:rPr>
        <w:t>.</w:t>
      </w:r>
    </w:p>
    <w:p w14:paraId="5809C1ED" w14:textId="6CC2E379" w:rsidR="00A71990" w:rsidRPr="00DE40FE" w:rsidRDefault="00A71990" w:rsidP="00DE40FE">
      <w:pPr>
        <w:pStyle w:val="berschrift4"/>
        <w:spacing w:line="276" w:lineRule="auto"/>
      </w:pPr>
      <w:r w:rsidRPr="00DE40FE">
        <w:t>GENERAL QUESTIONS</w:t>
      </w:r>
    </w:p>
    <w:p w14:paraId="09E20F68" w14:textId="77777777" w:rsidR="00DE40FE" w:rsidRPr="00DE40FE" w:rsidRDefault="00DE40FE" w:rsidP="00DE40FE">
      <w:pPr>
        <w:pStyle w:val="Listenabsatz"/>
        <w:numPr>
          <w:ilvl w:val="0"/>
          <w:numId w:val="35"/>
        </w:numPr>
        <w:spacing w:line="276" w:lineRule="auto"/>
        <w:rPr>
          <w:rFonts w:asciiTheme="minorHAnsi" w:hAnsiTheme="minorHAnsi"/>
          <w:sz w:val="20"/>
          <w:szCs w:val="20"/>
          <w:lang w:val="en-US"/>
        </w:rPr>
      </w:pPr>
      <w:r w:rsidRPr="00DE40FE">
        <w:rPr>
          <w:rFonts w:asciiTheme="minorHAnsi" w:hAnsiTheme="minorHAnsi"/>
          <w:sz w:val="20"/>
          <w:szCs w:val="20"/>
          <w:lang w:val="en-US"/>
        </w:rPr>
        <w:t>Which topics of the MOOC did you find most relevant for</w:t>
      </w:r>
    </w:p>
    <w:p w14:paraId="4075B61D" w14:textId="5B05EF30" w:rsidR="00DE40FE" w:rsidRPr="00DE40FE" w:rsidRDefault="00DE40FE" w:rsidP="00DE40FE">
      <w:pPr>
        <w:pStyle w:val="Listenabsatz"/>
        <w:numPr>
          <w:ilvl w:val="1"/>
          <w:numId w:val="35"/>
        </w:numPr>
        <w:spacing w:line="276" w:lineRule="auto"/>
        <w:rPr>
          <w:rFonts w:asciiTheme="minorHAnsi" w:hAnsiTheme="minorHAnsi"/>
          <w:sz w:val="20"/>
          <w:szCs w:val="20"/>
          <w:lang w:val="en-US"/>
        </w:rPr>
      </w:pPr>
      <w:r w:rsidRPr="00DE40FE">
        <w:rPr>
          <w:rFonts w:asciiTheme="minorHAnsi" w:hAnsiTheme="minorHAnsi"/>
          <w:sz w:val="20"/>
          <w:szCs w:val="20"/>
          <w:lang w:val="en-US"/>
        </w:rPr>
        <w:t>yourself</w:t>
      </w:r>
    </w:p>
    <w:p w14:paraId="7ED84C40" w14:textId="67DDE2DA" w:rsidR="00DE40FE" w:rsidRPr="00DE40FE" w:rsidRDefault="00DE40FE" w:rsidP="00DE40FE">
      <w:pPr>
        <w:pStyle w:val="Listenabsatz"/>
        <w:numPr>
          <w:ilvl w:val="1"/>
          <w:numId w:val="35"/>
        </w:numPr>
        <w:spacing w:line="276" w:lineRule="auto"/>
        <w:rPr>
          <w:rFonts w:asciiTheme="minorHAnsi" w:hAnsiTheme="minorHAnsi"/>
          <w:sz w:val="20"/>
          <w:szCs w:val="20"/>
          <w:lang w:val="en-US"/>
        </w:rPr>
      </w:pPr>
      <w:r w:rsidRPr="00DE40FE">
        <w:rPr>
          <w:rFonts w:asciiTheme="minorHAnsi" w:hAnsiTheme="minorHAnsi"/>
          <w:sz w:val="20"/>
          <w:szCs w:val="20"/>
          <w:lang w:val="en-US"/>
        </w:rPr>
        <w:t>your peers/target group (your employees/colleagues/students..)?</w:t>
      </w:r>
    </w:p>
    <w:p w14:paraId="4AF22BA9" w14:textId="248974A7" w:rsidR="00DE40FE" w:rsidRPr="00DE40FE" w:rsidRDefault="00DE40FE" w:rsidP="00DE40FE">
      <w:pPr>
        <w:pStyle w:val="Listenabsatz"/>
        <w:numPr>
          <w:ilvl w:val="1"/>
          <w:numId w:val="35"/>
        </w:numPr>
        <w:spacing w:line="276" w:lineRule="auto"/>
        <w:rPr>
          <w:rFonts w:asciiTheme="minorHAnsi" w:hAnsiTheme="minorHAnsi"/>
          <w:sz w:val="20"/>
          <w:szCs w:val="20"/>
          <w:lang w:val="en-US"/>
        </w:rPr>
      </w:pPr>
      <w:r w:rsidRPr="00DE40FE">
        <w:rPr>
          <w:rFonts w:asciiTheme="minorHAnsi" w:hAnsiTheme="minorHAnsi"/>
          <w:sz w:val="20"/>
          <w:szCs w:val="20"/>
          <w:lang w:val="en-US"/>
        </w:rPr>
        <w:t>(optional) Why were they relevant?</w:t>
      </w:r>
    </w:p>
    <w:p w14:paraId="484CE8C9" w14:textId="69B0B741" w:rsidR="00DE40FE" w:rsidRPr="00DE40FE" w:rsidRDefault="00DE40FE" w:rsidP="00DE40FE">
      <w:pPr>
        <w:pStyle w:val="Listenabsatz"/>
        <w:spacing w:line="276" w:lineRule="auto"/>
        <w:ind w:left="1800"/>
        <w:rPr>
          <w:rFonts w:asciiTheme="minorHAnsi" w:hAnsiTheme="minorHAnsi"/>
          <w:sz w:val="20"/>
          <w:szCs w:val="20"/>
          <w:lang w:val="en-US"/>
        </w:rPr>
      </w:pPr>
    </w:p>
    <w:p w14:paraId="4781C856" w14:textId="0923D82B" w:rsidR="00DE40FE" w:rsidRPr="00DE40FE" w:rsidRDefault="00DE40FE" w:rsidP="00DE40FE">
      <w:pPr>
        <w:pStyle w:val="Listenabsatz"/>
        <w:numPr>
          <w:ilvl w:val="0"/>
          <w:numId w:val="35"/>
        </w:numPr>
        <w:spacing w:line="276" w:lineRule="auto"/>
        <w:rPr>
          <w:rFonts w:asciiTheme="minorHAnsi" w:hAnsiTheme="minorHAnsi"/>
          <w:sz w:val="20"/>
          <w:szCs w:val="20"/>
          <w:lang w:val="en-US"/>
        </w:rPr>
      </w:pPr>
      <w:r w:rsidRPr="00DE40FE">
        <w:rPr>
          <w:rFonts w:asciiTheme="minorHAnsi" w:hAnsiTheme="minorHAnsi"/>
          <w:sz w:val="20"/>
          <w:szCs w:val="20"/>
          <w:lang w:val="en-US"/>
        </w:rPr>
        <w:t>Do you see the MOOC as beneficial for your peers/target group (short-term ; long-term)?</w:t>
      </w:r>
    </w:p>
    <w:p w14:paraId="58EF7231" w14:textId="7B727022" w:rsidR="00DE40FE" w:rsidRPr="00DE40FE" w:rsidRDefault="00DE40FE" w:rsidP="00DE40FE">
      <w:pPr>
        <w:pStyle w:val="Listenabsatz"/>
        <w:numPr>
          <w:ilvl w:val="1"/>
          <w:numId w:val="35"/>
        </w:numPr>
        <w:spacing w:line="276" w:lineRule="auto"/>
        <w:rPr>
          <w:rFonts w:asciiTheme="minorHAnsi" w:hAnsiTheme="minorHAnsi"/>
          <w:sz w:val="20"/>
          <w:szCs w:val="20"/>
          <w:lang w:val="en-US"/>
        </w:rPr>
      </w:pPr>
      <w:r w:rsidRPr="00DE40FE">
        <w:rPr>
          <w:rFonts w:asciiTheme="minorHAnsi" w:hAnsiTheme="minorHAnsi"/>
          <w:sz w:val="20"/>
          <w:szCs w:val="20"/>
          <w:lang w:val="en-US"/>
        </w:rPr>
        <w:t>If so, why? And what can be done to make the MOOC even more beneficial?</w:t>
      </w:r>
    </w:p>
    <w:p w14:paraId="74FCB1AA" w14:textId="0C436A2E" w:rsidR="00DE40FE" w:rsidRPr="00DE40FE" w:rsidRDefault="00DE40FE" w:rsidP="00DE40FE">
      <w:pPr>
        <w:pStyle w:val="Listenabsatz"/>
        <w:numPr>
          <w:ilvl w:val="1"/>
          <w:numId w:val="35"/>
        </w:numPr>
        <w:spacing w:line="276" w:lineRule="auto"/>
        <w:rPr>
          <w:rFonts w:asciiTheme="minorHAnsi" w:hAnsiTheme="minorHAnsi"/>
          <w:sz w:val="20"/>
          <w:szCs w:val="20"/>
          <w:lang w:val="en-US"/>
        </w:rPr>
      </w:pPr>
      <w:r w:rsidRPr="00DE40FE">
        <w:rPr>
          <w:rFonts w:asciiTheme="minorHAnsi" w:hAnsiTheme="minorHAnsi"/>
          <w:sz w:val="20"/>
          <w:szCs w:val="20"/>
          <w:lang w:val="en-US"/>
        </w:rPr>
        <w:t>If not, why? What are the main challenges to overcome or is this impossible?</w:t>
      </w:r>
    </w:p>
    <w:p w14:paraId="114D2940" w14:textId="77777777" w:rsidR="00DE40FE" w:rsidRPr="00DE40FE" w:rsidRDefault="00DE40FE" w:rsidP="00DE40FE">
      <w:pPr>
        <w:pStyle w:val="Listenabsatz"/>
        <w:spacing w:line="276" w:lineRule="auto"/>
        <w:ind w:left="1800"/>
        <w:rPr>
          <w:rFonts w:asciiTheme="minorHAnsi" w:hAnsiTheme="minorHAnsi"/>
          <w:sz w:val="20"/>
          <w:szCs w:val="20"/>
          <w:lang w:val="en-US"/>
        </w:rPr>
      </w:pPr>
    </w:p>
    <w:p w14:paraId="1D38CE3B" w14:textId="2918B161" w:rsidR="00DE40FE" w:rsidRPr="00DE40FE" w:rsidRDefault="00DE40FE" w:rsidP="00DE40FE">
      <w:pPr>
        <w:pStyle w:val="Listenabsatz"/>
        <w:numPr>
          <w:ilvl w:val="0"/>
          <w:numId w:val="35"/>
        </w:numPr>
        <w:spacing w:line="276" w:lineRule="auto"/>
        <w:rPr>
          <w:rFonts w:asciiTheme="minorHAnsi" w:hAnsiTheme="minorHAnsi"/>
          <w:sz w:val="20"/>
          <w:szCs w:val="20"/>
          <w:lang w:val="en-US"/>
        </w:rPr>
      </w:pPr>
      <w:r w:rsidRPr="00DE40FE">
        <w:rPr>
          <w:rFonts w:asciiTheme="minorHAnsi" w:hAnsiTheme="minorHAnsi"/>
          <w:sz w:val="20"/>
          <w:szCs w:val="20"/>
          <w:lang w:val="en-US"/>
        </w:rPr>
        <w:t>What are the main barriers for your peers/target group for enrolling in this MOOC?</w:t>
      </w:r>
    </w:p>
    <w:p w14:paraId="3359A5F7" w14:textId="77777777" w:rsidR="00DE40FE" w:rsidRPr="00DE40FE" w:rsidRDefault="00DE40FE" w:rsidP="00DE40FE">
      <w:pPr>
        <w:pStyle w:val="Listenabsatz"/>
        <w:spacing w:line="276" w:lineRule="auto"/>
        <w:rPr>
          <w:rFonts w:asciiTheme="minorHAnsi" w:hAnsiTheme="minorHAnsi"/>
          <w:sz w:val="20"/>
          <w:szCs w:val="20"/>
          <w:lang w:val="en-US"/>
        </w:rPr>
      </w:pPr>
    </w:p>
    <w:p w14:paraId="274C707F" w14:textId="7B17212A" w:rsidR="00DE40FE" w:rsidRPr="00DE40FE" w:rsidRDefault="00DE40FE" w:rsidP="00DE40FE">
      <w:pPr>
        <w:pStyle w:val="Listenabsatz"/>
        <w:numPr>
          <w:ilvl w:val="0"/>
          <w:numId w:val="35"/>
        </w:numPr>
        <w:spacing w:line="276" w:lineRule="auto"/>
        <w:rPr>
          <w:rFonts w:asciiTheme="minorHAnsi" w:hAnsiTheme="minorHAnsi"/>
          <w:sz w:val="20"/>
          <w:szCs w:val="20"/>
          <w:lang w:val="en-US"/>
        </w:rPr>
      </w:pPr>
      <w:r w:rsidRPr="00DE40FE">
        <w:rPr>
          <w:rFonts w:asciiTheme="minorHAnsi" w:hAnsiTheme="minorHAnsi"/>
          <w:sz w:val="20"/>
          <w:szCs w:val="20"/>
          <w:lang w:val="en-US"/>
        </w:rPr>
        <w:t>Is this MOOC competitive to similar offerings to your peers/target group so far? I.e., compared to both inhouse / outsourced training and courses in classroom setting or other online courses.</w:t>
      </w:r>
    </w:p>
    <w:p w14:paraId="416034FB" w14:textId="6ABA8923" w:rsidR="00DE40FE" w:rsidRPr="00DE40FE" w:rsidRDefault="00DE40FE" w:rsidP="00DE40FE">
      <w:pPr>
        <w:pStyle w:val="Listenabsatz"/>
        <w:spacing w:line="276" w:lineRule="auto"/>
        <w:rPr>
          <w:rFonts w:asciiTheme="minorHAnsi" w:hAnsiTheme="minorHAnsi"/>
          <w:sz w:val="20"/>
          <w:szCs w:val="20"/>
          <w:lang w:val="en-US"/>
        </w:rPr>
      </w:pPr>
    </w:p>
    <w:p w14:paraId="3A84816B" w14:textId="483E3B64" w:rsidR="00DE40FE" w:rsidRPr="00DE40FE" w:rsidRDefault="00DE40FE" w:rsidP="00DE40FE">
      <w:pPr>
        <w:pStyle w:val="Listenabsatz"/>
        <w:numPr>
          <w:ilvl w:val="0"/>
          <w:numId w:val="35"/>
        </w:numPr>
        <w:spacing w:line="276" w:lineRule="auto"/>
        <w:rPr>
          <w:rFonts w:asciiTheme="minorHAnsi" w:hAnsiTheme="minorHAnsi"/>
          <w:sz w:val="20"/>
          <w:szCs w:val="20"/>
          <w:lang w:val="en-US"/>
        </w:rPr>
      </w:pPr>
      <w:r w:rsidRPr="00DE40FE">
        <w:rPr>
          <w:rFonts w:asciiTheme="minorHAnsi" w:hAnsiTheme="minorHAnsi"/>
          <w:sz w:val="20"/>
          <w:szCs w:val="20"/>
          <w:lang w:val="en-US"/>
        </w:rPr>
        <w:t>Do you see possibilities to offer this MOOC (and other MOOCs) at a large scale in both your organisation and in other organisations throughout Europe? (If so, give details....)</w:t>
      </w:r>
    </w:p>
    <w:p w14:paraId="16793C2E" w14:textId="7C44A9D9" w:rsidR="00DE40FE" w:rsidRPr="00DE40FE" w:rsidRDefault="00DE40FE" w:rsidP="00DE40FE">
      <w:pPr>
        <w:pStyle w:val="Listenabsatz"/>
        <w:spacing w:line="276" w:lineRule="auto"/>
        <w:rPr>
          <w:rFonts w:asciiTheme="minorHAnsi" w:hAnsiTheme="minorHAnsi"/>
          <w:sz w:val="20"/>
          <w:szCs w:val="20"/>
          <w:lang w:val="en-US"/>
        </w:rPr>
      </w:pPr>
    </w:p>
    <w:p w14:paraId="0865B214" w14:textId="53DC6DE3" w:rsidR="00DE40FE" w:rsidRPr="00DE40FE" w:rsidRDefault="00DE40FE" w:rsidP="00DE40FE">
      <w:pPr>
        <w:pStyle w:val="Listenabsatz"/>
        <w:numPr>
          <w:ilvl w:val="0"/>
          <w:numId w:val="35"/>
        </w:numPr>
        <w:spacing w:line="276" w:lineRule="auto"/>
        <w:rPr>
          <w:rFonts w:asciiTheme="minorHAnsi" w:hAnsiTheme="minorHAnsi"/>
          <w:sz w:val="20"/>
          <w:szCs w:val="20"/>
          <w:lang w:val="en-US"/>
        </w:rPr>
      </w:pPr>
      <w:r w:rsidRPr="00DE40FE">
        <w:rPr>
          <w:rFonts w:asciiTheme="minorHAnsi" w:hAnsiTheme="minorHAnsi"/>
          <w:sz w:val="20"/>
          <w:szCs w:val="20"/>
          <w:lang w:val="en-US"/>
        </w:rPr>
        <w:t>What are the main issues to facilitate the wide-scale uptake of this MOOC (and other MOOCs) in business training?</w:t>
      </w:r>
    </w:p>
    <w:bookmarkEnd w:id="0"/>
    <w:p w14:paraId="19F05FAA" w14:textId="52106941" w:rsidR="00A34DFF" w:rsidRPr="00DE40FE" w:rsidRDefault="00A34DFF" w:rsidP="00DE40FE">
      <w:pPr>
        <w:pStyle w:val="berschrift4"/>
        <w:spacing w:line="276" w:lineRule="auto"/>
      </w:pPr>
      <w:r w:rsidRPr="00DE40FE">
        <w:t xml:space="preserve">ADDITIONAL </w:t>
      </w:r>
      <w:r w:rsidR="00DE40FE" w:rsidRPr="00DE40FE">
        <w:t xml:space="preserve">OPTIONAL </w:t>
      </w:r>
      <w:r w:rsidRPr="00DE40FE">
        <w:t>QUESTIONS FOR EACH MOOC TEAM (to the specific content, format, whatever)</w:t>
      </w:r>
    </w:p>
    <w:p w14:paraId="3F86EF6E" w14:textId="4E1B159D" w:rsidR="00DE40FE" w:rsidRPr="00DE40FE" w:rsidRDefault="00117837" w:rsidP="00DE40FE">
      <w:pPr>
        <w:pStyle w:val="Listenabsatz"/>
        <w:numPr>
          <w:ilvl w:val="0"/>
          <w:numId w:val="37"/>
        </w:numPr>
        <w:spacing w:line="276" w:lineRule="auto"/>
        <w:jc w:val="both"/>
        <w:rPr>
          <w:rFonts w:asciiTheme="minorHAnsi" w:eastAsia="Times New Roman" w:hAnsiTheme="minorHAnsi"/>
          <w:noProof w:val="0"/>
          <w:sz w:val="22"/>
          <w:lang w:val="en-US" w:eastAsia="de-AT"/>
        </w:rPr>
      </w:pPr>
      <w:r w:rsidRPr="00DE40FE">
        <w:rPr>
          <w:rFonts w:asciiTheme="minorHAnsi" w:eastAsia="Times New Roman" w:hAnsiTheme="minorHAnsi"/>
          <w:noProof w:val="0"/>
          <w:sz w:val="22"/>
          <w:lang w:val="en-US" w:eastAsia="de-AT"/>
        </w:rPr>
        <w:t>How would you attempt to improve this MOOC?  What would be the key areas of focus?</w:t>
      </w:r>
    </w:p>
    <w:p w14:paraId="0018FF7B" w14:textId="77777777" w:rsidR="00DE40FE" w:rsidRPr="00DE40FE" w:rsidRDefault="00DE40FE" w:rsidP="00DE40FE">
      <w:pPr>
        <w:pStyle w:val="Listenabsatz"/>
        <w:spacing w:line="276" w:lineRule="auto"/>
        <w:jc w:val="both"/>
        <w:rPr>
          <w:rFonts w:asciiTheme="minorHAnsi" w:eastAsia="Times New Roman" w:hAnsiTheme="minorHAnsi"/>
          <w:noProof w:val="0"/>
          <w:sz w:val="22"/>
          <w:lang w:val="en-US" w:eastAsia="de-AT"/>
        </w:rPr>
      </w:pPr>
    </w:p>
    <w:p w14:paraId="2EDDB240" w14:textId="03809F0F" w:rsidR="00117837" w:rsidRPr="00DE40FE" w:rsidRDefault="00117837" w:rsidP="00DE40FE">
      <w:pPr>
        <w:pStyle w:val="Listenabsatz"/>
        <w:numPr>
          <w:ilvl w:val="0"/>
          <w:numId w:val="37"/>
        </w:numPr>
        <w:spacing w:line="276" w:lineRule="auto"/>
        <w:jc w:val="both"/>
        <w:rPr>
          <w:rFonts w:asciiTheme="minorHAnsi" w:eastAsia="Times New Roman" w:hAnsiTheme="minorHAnsi"/>
          <w:noProof w:val="0"/>
          <w:sz w:val="22"/>
          <w:lang w:val="en-US" w:eastAsia="de-AT"/>
        </w:rPr>
      </w:pPr>
      <w:r w:rsidRPr="00DE40FE">
        <w:rPr>
          <w:rFonts w:asciiTheme="minorHAnsi" w:eastAsia="Times New Roman" w:hAnsiTheme="minorHAnsi"/>
          <w:noProof w:val="0"/>
          <w:sz w:val="22"/>
          <w:lang w:val="en-US" w:eastAsia="de-AT"/>
        </w:rPr>
        <w:t>Have you already seen a MOOC with similar content? If so, what differences did you observe?</w:t>
      </w:r>
    </w:p>
    <w:p w14:paraId="7862B1A7" w14:textId="184E5D30" w:rsidR="00DE40FE" w:rsidRPr="00DE40FE" w:rsidRDefault="00DE40FE" w:rsidP="00DE40FE">
      <w:pPr>
        <w:pStyle w:val="Listenabsatz"/>
        <w:spacing w:line="276" w:lineRule="auto"/>
        <w:jc w:val="both"/>
        <w:rPr>
          <w:rFonts w:asciiTheme="minorHAnsi" w:eastAsia="Times New Roman" w:hAnsiTheme="minorHAnsi"/>
          <w:noProof w:val="0"/>
          <w:sz w:val="22"/>
          <w:lang w:val="en-US" w:eastAsia="de-AT"/>
        </w:rPr>
      </w:pPr>
    </w:p>
    <w:p w14:paraId="0AEB9063" w14:textId="211C550A" w:rsidR="00117837" w:rsidRPr="00DE40FE" w:rsidRDefault="00117837" w:rsidP="00DE40FE">
      <w:pPr>
        <w:pStyle w:val="Listenabsatz"/>
        <w:numPr>
          <w:ilvl w:val="0"/>
          <w:numId w:val="37"/>
        </w:numPr>
        <w:spacing w:line="276" w:lineRule="auto"/>
        <w:jc w:val="both"/>
        <w:rPr>
          <w:rFonts w:asciiTheme="minorHAnsi" w:eastAsia="Times New Roman" w:hAnsiTheme="minorHAnsi"/>
          <w:noProof w:val="0"/>
          <w:sz w:val="22"/>
          <w:lang w:val="en-US" w:eastAsia="de-AT"/>
        </w:rPr>
      </w:pPr>
      <w:r w:rsidRPr="00DE40FE">
        <w:rPr>
          <w:rFonts w:asciiTheme="minorHAnsi" w:eastAsia="Times New Roman" w:hAnsiTheme="minorHAnsi"/>
          <w:noProof w:val="0"/>
          <w:sz w:val="22"/>
          <w:lang w:val="en-US" w:eastAsia="de-AT"/>
        </w:rPr>
        <w:t>What do you perceive to be the main issues affecting uptake of training and development in business?</w:t>
      </w:r>
    </w:p>
    <w:p w14:paraId="56F7256A" w14:textId="4895BA82" w:rsidR="00DE40FE" w:rsidRPr="00DE40FE" w:rsidRDefault="00DE40FE" w:rsidP="00DE40FE">
      <w:pPr>
        <w:pStyle w:val="Listenabsatz"/>
        <w:spacing w:line="276" w:lineRule="auto"/>
        <w:jc w:val="both"/>
        <w:rPr>
          <w:rFonts w:asciiTheme="minorHAnsi" w:eastAsia="Times New Roman" w:hAnsiTheme="minorHAnsi"/>
          <w:noProof w:val="0"/>
          <w:sz w:val="22"/>
          <w:lang w:val="en-US" w:eastAsia="de-AT"/>
        </w:rPr>
      </w:pPr>
    </w:p>
    <w:p w14:paraId="78DD9D05" w14:textId="3052A39F" w:rsidR="00117837" w:rsidRPr="00DE40FE" w:rsidRDefault="00117837" w:rsidP="00DE40FE">
      <w:pPr>
        <w:pStyle w:val="Listenabsatz"/>
        <w:numPr>
          <w:ilvl w:val="0"/>
          <w:numId w:val="37"/>
        </w:numPr>
        <w:spacing w:line="276" w:lineRule="auto"/>
        <w:jc w:val="both"/>
        <w:rPr>
          <w:rFonts w:asciiTheme="minorHAnsi" w:eastAsia="Times New Roman" w:hAnsiTheme="minorHAnsi"/>
          <w:noProof w:val="0"/>
          <w:sz w:val="22"/>
          <w:lang w:val="en-US" w:eastAsia="de-AT"/>
        </w:rPr>
      </w:pPr>
      <w:r w:rsidRPr="00DE40FE">
        <w:rPr>
          <w:rFonts w:asciiTheme="minorHAnsi" w:eastAsia="Times New Roman" w:hAnsiTheme="minorHAnsi"/>
          <w:noProof w:val="0"/>
          <w:sz w:val="22"/>
          <w:lang w:val="en-US" w:eastAsia="de-AT"/>
        </w:rPr>
        <w:t>How can technology be used to improve business education? (invite detail)</w:t>
      </w:r>
    </w:p>
    <w:p w14:paraId="6D5BE413" w14:textId="5C50F287" w:rsidR="00DE40FE" w:rsidRPr="00DE40FE" w:rsidRDefault="00DE40FE" w:rsidP="00DE40FE">
      <w:pPr>
        <w:pStyle w:val="Listenabsatz"/>
        <w:spacing w:line="276" w:lineRule="auto"/>
        <w:jc w:val="both"/>
        <w:rPr>
          <w:rFonts w:asciiTheme="minorHAnsi" w:eastAsia="Times New Roman" w:hAnsiTheme="minorHAnsi"/>
          <w:noProof w:val="0"/>
          <w:sz w:val="22"/>
          <w:lang w:val="en-US" w:eastAsia="de-AT"/>
        </w:rPr>
      </w:pPr>
    </w:p>
    <w:p w14:paraId="6525C826" w14:textId="77777777" w:rsidR="00DE40FE" w:rsidRPr="00DE40FE" w:rsidRDefault="00117837" w:rsidP="00DE40FE">
      <w:pPr>
        <w:pStyle w:val="Listenabsatz"/>
        <w:numPr>
          <w:ilvl w:val="0"/>
          <w:numId w:val="37"/>
        </w:numPr>
        <w:spacing w:line="276" w:lineRule="auto"/>
        <w:jc w:val="both"/>
        <w:rPr>
          <w:rFonts w:asciiTheme="minorHAnsi" w:eastAsia="Times New Roman" w:hAnsiTheme="minorHAnsi"/>
          <w:noProof w:val="0"/>
          <w:sz w:val="22"/>
          <w:lang w:val="en-US" w:eastAsia="de-AT"/>
        </w:rPr>
      </w:pPr>
      <w:r w:rsidRPr="00DE40FE">
        <w:rPr>
          <w:rFonts w:asciiTheme="minorHAnsi" w:eastAsia="Times New Roman" w:hAnsiTheme="minorHAnsi"/>
          <w:noProof w:val="0"/>
          <w:sz w:val="22"/>
          <w:lang w:val="en-US" w:eastAsia="de-AT"/>
        </w:rPr>
        <w:t>What message do you have for policymakers in the European area?</w:t>
      </w:r>
    </w:p>
    <w:p w14:paraId="0D28AED5" w14:textId="77777777" w:rsidR="00DE40FE" w:rsidRPr="00DE40FE" w:rsidRDefault="00DE40FE" w:rsidP="00DE40FE">
      <w:pPr>
        <w:pStyle w:val="Listenabsatz"/>
        <w:spacing w:line="276" w:lineRule="auto"/>
        <w:jc w:val="both"/>
        <w:rPr>
          <w:rFonts w:asciiTheme="minorHAnsi" w:eastAsia="Times New Roman" w:hAnsiTheme="minorHAnsi"/>
          <w:noProof w:val="0"/>
          <w:sz w:val="22"/>
          <w:lang w:val="en-US" w:eastAsia="de-AT"/>
        </w:rPr>
      </w:pPr>
    </w:p>
    <w:p w14:paraId="348F704C" w14:textId="0187D245" w:rsidR="00F64C9F" w:rsidRPr="00DE40FE" w:rsidRDefault="00DE40FE" w:rsidP="00DE40FE">
      <w:pPr>
        <w:pStyle w:val="Listenabsatz"/>
        <w:numPr>
          <w:ilvl w:val="0"/>
          <w:numId w:val="37"/>
        </w:numPr>
        <w:spacing w:line="276" w:lineRule="auto"/>
        <w:jc w:val="both"/>
        <w:rPr>
          <w:rFonts w:asciiTheme="minorHAnsi" w:eastAsia="Times New Roman" w:hAnsiTheme="minorHAnsi"/>
          <w:noProof w:val="0"/>
          <w:sz w:val="22"/>
          <w:lang w:val="en-US" w:eastAsia="de-AT"/>
        </w:rPr>
      </w:pPr>
      <w:r w:rsidRPr="00DE40FE">
        <w:rPr>
          <w:rFonts w:asciiTheme="minorHAnsi" w:eastAsia="Times New Roman" w:hAnsiTheme="minorHAnsi"/>
          <w:noProof w:val="0"/>
          <w:sz w:val="22"/>
          <w:lang w:val="en-US" w:eastAsia="de-AT"/>
        </w:rPr>
        <w:t xml:space="preserve">According to your experience, </w:t>
      </w:r>
      <w:r w:rsidRPr="00DE40FE">
        <w:rPr>
          <w:rFonts w:asciiTheme="minorHAnsi" w:eastAsia="Times New Roman" w:hAnsiTheme="minorHAnsi"/>
          <w:noProof w:val="0"/>
          <w:sz w:val="22"/>
          <w:lang w:val="en-US" w:eastAsia="de-AT"/>
        </w:rPr>
        <w:t xml:space="preserve">could </w:t>
      </w:r>
      <w:r w:rsidRPr="00DE40FE">
        <w:rPr>
          <w:rFonts w:asciiTheme="minorHAnsi" w:eastAsia="Times New Roman" w:hAnsiTheme="minorHAnsi"/>
          <w:noProof w:val="0"/>
          <w:sz w:val="22"/>
          <w:lang w:val="en-US" w:eastAsia="de-AT"/>
        </w:rPr>
        <w:t xml:space="preserve">a course realized only in English be a </w:t>
      </w:r>
      <w:proofErr w:type="spellStart"/>
      <w:r w:rsidRPr="00DE40FE">
        <w:rPr>
          <w:rFonts w:asciiTheme="minorHAnsi" w:eastAsia="Times New Roman" w:hAnsiTheme="minorHAnsi"/>
          <w:noProof w:val="0"/>
          <w:sz w:val="22"/>
          <w:lang w:val="en-US" w:eastAsia="de-AT"/>
        </w:rPr>
        <w:t>limit</w:t>
      </w:r>
      <w:r w:rsidRPr="00DE40FE">
        <w:rPr>
          <w:rFonts w:asciiTheme="minorHAnsi" w:eastAsia="Times New Roman" w:hAnsiTheme="minorHAnsi"/>
          <w:noProof w:val="0"/>
          <w:sz w:val="22"/>
          <w:lang w:val="en-US" w:eastAsia="de-AT"/>
        </w:rPr>
        <w:t>itation</w:t>
      </w:r>
      <w:proofErr w:type="spellEnd"/>
      <w:r w:rsidRPr="00DE40FE">
        <w:rPr>
          <w:rFonts w:asciiTheme="minorHAnsi" w:eastAsia="Times New Roman" w:hAnsiTheme="minorHAnsi"/>
          <w:noProof w:val="0"/>
          <w:sz w:val="22"/>
          <w:lang w:val="en-US" w:eastAsia="de-AT"/>
        </w:rPr>
        <w:t xml:space="preserve"> in your regional context</w:t>
      </w:r>
      <w:r w:rsidRPr="00DE40FE">
        <w:rPr>
          <w:rFonts w:asciiTheme="minorHAnsi" w:eastAsia="Times New Roman" w:hAnsiTheme="minorHAnsi"/>
          <w:noProof w:val="0"/>
          <w:sz w:val="22"/>
          <w:lang w:val="en-US" w:eastAsia="de-AT"/>
        </w:rPr>
        <w:t>?</w:t>
      </w:r>
      <w:r w:rsidRPr="00DE40FE">
        <w:rPr>
          <w:rFonts w:asciiTheme="minorHAnsi" w:eastAsia="Times New Roman" w:hAnsiTheme="minorHAnsi"/>
          <w:noProof w:val="0"/>
          <w:sz w:val="22"/>
          <w:lang w:val="en-US" w:eastAsia="de-AT"/>
        </w:rPr>
        <w:t xml:space="preserve"> (</w:t>
      </w:r>
      <w:r w:rsidRPr="00DE40FE">
        <w:rPr>
          <w:rFonts w:asciiTheme="minorHAnsi" w:eastAsia="Times New Roman" w:hAnsiTheme="minorHAnsi"/>
          <w:noProof w:val="0"/>
          <w:sz w:val="22"/>
          <w:lang w:val="en-US" w:eastAsia="de-AT"/>
        </w:rPr>
        <w:t>Adaptation to the cultural/language context of the target group?</w:t>
      </w:r>
      <w:r w:rsidRPr="00DE40FE">
        <w:rPr>
          <w:rFonts w:asciiTheme="minorHAnsi" w:eastAsia="Times New Roman" w:hAnsiTheme="minorHAnsi"/>
          <w:noProof w:val="0"/>
          <w:sz w:val="22"/>
          <w:lang w:val="en-US" w:eastAsia="de-AT"/>
        </w:rPr>
        <w:t>)</w:t>
      </w:r>
    </w:p>
    <w:sectPr w:rsidR="00F64C9F" w:rsidRPr="00DE40FE" w:rsidSect="001012F2">
      <w:headerReference w:type="even" r:id="rId14"/>
      <w:headerReference w:type="default" r:id="rId15"/>
      <w:footerReference w:type="even" r:id="rId16"/>
      <w:footerReference w:type="default" r:id="rId17"/>
      <w:headerReference w:type="first" r:id="rId18"/>
      <w:footerReference w:type="first" r:id="rId19"/>
      <w:pgSz w:w="11906" w:h="16838"/>
      <w:pgMar w:top="1871" w:right="1134" w:bottom="1985" w:left="1134" w:header="907"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72169" w14:textId="77777777" w:rsidR="008B42E3" w:rsidRDefault="008B42E3" w:rsidP="00567C97">
      <w:r>
        <w:separator/>
      </w:r>
    </w:p>
    <w:p w14:paraId="38498A71" w14:textId="77777777" w:rsidR="008B42E3" w:rsidRDefault="008B42E3" w:rsidP="00567C97"/>
    <w:p w14:paraId="7850EDF5" w14:textId="77777777" w:rsidR="008B42E3" w:rsidRDefault="008B42E3" w:rsidP="00567C97"/>
  </w:endnote>
  <w:endnote w:type="continuationSeparator" w:id="0">
    <w:p w14:paraId="682A437B" w14:textId="77777777" w:rsidR="008B42E3" w:rsidRDefault="008B42E3" w:rsidP="00567C97">
      <w:r>
        <w:continuationSeparator/>
      </w:r>
    </w:p>
    <w:p w14:paraId="386BAA3D" w14:textId="77777777" w:rsidR="008B42E3" w:rsidRDefault="008B42E3" w:rsidP="00567C97"/>
    <w:p w14:paraId="156EB6DC" w14:textId="77777777" w:rsidR="008B42E3" w:rsidRDefault="008B42E3" w:rsidP="00567C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500000000000000"/>
    <w:charset w:val="80"/>
    <w:family w:val="swiss"/>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Ubuntu">
    <w:altName w:val="Luminari"/>
    <w:panose1 w:val="020B0504030602030204"/>
    <w:charset w:val="00"/>
    <w:family w:val="swiss"/>
    <w:pitch w:val="variable"/>
    <w:sig w:usb0="E00002FF" w:usb1="5000205B" w:usb2="00000000" w:usb3="00000000" w:csb0="0000009F" w:csb1="00000000"/>
  </w:font>
  <w:font w:name="Ubuntu Medium">
    <w:altName w:val="Calibri"/>
    <w:panose1 w:val="020B0604030602030204"/>
    <w:charset w:val="00"/>
    <w:family w:val="swiss"/>
    <w:pitch w:val="variable"/>
    <w:sig w:usb0="E00002FF" w:usb1="5000205B" w:usb2="00000000" w:usb3="00000000" w:csb0="0000009F" w:csb1="00000000"/>
  </w:font>
  <w:font w:name="Ubuntu Light">
    <w:altName w:val="Arial Black"/>
    <w:panose1 w:val="020B0304030602030204"/>
    <w:charset w:val="00"/>
    <w:family w:val="swiss"/>
    <w:pitch w:val="variable"/>
    <w:sig w:usb0="E00002FF" w:usb1="5000205B" w:usb2="00000000" w:usb3="00000000" w:csb0="0000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500000000000000"/>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3DD66" w14:textId="10A22B63" w:rsidR="001012F2" w:rsidRDefault="001012F2" w:rsidP="00885BA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DE40FE">
      <w:rPr>
        <w:rStyle w:val="Seitenzahl"/>
      </w:rPr>
      <w:t>2</w:t>
    </w:r>
    <w:r>
      <w:rPr>
        <w:rStyle w:val="Seitenzahl"/>
      </w:rPr>
      <w:fldChar w:fldCharType="end"/>
    </w:r>
  </w:p>
  <w:p w14:paraId="685154BD" w14:textId="77777777" w:rsidR="001012F2" w:rsidRPr="00E51A18" w:rsidRDefault="001012F2" w:rsidP="00885BAF">
    <w:pPr>
      <w:pStyle w:val="Fuzeile"/>
      <w:ind w:left="2160" w:right="360"/>
      <w:rPr>
        <w:rFonts w:ascii="Times New Roman" w:hAnsi="Times New Roman"/>
        <w:lang w:val="en-US"/>
      </w:rPr>
    </w:pPr>
    <w:r>
      <w:rPr>
        <w:lang w:val="de-AT" w:eastAsia="de-AT"/>
      </w:rPr>
      <w:drawing>
        <wp:anchor distT="0" distB="0" distL="114300" distR="114300" simplePos="0" relativeHeight="251653120" behindDoc="0" locked="0" layoutInCell="1" allowOverlap="1" wp14:anchorId="26EB46C2" wp14:editId="2B065419">
          <wp:simplePos x="0" y="0"/>
          <wp:positionH relativeFrom="margin">
            <wp:posOffset>63500</wp:posOffset>
          </wp:positionH>
          <wp:positionV relativeFrom="line">
            <wp:posOffset>-72390</wp:posOffset>
          </wp:positionV>
          <wp:extent cx="1160145" cy="1160145"/>
          <wp:effectExtent l="0" t="0" r="0" b="0"/>
          <wp:wrapThrough wrapText="bothSides">
            <wp:wrapPolygon edited="0">
              <wp:start x="355" y="355"/>
              <wp:lineTo x="355" y="5675"/>
              <wp:lineTo x="20571" y="5675"/>
              <wp:lineTo x="20926" y="4256"/>
              <wp:lineTo x="19862" y="2483"/>
              <wp:lineTo x="17734" y="355"/>
              <wp:lineTo x="355" y="355"/>
            </wp:wrapPolygon>
          </wp:wrapThrough>
          <wp:docPr id="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3C2">
      <w:rPr>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32CC9D4" w14:textId="77777777" w:rsidR="001012F2" w:rsidRPr="00AF63C2" w:rsidRDefault="001012F2" w:rsidP="00567C97">
    <w:pPr>
      <w:pStyle w:val="Fuzeile"/>
    </w:pPr>
    <w:r w:rsidRPr="00AB49D1">
      <w:rPr>
        <w:lang w:val="de-AT" w:eastAsia="de-AT"/>
      </w:rPr>
      <mc:AlternateContent>
        <mc:Choice Requires="wps">
          <w:drawing>
            <wp:anchor distT="4294967295" distB="4294967295" distL="114300" distR="114300" simplePos="0" relativeHeight="251652096" behindDoc="0" locked="0" layoutInCell="1" allowOverlap="1" wp14:anchorId="2CD511D5" wp14:editId="0519EE8D">
              <wp:simplePos x="0" y="0"/>
              <wp:positionH relativeFrom="column">
                <wp:posOffset>1905</wp:posOffset>
              </wp:positionH>
              <wp:positionV relativeFrom="paragraph">
                <wp:posOffset>130175</wp:posOffset>
              </wp:positionV>
              <wp:extent cx="6093460" cy="15240"/>
              <wp:effectExtent l="0" t="0" r="2540" b="3810"/>
              <wp:wrapNone/>
              <wp:docPr id="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3460" cy="1524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2E531E5" id="Straight Connector 10"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0.25pt" to="47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">
              <o:lock v:ext="edit" shapetype="f"/>
            </v:line>
          </w:pict>
        </mc:Fallback>
      </mc:AlternateContent>
    </w:r>
    <w:r w:rsidRPr="00AF63C2">
      <w:t xml:space="preserve"> </w:t>
    </w:r>
  </w:p>
  <w:p w14:paraId="38478476" w14:textId="77777777" w:rsidR="001012F2" w:rsidRPr="00567C97" w:rsidRDefault="001012F2" w:rsidP="00444690">
    <w:pPr>
      <w:pStyle w:val="berschrift3"/>
    </w:pPr>
    <w:r w:rsidRPr="00BC76CF">
      <w:rPr>
        <w:lang w:val="de-AT" w:eastAsia="de-AT"/>
      </w:rPr>
      <w:drawing>
        <wp:inline distT="0" distB="0" distL="0" distR="0" wp14:anchorId="4EE1465A" wp14:editId="3354CE34">
          <wp:extent cx="449580" cy="16002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160020"/>
                  </a:xfrm>
                  <a:prstGeom prst="rect">
                    <a:avLst/>
                  </a:prstGeom>
                  <a:noFill/>
                  <a:ln>
                    <a:noFill/>
                  </a:ln>
                </pic:spPr>
              </pic:pic>
            </a:graphicData>
          </a:graphic>
        </wp:inline>
      </w:drawing>
    </w:r>
    <w:r>
      <w:rPr>
        <w:rStyle w:val="FuzeileZchn"/>
      </w:rPr>
      <w:t xml:space="preserve">     </w:t>
    </w:r>
    <w:r>
      <w:rPr>
        <w:rStyle w:val="FuzeileZchn"/>
        <w:rFonts w:ascii="Ubuntu Medium" w:hAnsi="Ubuntu Medium"/>
        <w:b w:val="0"/>
      </w:rPr>
      <w:t>2018</w:t>
    </w:r>
    <w:r w:rsidRPr="00073E22">
      <w:rPr>
        <w:rStyle w:val="FuzeileZchn"/>
        <w:rFonts w:ascii="Ubuntu Medium" w:hAnsi="Ubuntu Medium"/>
        <w:b w:val="0"/>
      </w:rPr>
      <w:t xml:space="preserve"> </w:t>
    </w:r>
    <w:r w:rsidRPr="00B471BC">
      <w:rPr>
        <w:rStyle w:val="FuzeileZchn"/>
        <w:rFonts w:ascii="Ubuntu Medium" w:hAnsi="Ubuntu Medium"/>
        <w:b w:val="0"/>
        <w:color w:val="FF3333"/>
      </w:rPr>
      <w:t>|</w:t>
    </w:r>
    <w:r w:rsidRPr="00073E22">
      <w:rPr>
        <w:rStyle w:val="FuzeileZchn"/>
        <w:rFonts w:ascii="Ubuntu Medium" w:hAnsi="Ubuntu Medium"/>
        <w:b w:val="0"/>
      </w:rPr>
      <w:t xml:space="preserve"> </w:t>
    </w:r>
    <w:r w:rsidRPr="00073E22">
      <w:rPr>
        <w:rStyle w:val="FuzeileZchn"/>
        <w:b w:val="0"/>
      </w:rPr>
      <w:t>CC-BY</w:t>
    </w:r>
    <w:r>
      <w:rPr>
        <w:rStyle w:val="FuzeileZchn"/>
      </w:rPr>
      <w:t xml:space="preserve"> </w:t>
    </w:r>
    <w:r>
      <w:rPr>
        <w:rStyle w:val="FuzeileZchn"/>
      </w:rPr>
      <w:tab/>
    </w:r>
    <w:r>
      <w:rPr>
        <w:rStyle w:val="FuzeileZchn"/>
      </w:rPr>
      <w:tab/>
    </w:r>
    <w:r>
      <w:rPr>
        <w:rStyle w:val="FuzeileZchn"/>
      </w:rPr>
      <w:tab/>
      <w:t xml:space="preserve"> </w:t>
    </w:r>
    <w:r>
      <w:t xml:space="preserve">                                              </w:t>
    </w:r>
    <w:r>
      <w:rPr>
        <w:rFonts w:ascii="Times New Roman" w:hAnsi="Times New Roman"/>
      </w:rPr>
      <w:tab/>
    </w:r>
    <w:r>
      <w:rPr>
        <w:rFonts w:ascii="Times New Roman" w:hAnsi="Times New Roman"/>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292A2" w14:textId="2DB9E61B" w:rsidR="001012F2" w:rsidRDefault="001012F2" w:rsidP="00885BA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DE40FE">
      <w:rPr>
        <w:rStyle w:val="Seitenzahl"/>
      </w:rPr>
      <w:t>3</w:t>
    </w:r>
    <w:r>
      <w:rPr>
        <w:rStyle w:val="Seitenzahl"/>
      </w:rPr>
      <w:fldChar w:fldCharType="end"/>
    </w:r>
  </w:p>
  <w:p w14:paraId="533041EB" w14:textId="77777777" w:rsidR="001012F2" w:rsidRPr="00E51A18" w:rsidRDefault="001012F2" w:rsidP="00885BAF">
    <w:pPr>
      <w:pStyle w:val="Fuzeile"/>
      <w:ind w:left="2160" w:right="360"/>
      <w:rPr>
        <w:rFonts w:ascii="Times New Roman" w:hAnsi="Times New Roman"/>
        <w:lang w:val="en-US"/>
      </w:rPr>
    </w:pPr>
    <w:r>
      <w:rPr>
        <w:lang w:val="de-AT" w:eastAsia="de-AT"/>
      </w:rPr>
      <w:drawing>
        <wp:anchor distT="0" distB="0" distL="114300" distR="114300" simplePos="0" relativeHeight="251663360" behindDoc="0" locked="0" layoutInCell="1" allowOverlap="1" wp14:anchorId="57775CC2" wp14:editId="192E5D57">
          <wp:simplePos x="0" y="0"/>
          <wp:positionH relativeFrom="margin">
            <wp:posOffset>27940</wp:posOffset>
          </wp:positionH>
          <wp:positionV relativeFrom="line">
            <wp:posOffset>-46990</wp:posOffset>
          </wp:positionV>
          <wp:extent cx="1160145" cy="1160145"/>
          <wp:effectExtent l="0" t="0" r="0" b="0"/>
          <wp:wrapThrough wrapText="bothSides">
            <wp:wrapPolygon edited="0">
              <wp:start x="355" y="355"/>
              <wp:lineTo x="355" y="5675"/>
              <wp:lineTo x="20571" y="5675"/>
              <wp:lineTo x="20926" y="4256"/>
              <wp:lineTo x="19862" y="2483"/>
              <wp:lineTo x="17734" y="355"/>
              <wp:lineTo x="355" y="355"/>
            </wp:wrapPolygon>
          </wp:wrapThrough>
          <wp:docPr id="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3C2">
      <w:rPr>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7D5DB1F4" w14:textId="77777777" w:rsidR="001012F2" w:rsidRPr="00AF63C2" w:rsidRDefault="001012F2" w:rsidP="00845EAD">
    <w:pPr>
      <w:pStyle w:val="Fuzeile"/>
    </w:pPr>
    <w:r w:rsidRPr="00AB49D1">
      <w:rPr>
        <w:lang w:val="de-AT" w:eastAsia="de-AT"/>
      </w:rPr>
      <mc:AlternateContent>
        <mc:Choice Requires="wps">
          <w:drawing>
            <wp:anchor distT="4294967295" distB="4294967295" distL="114300" distR="114300" simplePos="0" relativeHeight="251654144" behindDoc="0" locked="0" layoutInCell="1" allowOverlap="1" wp14:anchorId="22BF846F" wp14:editId="28486826">
              <wp:simplePos x="0" y="0"/>
              <wp:positionH relativeFrom="column">
                <wp:posOffset>1905</wp:posOffset>
              </wp:positionH>
              <wp:positionV relativeFrom="paragraph">
                <wp:posOffset>130175</wp:posOffset>
              </wp:positionV>
              <wp:extent cx="6093460" cy="15240"/>
              <wp:effectExtent l="0" t="0" r="2540" b="3810"/>
              <wp:wrapNone/>
              <wp:docPr id="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3460" cy="1524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B269C43" id="Straight Connector 10"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0.25pt" to="47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">
              <o:lock v:ext="edit" shapetype="f"/>
            </v:line>
          </w:pict>
        </mc:Fallback>
      </mc:AlternateContent>
    </w:r>
    <w:r w:rsidRPr="00AF63C2">
      <w:t xml:space="preserve"> </w:t>
    </w:r>
  </w:p>
  <w:p w14:paraId="0E80D8D3" w14:textId="77777777" w:rsidR="001012F2" w:rsidRPr="00845EAD" w:rsidRDefault="001012F2" w:rsidP="00444690">
    <w:pPr>
      <w:pStyle w:val="berschrift3"/>
    </w:pPr>
    <w:r w:rsidRPr="00BC76CF">
      <w:rPr>
        <w:lang w:val="de-AT" w:eastAsia="de-AT"/>
      </w:rPr>
      <w:drawing>
        <wp:inline distT="0" distB="0" distL="0" distR="0" wp14:anchorId="7CD03AC4" wp14:editId="5B6B5D8C">
          <wp:extent cx="449580" cy="160020"/>
          <wp:effectExtent l="0" t="0" r="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160020"/>
                  </a:xfrm>
                  <a:prstGeom prst="rect">
                    <a:avLst/>
                  </a:prstGeom>
                  <a:noFill/>
                  <a:ln>
                    <a:noFill/>
                  </a:ln>
                </pic:spPr>
              </pic:pic>
            </a:graphicData>
          </a:graphic>
        </wp:inline>
      </w:drawing>
    </w:r>
    <w:r>
      <w:rPr>
        <w:rStyle w:val="FuzeileZchn"/>
      </w:rPr>
      <w:t xml:space="preserve">     </w:t>
    </w:r>
    <w:r>
      <w:rPr>
        <w:rStyle w:val="FuzeileZchn"/>
        <w:rFonts w:ascii="Ubuntu Medium" w:hAnsi="Ubuntu Medium"/>
        <w:b w:val="0"/>
      </w:rPr>
      <w:t>2018</w:t>
    </w:r>
    <w:r w:rsidRPr="00073E22">
      <w:rPr>
        <w:rStyle w:val="FuzeileZchn"/>
        <w:rFonts w:ascii="Ubuntu Medium" w:hAnsi="Ubuntu Medium"/>
        <w:b w:val="0"/>
      </w:rPr>
      <w:t xml:space="preserve"> </w:t>
    </w:r>
    <w:r w:rsidRPr="00B471BC">
      <w:rPr>
        <w:rStyle w:val="FuzeileZchn"/>
        <w:rFonts w:ascii="Ubuntu Medium" w:hAnsi="Ubuntu Medium"/>
        <w:b w:val="0"/>
        <w:color w:val="FF3333"/>
      </w:rPr>
      <w:t>|</w:t>
    </w:r>
    <w:r w:rsidRPr="00073E22">
      <w:rPr>
        <w:rStyle w:val="FuzeileZchn"/>
        <w:rFonts w:ascii="Ubuntu Medium" w:hAnsi="Ubuntu Medium"/>
        <w:b w:val="0"/>
      </w:rPr>
      <w:t xml:space="preserve"> </w:t>
    </w:r>
    <w:r w:rsidRPr="00073E22">
      <w:rPr>
        <w:rStyle w:val="FuzeileZchn"/>
        <w:b w:val="0"/>
      </w:rPr>
      <w:t>CC-BY</w:t>
    </w:r>
    <w:r>
      <w:rPr>
        <w:rStyle w:val="FuzeileZchn"/>
      </w:rPr>
      <w:tab/>
    </w:r>
    <w:r>
      <w:rPr>
        <w:rStyle w:val="FuzeileZchn"/>
      </w:rPr>
      <w:tab/>
    </w:r>
    <w:r>
      <w:rPr>
        <w:rStyle w:val="FuzeileZchn"/>
      </w:rPr>
      <w:tab/>
      <w:t xml:space="preserve"> </w:t>
    </w:r>
    <w:r>
      <w:t xml:space="preserve">                                              </w:t>
    </w:r>
    <w:r>
      <w:rPr>
        <w:rFonts w:ascii="Times New Roman" w:hAnsi="Times New Roman"/>
      </w:rPr>
      <w:tab/>
    </w:r>
    <w:r>
      <w:rPr>
        <w:rFonts w:ascii="Times New Roman" w:hAnsi="Times New Roman"/>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1AB0E" w14:textId="77777777" w:rsidR="001012F2" w:rsidRPr="00E51A18" w:rsidRDefault="001012F2" w:rsidP="00885BAF">
    <w:pPr>
      <w:pStyle w:val="Fuzeile"/>
      <w:ind w:left="2160"/>
      <w:rPr>
        <w:rFonts w:ascii="Times New Roman" w:hAnsi="Times New Roman"/>
        <w:lang w:val="en-US"/>
      </w:rPr>
    </w:pPr>
    <w:r>
      <w:rPr>
        <w:lang w:val="de-AT" w:eastAsia="de-AT"/>
      </w:rPr>
      <w:drawing>
        <wp:anchor distT="0" distB="0" distL="114300" distR="114300" simplePos="0" relativeHeight="251662336" behindDoc="0" locked="0" layoutInCell="1" allowOverlap="1" wp14:anchorId="7F359EAF" wp14:editId="4715A22D">
          <wp:simplePos x="0" y="0"/>
          <wp:positionH relativeFrom="margin">
            <wp:posOffset>63500</wp:posOffset>
          </wp:positionH>
          <wp:positionV relativeFrom="line">
            <wp:posOffset>-72390</wp:posOffset>
          </wp:positionV>
          <wp:extent cx="1160145" cy="1160145"/>
          <wp:effectExtent l="0" t="0" r="0" b="0"/>
          <wp:wrapThrough wrapText="bothSides">
            <wp:wrapPolygon edited="0">
              <wp:start x="355" y="355"/>
              <wp:lineTo x="355" y="5675"/>
              <wp:lineTo x="20571" y="5675"/>
              <wp:lineTo x="20926" y="4256"/>
              <wp:lineTo x="19862" y="2483"/>
              <wp:lineTo x="17734" y="355"/>
              <wp:lineTo x="355" y="355"/>
            </wp:wrapPolygon>
          </wp:wrapThrough>
          <wp:docPr id="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3C2">
      <w:rPr>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4ABEBDC" w14:textId="77777777" w:rsidR="001012F2" w:rsidRPr="00AF63C2" w:rsidRDefault="001012F2" w:rsidP="00885BAF">
    <w:pPr>
      <w:pStyle w:val="Fuzeile"/>
    </w:pPr>
    <w:r w:rsidRPr="00AB49D1">
      <w:rPr>
        <w:lang w:val="de-AT" w:eastAsia="de-AT"/>
      </w:rPr>
      <mc:AlternateContent>
        <mc:Choice Requires="wps">
          <w:drawing>
            <wp:anchor distT="4294967295" distB="4294967295" distL="114300" distR="114300" simplePos="0" relativeHeight="251661312" behindDoc="0" locked="0" layoutInCell="1" allowOverlap="1" wp14:anchorId="23FB62E7" wp14:editId="7E0E077D">
              <wp:simplePos x="0" y="0"/>
              <wp:positionH relativeFrom="column">
                <wp:posOffset>1905</wp:posOffset>
              </wp:positionH>
              <wp:positionV relativeFrom="paragraph">
                <wp:posOffset>130175</wp:posOffset>
              </wp:positionV>
              <wp:extent cx="6093460" cy="15240"/>
              <wp:effectExtent l="0" t="0" r="2540" b="3810"/>
              <wp:wrapNone/>
              <wp:docPr id="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3460" cy="1524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0EB395A" id="Straight Connector 1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0.25pt" to="47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">
              <o:lock v:ext="edit" shapetype="f"/>
            </v:line>
          </w:pict>
        </mc:Fallback>
      </mc:AlternateContent>
    </w:r>
    <w:r w:rsidRPr="00AF63C2">
      <w:t xml:space="preserve"> </w:t>
    </w:r>
  </w:p>
  <w:p w14:paraId="62844477" w14:textId="77777777" w:rsidR="001012F2" w:rsidRDefault="001012F2" w:rsidP="00885BAF">
    <w:pPr>
      <w:pStyle w:val="Fuzeile"/>
    </w:pPr>
    <w:r w:rsidRPr="00BC76CF">
      <w:rPr>
        <w:lang w:val="de-AT" w:eastAsia="de-AT"/>
      </w:rPr>
      <w:drawing>
        <wp:inline distT="0" distB="0" distL="0" distR="0" wp14:anchorId="7B4242DD" wp14:editId="380C0D40">
          <wp:extent cx="449580" cy="16002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160020"/>
                  </a:xfrm>
                  <a:prstGeom prst="rect">
                    <a:avLst/>
                  </a:prstGeom>
                  <a:noFill/>
                  <a:ln>
                    <a:noFill/>
                  </a:ln>
                </pic:spPr>
              </pic:pic>
            </a:graphicData>
          </a:graphic>
        </wp:inline>
      </w:drawing>
    </w:r>
    <w:r>
      <w:rPr>
        <w:rStyle w:val="FuzeileZchn"/>
      </w:rPr>
      <w:t xml:space="preserve">     </w:t>
    </w:r>
    <w:r w:rsidRPr="00073E22">
      <w:rPr>
        <w:rStyle w:val="FuzeileZchn"/>
        <w:rFonts w:ascii="Ubuntu Medium" w:hAnsi="Ubuntu Medium"/>
        <w:b/>
      </w:rPr>
      <w:t xml:space="preserve">2016 </w:t>
    </w:r>
    <w:r w:rsidRPr="00B471BC">
      <w:rPr>
        <w:rStyle w:val="FuzeileZchn"/>
        <w:rFonts w:ascii="Ubuntu Medium" w:hAnsi="Ubuntu Medium"/>
        <w:b/>
        <w:color w:val="FF3333"/>
      </w:rPr>
      <w:t>|</w:t>
    </w:r>
    <w:r w:rsidRPr="00073E22">
      <w:rPr>
        <w:rStyle w:val="FuzeileZchn"/>
        <w:rFonts w:ascii="Ubuntu Medium" w:hAnsi="Ubuntu Medium"/>
        <w:b/>
      </w:rPr>
      <w:t xml:space="preserve"> </w:t>
    </w:r>
    <w:r w:rsidRPr="00073E22">
      <w:rPr>
        <w:rStyle w:val="FuzeileZchn"/>
        <w:b/>
      </w:rPr>
      <w:t>CC-BY</w:t>
    </w:r>
    <w:r>
      <w:rPr>
        <w:rStyle w:val="FuzeileZchn"/>
      </w:rPr>
      <w:t xml:space="preserve"> </w:t>
    </w:r>
    <w:r>
      <w:rPr>
        <w:rStyle w:val="FuzeileZchn"/>
      </w:rPr>
      <w:tab/>
    </w:r>
    <w:r>
      <w:rPr>
        <w:rStyle w:val="FuzeileZchn"/>
      </w:rPr>
      <w:tab/>
    </w:r>
    <w:r>
      <w:rPr>
        <w:rStyle w:val="FuzeileZchn"/>
      </w:rPr>
      <w:tab/>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73F68" w14:textId="77777777" w:rsidR="008B42E3" w:rsidRDefault="008B42E3" w:rsidP="00567C97">
      <w:r>
        <w:separator/>
      </w:r>
    </w:p>
    <w:p w14:paraId="748840EF" w14:textId="77777777" w:rsidR="008B42E3" w:rsidRDefault="008B42E3" w:rsidP="00567C97"/>
    <w:p w14:paraId="2A300DF5" w14:textId="77777777" w:rsidR="008B42E3" w:rsidRDefault="008B42E3" w:rsidP="00567C97"/>
  </w:footnote>
  <w:footnote w:type="continuationSeparator" w:id="0">
    <w:p w14:paraId="201BE099" w14:textId="77777777" w:rsidR="008B42E3" w:rsidRDefault="008B42E3" w:rsidP="00567C97">
      <w:r>
        <w:continuationSeparator/>
      </w:r>
    </w:p>
    <w:p w14:paraId="68840434" w14:textId="77777777" w:rsidR="008B42E3" w:rsidRDefault="008B42E3" w:rsidP="00567C97"/>
    <w:p w14:paraId="2BA228B1" w14:textId="77777777" w:rsidR="008B42E3" w:rsidRDefault="008B42E3" w:rsidP="00567C9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7BA17" w14:textId="77777777" w:rsidR="001012F2" w:rsidRDefault="001012F2" w:rsidP="00567C97">
    <w:pPr>
      <w:pStyle w:val="Kopfzeile"/>
    </w:pPr>
    <w:r>
      <w:rPr>
        <w:lang w:val="de-AT" w:eastAsia="de-AT"/>
      </w:rPr>
      <w:drawing>
        <wp:anchor distT="0" distB="0" distL="114300" distR="114300" simplePos="0" relativeHeight="251657216" behindDoc="1" locked="1" layoutInCell="1" allowOverlap="1" wp14:anchorId="40F9ECBD" wp14:editId="4EFBD4F1">
          <wp:simplePos x="0" y="0"/>
          <wp:positionH relativeFrom="margin">
            <wp:align>left</wp:align>
          </wp:positionH>
          <wp:positionV relativeFrom="page">
            <wp:align>top</wp:align>
          </wp:positionV>
          <wp:extent cx="1117600" cy="863600"/>
          <wp:effectExtent l="0" t="0" r="0" b="0"/>
          <wp:wrapNone/>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300" distR="114300" simplePos="0" relativeHeight="251656192" behindDoc="1" locked="1" layoutInCell="1" allowOverlap="1" wp14:anchorId="2E2509ED" wp14:editId="5DFAA3E9">
          <wp:simplePos x="0" y="0"/>
          <wp:positionH relativeFrom="margin">
            <wp:align>right</wp:align>
          </wp:positionH>
          <wp:positionV relativeFrom="page">
            <wp:align>top</wp:align>
          </wp:positionV>
          <wp:extent cx="266700" cy="863600"/>
          <wp:effectExtent l="0" t="0" r="0" b="0"/>
          <wp:wrapNone/>
          <wp:docPr id="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AFA25" w14:textId="77777777" w:rsidR="001012F2" w:rsidRDefault="001012F2" w:rsidP="00567C97"/>
  <w:p w14:paraId="2A9B2599" w14:textId="77777777" w:rsidR="001012F2" w:rsidRDefault="001012F2" w:rsidP="00567C9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17E35" w14:textId="77777777" w:rsidR="001012F2" w:rsidRDefault="001012F2" w:rsidP="00CC198C">
    <w:pPr>
      <w:pStyle w:val="Kopfzeile"/>
    </w:pPr>
    <w:r>
      <w:rPr>
        <w:lang w:val="de-AT" w:eastAsia="de-AT"/>
      </w:rPr>
      <w:drawing>
        <wp:anchor distT="0" distB="0" distL="114300" distR="114300" simplePos="0" relativeHeight="251658240" behindDoc="1" locked="1" layoutInCell="1" allowOverlap="1" wp14:anchorId="736F012D" wp14:editId="048D0BE5">
          <wp:simplePos x="0" y="0"/>
          <wp:positionH relativeFrom="margin">
            <wp:align>left</wp:align>
          </wp:positionH>
          <wp:positionV relativeFrom="page">
            <wp:align>top</wp:align>
          </wp:positionV>
          <wp:extent cx="1117600" cy="863600"/>
          <wp:effectExtent l="0" t="0" r="0" b="0"/>
          <wp:wrapNone/>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300" distR="114300" simplePos="0" relativeHeight="251655168" behindDoc="1" locked="1" layoutInCell="1" allowOverlap="1" wp14:anchorId="320DFD13" wp14:editId="5DB2942C">
          <wp:simplePos x="0" y="0"/>
          <wp:positionH relativeFrom="margin">
            <wp:align>right</wp:align>
          </wp:positionH>
          <wp:positionV relativeFrom="page">
            <wp:align>top</wp:align>
          </wp:positionV>
          <wp:extent cx="266700" cy="863600"/>
          <wp:effectExtent l="0" t="0" r="0" b="0"/>
          <wp:wrapNone/>
          <wp:docPr id="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57CCB" w14:textId="77777777" w:rsidR="001012F2" w:rsidRPr="006C55E2" w:rsidRDefault="001012F2" w:rsidP="00441E83">
    <w:pPr>
      <w:pStyle w:val="Kopfzeile"/>
    </w:pPr>
    <w:r>
      <w:rPr>
        <w:lang w:val="de-AT" w:eastAsia="de-AT"/>
      </w:rPr>
      <w:drawing>
        <wp:anchor distT="0" distB="0" distL="114300" distR="114300" simplePos="0" relativeHeight="251660288" behindDoc="1" locked="1" layoutInCell="1" allowOverlap="1" wp14:anchorId="40F0B6E0" wp14:editId="6DA4823E">
          <wp:simplePos x="0" y="0"/>
          <wp:positionH relativeFrom="margin">
            <wp:align>left</wp:align>
          </wp:positionH>
          <wp:positionV relativeFrom="page">
            <wp:align>top</wp:align>
          </wp:positionV>
          <wp:extent cx="1117600" cy="863600"/>
          <wp:effectExtent l="0" t="0" r="0" b="0"/>
          <wp:wrapNone/>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811533C" w14:textId="77777777" w:rsidR="001012F2" w:rsidRPr="00750746" w:rsidRDefault="001012F2" w:rsidP="00441E83">
    <w:r>
      <w:t xml:space="preserve">         </w:t>
    </w:r>
    <w:r>
      <w:rPr>
        <w:lang w:val="de-AT" w:eastAsia="de-AT"/>
      </w:rPr>
      <w:drawing>
        <wp:anchor distT="0" distB="0" distL="114300" distR="114300" simplePos="0" relativeHeight="251659264" behindDoc="1" locked="1" layoutInCell="1" allowOverlap="1" wp14:anchorId="5B2580AE" wp14:editId="48C66C4D">
          <wp:simplePos x="0" y="0"/>
          <wp:positionH relativeFrom="margin">
            <wp:align>right</wp:align>
          </wp:positionH>
          <wp:positionV relativeFrom="page">
            <wp:align>top</wp:align>
          </wp:positionV>
          <wp:extent cx="266700" cy="863600"/>
          <wp:effectExtent l="0" t="0" r="0" b="0"/>
          <wp:wrapNone/>
          <wp:docPr id="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03F4" w14:textId="77777777" w:rsidR="001012F2" w:rsidRDefault="001012F2" w:rsidP="00441E83"/>
  <w:p w14:paraId="1DAB9BB5" w14:textId="77777777" w:rsidR="001012F2" w:rsidRPr="00441E83" w:rsidRDefault="001012F2" w:rsidP="00441E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587"/>
    <w:multiLevelType w:val="multilevel"/>
    <w:tmpl w:val="50C8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43150"/>
    <w:multiLevelType w:val="multilevel"/>
    <w:tmpl w:val="1DB8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87B0D"/>
    <w:multiLevelType w:val="hybridMultilevel"/>
    <w:tmpl w:val="D51C275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B19657B"/>
    <w:multiLevelType w:val="multilevel"/>
    <w:tmpl w:val="B59E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A2306"/>
    <w:multiLevelType w:val="multilevel"/>
    <w:tmpl w:val="9244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C3294"/>
    <w:multiLevelType w:val="multilevel"/>
    <w:tmpl w:val="341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77593"/>
    <w:multiLevelType w:val="hybridMultilevel"/>
    <w:tmpl w:val="9824327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69913CB"/>
    <w:multiLevelType w:val="multilevel"/>
    <w:tmpl w:val="332C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3A2C00"/>
    <w:multiLevelType w:val="multilevel"/>
    <w:tmpl w:val="59186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521A0E"/>
    <w:multiLevelType w:val="hybridMultilevel"/>
    <w:tmpl w:val="1B6A3026"/>
    <w:lvl w:ilvl="0" w:tplc="0C07000F">
      <w:start w:val="1"/>
      <w:numFmt w:val="decimal"/>
      <w:lvlText w:val="%1."/>
      <w:lvlJc w:val="left"/>
      <w:pPr>
        <w:ind w:left="720" w:hanging="360"/>
      </w:pPr>
    </w:lvl>
    <w:lvl w:ilvl="1" w:tplc="A2A03F32">
      <w:start w:val="6"/>
      <w:numFmt w:val="bullet"/>
      <w:lvlText w:val=""/>
      <w:lvlJc w:val="left"/>
      <w:pPr>
        <w:ind w:left="1800" w:hanging="720"/>
      </w:pPr>
      <w:rPr>
        <w:rFonts w:ascii="Symbol" w:eastAsia="MS PGothic" w:hAnsi="Symbol" w:cs="Times New Roman"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BFE2359"/>
    <w:multiLevelType w:val="multilevel"/>
    <w:tmpl w:val="7E62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5B0C9D"/>
    <w:multiLevelType w:val="multilevel"/>
    <w:tmpl w:val="364EA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0331A9"/>
    <w:multiLevelType w:val="multilevel"/>
    <w:tmpl w:val="CCEE8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FB1568"/>
    <w:multiLevelType w:val="hybridMultilevel"/>
    <w:tmpl w:val="7E980410"/>
    <w:lvl w:ilvl="0" w:tplc="22FCA8D8">
      <w:start w:val="1"/>
      <w:numFmt w:val="decimal"/>
      <w:pStyle w:val="berschrift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743B6D"/>
    <w:multiLevelType w:val="multilevel"/>
    <w:tmpl w:val="F9E0A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ED5F4E"/>
    <w:multiLevelType w:val="multilevel"/>
    <w:tmpl w:val="F2FA1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4C3BAC"/>
    <w:multiLevelType w:val="multilevel"/>
    <w:tmpl w:val="FCAE6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16475"/>
    <w:multiLevelType w:val="hybridMultilevel"/>
    <w:tmpl w:val="0F2C8068"/>
    <w:lvl w:ilvl="0" w:tplc="57AA8AE6">
      <w:start w:val="1"/>
      <w:numFmt w:val="decimal"/>
      <w:pStyle w:val="FarbigeListe-Akzent1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EA75675"/>
    <w:multiLevelType w:val="multilevel"/>
    <w:tmpl w:val="2180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3015D9"/>
    <w:multiLevelType w:val="multilevel"/>
    <w:tmpl w:val="B832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91202D"/>
    <w:multiLevelType w:val="multilevel"/>
    <w:tmpl w:val="3ED8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780BE2"/>
    <w:multiLevelType w:val="hybridMultilevel"/>
    <w:tmpl w:val="3552DE1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6915D77"/>
    <w:multiLevelType w:val="multilevel"/>
    <w:tmpl w:val="BFB6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060197"/>
    <w:multiLevelType w:val="hybridMultilevel"/>
    <w:tmpl w:val="525E526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4E955F0B"/>
    <w:multiLevelType w:val="hybridMultilevel"/>
    <w:tmpl w:val="073CF3A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4E9C6AC3"/>
    <w:multiLevelType w:val="multilevel"/>
    <w:tmpl w:val="1756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67769A"/>
    <w:multiLevelType w:val="multilevel"/>
    <w:tmpl w:val="612A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7E2AE8"/>
    <w:multiLevelType w:val="multilevel"/>
    <w:tmpl w:val="749A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3213CA"/>
    <w:multiLevelType w:val="multilevel"/>
    <w:tmpl w:val="E6FE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8A0F6A"/>
    <w:multiLevelType w:val="multilevel"/>
    <w:tmpl w:val="2B26D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A36A03"/>
    <w:multiLevelType w:val="multilevel"/>
    <w:tmpl w:val="A228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130959"/>
    <w:multiLevelType w:val="multilevel"/>
    <w:tmpl w:val="B3C8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C2045A"/>
    <w:multiLevelType w:val="multilevel"/>
    <w:tmpl w:val="3B08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B52F7A"/>
    <w:multiLevelType w:val="multilevel"/>
    <w:tmpl w:val="1304C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EB3F00"/>
    <w:multiLevelType w:val="multilevel"/>
    <w:tmpl w:val="4270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B861C0"/>
    <w:multiLevelType w:val="hybridMultilevel"/>
    <w:tmpl w:val="77021E6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7C412B68"/>
    <w:multiLevelType w:val="hybridMultilevel"/>
    <w:tmpl w:val="E3BA0DA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3"/>
  </w:num>
  <w:num w:numId="2">
    <w:abstractNumId w:val="17"/>
  </w:num>
  <w:num w:numId="3">
    <w:abstractNumId w:val="1"/>
  </w:num>
  <w:num w:numId="4">
    <w:abstractNumId w:val="19"/>
  </w:num>
  <w:num w:numId="5">
    <w:abstractNumId w:val="34"/>
  </w:num>
  <w:num w:numId="6">
    <w:abstractNumId w:val="30"/>
  </w:num>
  <w:num w:numId="7">
    <w:abstractNumId w:val="20"/>
  </w:num>
  <w:num w:numId="8">
    <w:abstractNumId w:val="28"/>
  </w:num>
  <w:num w:numId="9">
    <w:abstractNumId w:val="25"/>
  </w:num>
  <w:num w:numId="10">
    <w:abstractNumId w:val="3"/>
  </w:num>
  <w:num w:numId="11">
    <w:abstractNumId w:val="31"/>
  </w:num>
  <w:num w:numId="12">
    <w:abstractNumId w:val="14"/>
  </w:num>
  <w:num w:numId="13">
    <w:abstractNumId w:val="32"/>
  </w:num>
  <w:num w:numId="14">
    <w:abstractNumId w:val="26"/>
  </w:num>
  <w:num w:numId="15">
    <w:abstractNumId w:val="10"/>
  </w:num>
  <w:num w:numId="16">
    <w:abstractNumId w:val="18"/>
  </w:num>
  <w:num w:numId="17">
    <w:abstractNumId w:val="29"/>
  </w:num>
  <w:num w:numId="18">
    <w:abstractNumId w:val="7"/>
  </w:num>
  <w:num w:numId="19">
    <w:abstractNumId w:val="16"/>
  </w:num>
  <w:num w:numId="20">
    <w:abstractNumId w:val="27"/>
  </w:num>
  <w:num w:numId="21">
    <w:abstractNumId w:val="33"/>
  </w:num>
  <w:num w:numId="22">
    <w:abstractNumId w:val="5"/>
  </w:num>
  <w:num w:numId="23">
    <w:abstractNumId w:val="12"/>
  </w:num>
  <w:num w:numId="24">
    <w:abstractNumId w:val="0"/>
  </w:num>
  <w:num w:numId="25">
    <w:abstractNumId w:val="8"/>
  </w:num>
  <w:num w:numId="26">
    <w:abstractNumId w:val="22"/>
  </w:num>
  <w:num w:numId="27">
    <w:abstractNumId w:val="11"/>
  </w:num>
  <w:num w:numId="28">
    <w:abstractNumId w:val="4"/>
  </w:num>
  <w:num w:numId="29">
    <w:abstractNumId w:val="15"/>
  </w:num>
  <w:num w:numId="30">
    <w:abstractNumId w:val="24"/>
  </w:num>
  <w:num w:numId="31">
    <w:abstractNumId w:val="23"/>
  </w:num>
  <w:num w:numId="32">
    <w:abstractNumId w:val="21"/>
  </w:num>
  <w:num w:numId="33">
    <w:abstractNumId w:val="35"/>
  </w:num>
  <w:num w:numId="34">
    <w:abstractNumId w:val="36"/>
  </w:num>
  <w:num w:numId="35">
    <w:abstractNumId w:val="9"/>
  </w:num>
  <w:num w:numId="36">
    <w:abstractNumId w:val="6"/>
  </w:num>
  <w:num w:numId="37">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hideGrammaticalErrors/>
  <w:activeWritingStyle w:appName="MSWord" w:lang="cs-CZ" w:vendorID="64" w:dllVersion="0" w:nlCheck="1" w:checkStyle="0"/>
  <w:activeWritingStyle w:appName="MSWord" w:lang="en-GB" w:vendorID="64" w:dllVersion="0" w:nlCheck="1" w:checkStyle="0"/>
  <w:activeWritingStyle w:appName="MSWord" w:lang="de-AT"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de-AT" w:vendorID="64" w:dllVersion="131078" w:nlCheck="1" w:checkStyle="0"/>
  <w:activeWritingStyle w:appName="MSWord" w:lang="de-DE" w:vendorID="64" w:dllVersion="131078" w:nlCheck="1" w:checkStyle="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8"/>
  </w:docVars>
  <w:rsids>
    <w:rsidRoot w:val="00EB6E92"/>
    <w:rsid w:val="000038E3"/>
    <w:rsid w:val="0000706D"/>
    <w:rsid w:val="0000730A"/>
    <w:rsid w:val="00007561"/>
    <w:rsid w:val="00007784"/>
    <w:rsid w:val="00010AC1"/>
    <w:rsid w:val="000130D7"/>
    <w:rsid w:val="00013264"/>
    <w:rsid w:val="000137E0"/>
    <w:rsid w:val="0001432F"/>
    <w:rsid w:val="0001692A"/>
    <w:rsid w:val="00022FAD"/>
    <w:rsid w:val="0002363F"/>
    <w:rsid w:val="00025388"/>
    <w:rsid w:val="00026950"/>
    <w:rsid w:val="0003073E"/>
    <w:rsid w:val="000309C2"/>
    <w:rsid w:val="00031EE3"/>
    <w:rsid w:val="000345C2"/>
    <w:rsid w:val="00035FE9"/>
    <w:rsid w:val="000420B1"/>
    <w:rsid w:val="00042C2A"/>
    <w:rsid w:val="00042CCB"/>
    <w:rsid w:val="0004324F"/>
    <w:rsid w:val="00044F81"/>
    <w:rsid w:val="000463C6"/>
    <w:rsid w:val="0005110A"/>
    <w:rsid w:val="000518EA"/>
    <w:rsid w:val="00053955"/>
    <w:rsid w:val="00054291"/>
    <w:rsid w:val="0006170E"/>
    <w:rsid w:val="00062383"/>
    <w:rsid w:val="0006260D"/>
    <w:rsid w:val="000638CA"/>
    <w:rsid w:val="00064E71"/>
    <w:rsid w:val="000656D2"/>
    <w:rsid w:val="00066450"/>
    <w:rsid w:val="00066555"/>
    <w:rsid w:val="00072041"/>
    <w:rsid w:val="00073C93"/>
    <w:rsid w:val="00073E22"/>
    <w:rsid w:val="00074BDA"/>
    <w:rsid w:val="00076C90"/>
    <w:rsid w:val="00083369"/>
    <w:rsid w:val="00087BE5"/>
    <w:rsid w:val="00087CE3"/>
    <w:rsid w:val="0009057A"/>
    <w:rsid w:val="00094945"/>
    <w:rsid w:val="00094B6F"/>
    <w:rsid w:val="00097C36"/>
    <w:rsid w:val="000A0210"/>
    <w:rsid w:val="000A4E09"/>
    <w:rsid w:val="000A52A5"/>
    <w:rsid w:val="000A62AC"/>
    <w:rsid w:val="000A7CC1"/>
    <w:rsid w:val="000B17C1"/>
    <w:rsid w:val="000B292F"/>
    <w:rsid w:val="000B30C5"/>
    <w:rsid w:val="000B3741"/>
    <w:rsid w:val="000B4B58"/>
    <w:rsid w:val="000B6FD2"/>
    <w:rsid w:val="000C12C6"/>
    <w:rsid w:val="000C16DA"/>
    <w:rsid w:val="000C5464"/>
    <w:rsid w:val="000C6B2A"/>
    <w:rsid w:val="000C738A"/>
    <w:rsid w:val="000D63BA"/>
    <w:rsid w:val="000D6B32"/>
    <w:rsid w:val="000D7213"/>
    <w:rsid w:val="000E0C72"/>
    <w:rsid w:val="000E24E6"/>
    <w:rsid w:val="000E4840"/>
    <w:rsid w:val="000E4E6D"/>
    <w:rsid w:val="000E551F"/>
    <w:rsid w:val="000E73C0"/>
    <w:rsid w:val="000F0316"/>
    <w:rsid w:val="000F06F0"/>
    <w:rsid w:val="000F17D0"/>
    <w:rsid w:val="000F29A9"/>
    <w:rsid w:val="000F4BD3"/>
    <w:rsid w:val="000F5AAA"/>
    <w:rsid w:val="001012F2"/>
    <w:rsid w:val="00103386"/>
    <w:rsid w:val="00104F7C"/>
    <w:rsid w:val="00105700"/>
    <w:rsid w:val="00106136"/>
    <w:rsid w:val="001065CC"/>
    <w:rsid w:val="001072D3"/>
    <w:rsid w:val="00107461"/>
    <w:rsid w:val="001128E1"/>
    <w:rsid w:val="00112C1C"/>
    <w:rsid w:val="001134CC"/>
    <w:rsid w:val="00117449"/>
    <w:rsid w:val="0011782A"/>
    <w:rsid w:val="00117837"/>
    <w:rsid w:val="001217F3"/>
    <w:rsid w:val="001238C8"/>
    <w:rsid w:val="001266DB"/>
    <w:rsid w:val="00127B68"/>
    <w:rsid w:val="00133327"/>
    <w:rsid w:val="00133401"/>
    <w:rsid w:val="00141DDA"/>
    <w:rsid w:val="0014231F"/>
    <w:rsid w:val="00142C9C"/>
    <w:rsid w:val="00144422"/>
    <w:rsid w:val="00145A7A"/>
    <w:rsid w:val="00157D1E"/>
    <w:rsid w:val="00160473"/>
    <w:rsid w:val="00166ACA"/>
    <w:rsid w:val="0017068C"/>
    <w:rsid w:val="00171146"/>
    <w:rsid w:val="001777E2"/>
    <w:rsid w:val="00177FC3"/>
    <w:rsid w:val="001821B8"/>
    <w:rsid w:val="0018615B"/>
    <w:rsid w:val="001864A0"/>
    <w:rsid w:val="001869D2"/>
    <w:rsid w:val="0018748A"/>
    <w:rsid w:val="001906DA"/>
    <w:rsid w:val="00191A40"/>
    <w:rsid w:val="001924A1"/>
    <w:rsid w:val="0019262C"/>
    <w:rsid w:val="0019267D"/>
    <w:rsid w:val="00192DC8"/>
    <w:rsid w:val="00196FE3"/>
    <w:rsid w:val="001975E3"/>
    <w:rsid w:val="00197A79"/>
    <w:rsid w:val="001A0953"/>
    <w:rsid w:val="001A4367"/>
    <w:rsid w:val="001A73BC"/>
    <w:rsid w:val="001B08F9"/>
    <w:rsid w:val="001B0ACA"/>
    <w:rsid w:val="001B0CCB"/>
    <w:rsid w:val="001B2122"/>
    <w:rsid w:val="001B2492"/>
    <w:rsid w:val="001B2BCA"/>
    <w:rsid w:val="001B34A6"/>
    <w:rsid w:val="001B4B86"/>
    <w:rsid w:val="001B59F8"/>
    <w:rsid w:val="001B6DC6"/>
    <w:rsid w:val="001B6DC8"/>
    <w:rsid w:val="001B7115"/>
    <w:rsid w:val="001B7B97"/>
    <w:rsid w:val="001C0D44"/>
    <w:rsid w:val="001C179F"/>
    <w:rsid w:val="001C2E47"/>
    <w:rsid w:val="001C3B58"/>
    <w:rsid w:val="001C3ECB"/>
    <w:rsid w:val="001C76CD"/>
    <w:rsid w:val="001D07B0"/>
    <w:rsid w:val="001D1FAE"/>
    <w:rsid w:val="001D2F4E"/>
    <w:rsid w:val="001D309E"/>
    <w:rsid w:val="001D32F3"/>
    <w:rsid w:val="001D4189"/>
    <w:rsid w:val="001D4C21"/>
    <w:rsid w:val="001D4E28"/>
    <w:rsid w:val="001D57A3"/>
    <w:rsid w:val="001D58B2"/>
    <w:rsid w:val="001D5B86"/>
    <w:rsid w:val="001D63B4"/>
    <w:rsid w:val="001D7340"/>
    <w:rsid w:val="001D78D9"/>
    <w:rsid w:val="001D7C78"/>
    <w:rsid w:val="001E26F2"/>
    <w:rsid w:val="001E3478"/>
    <w:rsid w:val="001E41B7"/>
    <w:rsid w:val="001E4A17"/>
    <w:rsid w:val="001E5167"/>
    <w:rsid w:val="001F008C"/>
    <w:rsid w:val="001F3ABD"/>
    <w:rsid w:val="001F67C4"/>
    <w:rsid w:val="001F751D"/>
    <w:rsid w:val="00200457"/>
    <w:rsid w:val="00200EC3"/>
    <w:rsid w:val="002016D9"/>
    <w:rsid w:val="00210125"/>
    <w:rsid w:val="00210DC2"/>
    <w:rsid w:val="00211121"/>
    <w:rsid w:val="00213436"/>
    <w:rsid w:val="002146BE"/>
    <w:rsid w:val="00216D30"/>
    <w:rsid w:val="00216FA9"/>
    <w:rsid w:val="00217ADB"/>
    <w:rsid w:val="002201FA"/>
    <w:rsid w:val="00220A75"/>
    <w:rsid w:val="00221039"/>
    <w:rsid w:val="00222E51"/>
    <w:rsid w:val="00224B35"/>
    <w:rsid w:val="00225793"/>
    <w:rsid w:val="00225952"/>
    <w:rsid w:val="00225C1A"/>
    <w:rsid w:val="00226291"/>
    <w:rsid w:val="00226F7C"/>
    <w:rsid w:val="00227341"/>
    <w:rsid w:val="002303AD"/>
    <w:rsid w:val="00231B10"/>
    <w:rsid w:val="00231C37"/>
    <w:rsid w:val="00231F5E"/>
    <w:rsid w:val="00232341"/>
    <w:rsid w:val="00233121"/>
    <w:rsid w:val="002331CD"/>
    <w:rsid w:val="00233622"/>
    <w:rsid w:val="0023506F"/>
    <w:rsid w:val="00236CF9"/>
    <w:rsid w:val="00237539"/>
    <w:rsid w:val="00240DED"/>
    <w:rsid w:val="002424B7"/>
    <w:rsid w:val="00247DF9"/>
    <w:rsid w:val="0025056A"/>
    <w:rsid w:val="00250F5C"/>
    <w:rsid w:val="0025244F"/>
    <w:rsid w:val="00253550"/>
    <w:rsid w:val="002535D3"/>
    <w:rsid w:val="00254EF5"/>
    <w:rsid w:val="00255608"/>
    <w:rsid w:val="0025672B"/>
    <w:rsid w:val="00257724"/>
    <w:rsid w:val="00260CB9"/>
    <w:rsid w:val="00260D1B"/>
    <w:rsid w:val="0026163B"/>
    <w:rsid w:val="00261BCA"/>
    <w:rsid w:val="002702DE"/>
    <w:rsid w:val="00271BD2"/>
    <w:rsid w:val="00274EE1"/>
    <w:rsid w:val="00275942"/>
    <w:rsid w:val="00275F62"/>
    <w:rsid w:val="00276027"/>
    <w:rsid w:val="00281410"/>
    <w:rsid w:val="00281738"/>
    <w:rsid w:val="00282391"/>
    <w:rsid w:val="002828B2"/>
    <w:rsid w:val="0028401B"/>
    <w:rsid w:val="00284C27"/>
    <w:rsid w:val="00285A18"/>
    <w:rsid w:val="00290E41"/>
    <w:rsid w:val="00291741"/>
    <w:rsid w:val="00291963"/>
    <w:rsid w:val="002937E9"/>
    <w:rsid w:val="00293B1A"/>
    <w:rsid w:val="00294B15"/>
    <w:rsid w:val="00294D3D"/>
    <w:rsid w:val="00295E60"/>
    <w:rsid w:val="002A3BD2"/>
    <w:rsid w:val="002A5DD0"/>
    <w:rsid w:val="002A604D"/>
    <w:rsid w:val="002A6C57"/>
    <w:rsid w:val="002A6F8D"/>
    <w:rsid w:val="002A7219"/>
    <w:rsid w:val="002A7911"/>
    <w:rsid w:val="002B483C"/>
    <w:rsid w:val="002B49F7"/>
    <w:rsid w:val="002B510D"/>
    <w:rsid w:val="002B5341"/>
    <w:rsid w:val="002B5347"/>
    <w:rsid w:val="002C4787"/>
    <w:rsid w:val="002C5F75"/>
    <w:rsid w:val="002C6D54"/>
    <w:rsid w:val="002C70FA"/>
    <w:rsid w:val="002C73D1"/>
    <w:rsid w:val="002D1E87"/>
    <w:rsid w:val="002D1FBD"/>
    <w:rsid w:val="002D2FB4"/>
    <w:rsid w:val="002D4E35"/>
    <w:rsid w:val="002D51E1"/>
    <w:rsid w:val="002D7AEC"/>
    <w:rsid w:val="002E44BC"/>
    <w:rsid w:val="002E532E"/>
    <w:rsid w:val="002E5BA5"/>
    <w:rsid w:val="002E5EAD"/>
    <w:rsid w:val="002F0025"/>
    <w:rsid w:val="002F02B9"/>
    <w:rsid w:val="002F08D6"/>
    <w:rsid w:val="002F2846"/>
    <w:rsid w:val="002F3EB4"/>
    <w:rsid w:val="002F6025"/>
    <w:rsid w:val="002F6D4D"/>
    <w:rsid w:val="00301F0F"/>
    <w:rsid w:val="00302AEF"/>
    <w:rsid w:val="00302BEA"/>
    <w:rsid w:val="003042BF"/>
    <w:rsid w:val="00305A18"/>
    <w:rsid w:val="00305D5C"/>
    <w:rsid w:val="00310A31"/>
    <w:rsid w:val="0031225C"/>
    <w:rsid w:val="00312A88"/>
    <w:rsid w:val="00314CAE"/>
    <w:rsid w:val="00316228"/>
    <w:rsid w:val="0031770F"/>
    <w:rsid w:val="00317D8B"/>
    <w:rsid w:val="00320BD4"/>
    <w:rsid w:val="00321F45"/>
    <w:rsid w:val="00321FDA"/>
    <w:rsid w:val="003224F4"/>
    <w:rsid w:val="00322693"/>
    <w:rsid w:val="0032569F"/>
    <w:rsid w:val="00325AF6"/>
    <w:rsid w:val="003265DE"/>
    <w:rsid w:val="00327465"/>
    <w:rsid w:val="00330899"/>
    <w:rsid w:val="003343CE"/>
    <w:rsid w:val="003401EF"/>
    <w:rsid w:val="00344DFD"/>
    <w:rsid w:val="00346B0A"/>
    <w:rsid w:val="00352B61"/>
    <w:rsid w:val="003537F3"/>
    <w:rsid w:val="0035414A"/>
    <w:rsid w:val="00356F3F"/>
    <w:rsid w:val="003571C7"/>
    <w:rsid w:val="00357591"/>
    <w:rsid w:val="00360EE1"/>
    <w:rsid w:val="0036187C"/>
    <w:rsid w:val="00363EE2"/>
    <w:rsid w:val="003653F3"/>
    <w:rsid w:val="0036546D"/>
    <w:rsid w:val="00366E9B"/>
    <w:rsid w:val="003716E9"/>
    <w:rsid w:val="0037225B"/>
    <w:rsid w:val="0037504F"/>
    <w:rsid w:val="00381A4B"/>
    <w:rsid w:val="00382C04"/>
    <w:rsid w:val="00383132"/>
    <w:rsid w:val="0038390A"/>
    <w:rsid w:val="00385486"/>
    <w:rsid w:val="0039027A"/>
    <w:rsid w:val="00391285"/>
    <w:rsid w:val="003924D9"/>
    <w:rsid w:val="00393E9C"/>
    <w:rsid w:val="00395A8D"/>
    <w:rsid w:val="00397D33"/>
    <w:rsid w:val="003A668E"/>
    <w:rsid w:val="003B29AB"/>
    <w:rsid w:val="003B3EB5"/>
    <w:rsid w:val="003B4868"/>
    <w:rsid w:val="003C0833"/>
    <w:rsid w:val="003C2A4B"/>
    <w:rsid w:val="003C4792"/>
    <w:rsid w:val="003C643C"/>
    <w:rsid w:val="003C6879"/>
    <w:rsid w:val="003D04DF"/>
    <w:rsid w:val="003D1BC8"/>
    <w:rsid w:val="003D20A3"/>
    <w:rsid w:val="003D2A0D"/>
    <w:rsid w:val="003D2C21"/>
    <w:rsid w:val="003D4814"/>
    <w:rsid w:val="003D4924"/>
    <w:rsid w:val="003D5284"/>
    <w:rsid w:val="003D6DFC"/>
    <w:rsid w:val="003E0AB9"/>
    <w:rsid w:val="003E4A62"/>
    <w:rsid w:val="003E6E06"/>
    <w:rsid w:val="003F66E9"/>
    <w:rsid w:val="004015E0"/>
    <w:rsid w:val="0040190E"/>
    <w:rsid w:val="00402053"/>
    <w:rsid w:val="00404E7B"/>
    <w:rsid w:val="00405649"/>
    <w:rsid w:val="00407A86"/>
    <w:rsid w:val="00411ABC"/>
    <w:rsid w:val="00412352"/>
    <w:rsid w:val="004133F3"/>
    <w:rsid w:val="004140E4"/>
    <w:rsid w:val="00416064"/>
    <w:rsid w:val="00416576"/>
    <w:rsid w:val="00417F98"/>
    <w:rsid w:val="0042347B"/>
    <w:rsid w:val="00423C69"/>
    <w:rsid w:val="00423D3E"/>
    <w:rsid w:val="0042515F"/>
    <w:rsid w:val="0042609F"/>
    <w:rsid w:val="00427BB0"/>
    <w:rsid w:val="00433F10"/>
    <w:rsid w:val="00436181"/>
    <w:rsid w:val="004361C2"/>
    <w:rsid w:val="0043799A"/>
    <w:rsid w:val="00437F84"/>
    <w:rsid w:val="004400C4"/>
    <w:rsid w:val="004412DE"/>
    <w:rsid w:val="00441395"/>
    <w:rsid w:val="00441E83"/>
    <w:rsid w:val="00441F74"/>
    <w:rsid w:val="00442DC5"/>
    <w:rsid w:val="00444690"/>
    <w:rsid w:val="00450968"/>
    <w:rsid w:val="004519A3"/>
    <w:rsid w:val="00454706"/>
    <w:rsid w:val="00455866"/>
    <w:rsid w:val="0045647E"/>
    <w:rsid w:val="0046339D"/>
    <w:rsid w:val="0046355F"/>
    <w:rsid w:val="004666DF"/>
    <w:rsid w:val="00470FFF"/>
    <w:rsid w:val="00472D12"/>
    <w:rsid w:val="00473E50"/>
    <w:rsid w:val="0047462F"/>
    <w:rsid w:val="00475062"/>
    <w:rsid w:val="0047590B"/>
    <w:rsid w:val="00480112"/>
    <w:rsid w:val="00480903"/>
    <w:rsid w:val="00481131"/>
    <w:rsid w:val="00481423"/>
    <w:rsid w:val="00481582"/>
    <w:rsid w:val="004816B7"/>
    <w:rsid w:val="004830A9"/>
    <w:rsid w:val="004858A2"/>
    <w:rsid w:val="0048598C"/>
    <w:rsid w:val="00486637"/>
    <w:rsid w:val="00486681"/>
    <w:rsid w:val="004909DD"/>
    <w:rsid w:val="00491163"/>
    <w:rsid w:val="004955CB"/>
    <w:rsid w:val="00496B33"/>
    <w:rsid w:val="00497C77"/>
    <w:rsid w:val="004A0743"/>
    <w:rsid w:val="004A21B6"/>
    <w:rsid w:val="004A36EE"/>
    <w:rsid w:val="004A4838"/>
    <w:rsid w:val="004B2178"/>
    <w:rsid w:val="004B229C"/>
    <w:rsid w:val="004B30C5"/>
    <w:rsid w:val="004B340C"/>
    <w:rsid w:val="004B3BD7"/>
    <w:rsid w:val="004B526B"/>
    <w:rsid w:val="004B66B3"/>
    <w:rsid w:val="004C05FF"/>
    <w:rsid w:val="004C0CA0"/>
    <w:rsid w:val="004C7272"/>
    <w:rsid w:val="004C7A39"/>
    <w:rsid w:val="004D0F1E"/>
    <w:rsid w:val="004D119D"/>
    <w:rsid w:val="004D245E"/>
    <w:rsid w:val="004D5B65"/>
    <w:rsid w:val="004D6967"/>
    <w:rsid w:val="004D6F60"/>
    <w:rsid w:val="004D7096"/>
    <w:rsid w:val="004D70B9"/>
    <w:rsid w:val="004D74A6"/>
    <w:rsid w:val="004E0030"/>
    <w:rsid w:val="004E0ED2"/>
    <w:rsid w:val="004E3EB8"/>
    <w:rsid w:val="004E4435"/>
    <w:rsid w:val="004E467B"/>
    <w:rsid w:val="004F0DAD"/>
    <w:rsid w:val="004F10F4"/>
    <w:rsid w:val="004F2249"/>
    <w:rsid w:val="004F2E1E"/>
    <w:rsid w:val="004F6A64"/>
    <w:rsid w:val="004F6C8B"/>
    <w:rsid w:val="004F6E02"/>
    <w:rsid w:val="004F7880"/>
    <w:rsid w:val="005035F5"/>
    <w:rsid w:val="0050367C"/>
    <w:rsid w:val="0050546E"/>
    <w:rsid w:val="0050568F"/>
    <w:rsid w:val="00507A3D"/>
    <w:rsid w:val="0051192B"/>
    <w:rsid w:val="00512870"/>
    <w:rsid w:val="005132FE"/>
    <w:rsid w:val="005141DB"/>
    <w:rsid w:val="005159A7"/>
    <w:rsid w:val="00516407"/>
    <w:rsid w:val="00516C44"/>
    <w:rsid w:val="00517F5E"/>
    <w:rsid w:val="005200FB"/>
    <w:rsid w:val="00523C34"/>
    <w:rsid w:val="00524243"/>
    <w:rsid w:val="00525F1D"/>
    <w:rsid w:val="0052653D"/>
    <w:rsid w:val="005266BD"/>
    <w:rsid w:val="00530985"/>
    <w:rsid w:val="00531AE5"/>
    <w:rsid w:val="005327DD"/>
    <w:rsid w:val="00534112"/>
    <w:rsid w:val="0053496D"/>
    <w:rsid w:val="00537A68"/>
    <w:rsid w:val="005407D1"/>
    <w:rsid w:val="00541CFD"/>
    <w:rsid w:val="005436E3"/>
    <w:rsid w:val="00544527"/>
    <w:rsid w:val="00552D5D"/>
    <w:rsid w:val="00553FAD"/>
    <w:rsid w:val="00553FE9"/>
    <w:rsid w:val="0055564F"/>
    <w:rsid w:val="00555F4C"/>
    <w:rsid w:val="0055673E"/>
    <w:rsid w:val="00557118"/>
    <w:rsid w:val="00560D88"/>
    <w:rsid w:val="00563F29"/>
    <w:rsid w:val="00564440"/>
    <w:rsid w:val="0056499A"/>
    <w:rsid w:val="00564F39"/>
    <w:rsid w:val="00567C97"/>
    <w:rsid w:val="005732B2"/>
    <w:rsid w:val="00573D24"/>
    <w:rsid w:val="0057586E"/>
    <w:rsid w:val="005766E4"/>
    <w:rsid w:val="00580285"/>
    <w:rsid w:val="00580439"/>
    <w:rsid w:val="00583ED8"/>
    <w:rsid w:val="00584825"/>
    <w:rsid w:val="00584C30"/>
    <w:rsid w:val="00585F1E"/>
    <w:rsid w:val="00587D3E"/>
    <w:rsid w:val="00592059"/>
    <w:rsid w:val="00592F01"/>
    <w:rsid w:val="005930E5"/>
    <w:rsid w:val="00595B15"/>
    <w:rsid w:val="00595D35"/>
    <w:rsid w:val="00596664"/>
    <w:rsid w:val="005A12C9"/>
    <w:rsid w:val="005A1DB6"/>
    <w:rsid w:val="005A1EA8"/>
    <w:rsid w:val="005A2CDA"/>
    <w:rsid w:val="005A5FFF"/>
    <w:rsid w:val="005A66C6"/>
    <w:rsid w:val="005A7097"/>
    <w:rsid w:val="005A7727"/>
    <w:rsid w:val="005B07DE"/>
    <w:rsid w:val="005B0D1D"/>
    <w:rsid w:val="005B4615"/>
    <w:rsid w:val="005B4B5A"/>
    <w:rsid w:val="005B5CA6"/>
    <w:rsid w:val="005B6834"/>
    <w:rsid w:val="005C06AD"/>
    <w:rsid w:val="005C071B"/>
    <w:rsid w:val="005C12E1"/>
    <w:rsid w:val="005C1692"/>
    <w:rsid w:val="005C328C"/>
    <w:rsid w:val="005C3585"/>
    <w:rsid w:val="005C374E"/>
    <w:rsid w:val="005C6C7C"/>
    <w:rsid w:val="005C6DBB"/>
    <w:rsid w:val="005C7804"/>
    <w:rsid w:val="005D256A"/>
    <w:rsid w:val="005D5158"/>
    <w:rsid w:val="005D7921"/>
    <w:rsid w:val="005D7C5E"/>
    <w:rsid w:val="005E01C6"/>
    <w:rsid w:val="005E5B9E"/>
    <w:rsid w:val="005F0C10"/>
    <w:rsid w:val="005F20C1"/>
    <w:rsid w:val="005F3619"/>
    <w:rsid w:val="005F3BF7"/>
    <w:rsid w:val="005F616C"/>
    <w:rsid w:val="005F6CB1"/>
    <w:rsid w:val="00602502"/>
    <w:rsid w:val="0060535D"/>
    <w:rsid w:val="006067CB"/>
    <w:rsid w:val="006075BA"/>
    <w:rsid w:val="0061079E"/>
    <w:rsid w:val="0061279F"/>
    <w:rsid w:val="00615057"/>
    <w:rsid w:val="006153BA"/>
    <w:rsid w:val="006204D3"/>
    <w:rsid w:val="006213CE"/>
    <w:rsid w:val="00624530"/>
    <w:rsid w:val="006256E6"/>
    <w:rsid w:val="00633279"/>
    <w:rsid w:val="00633A51"/>
    <w:rsid w:val="0063538F"/>
    <w:rsid w:val="006368F5"/>
    <w:rsid w:val="0063699F"/>
    <w:rsid w:val="00637F5D"/>
    <w:rsid w:val="00641CC2"/>
    <w:rsid w:val="006422B0"/>
    <w:rsid w:val="006445AF"/>
    <w:rsid w:val="0064679D"/>
    <w:rsid w:val="00651D2D"/>
    <w:rsid w:val="00652DBD"/>
    <w:rsid w:val="00653714"/>
    <w:rsid w:val="00655E50"/>
    <w:rsid w:val="00657A82"/>
    <w:rsid w:val="00657CEE"/>
    <w:rsid w:val="00661015"/>
    <w:rsid w:val="006623A4"/>
    <w:rsid w:val="00662762"/>
    <w:rsid w:val="00663F6B"/>
    <w:rsid w:val="00665D65"/>
    <w:rsid w:val="00666014"/>
    <w:rsid w:val="006666B0"/>
    <w:rsid w:val="00671EFA"/>
    <w:rsid w:val="006728FC"/>
    <w:rsid w:val="00672B11"/>
    <w:rsid w:val="0067302F"/>
    <w:rsid w:val="006745C2"/>
    <w:rsid w:val="00675567"/>
    <w:rsid w:val="00676373"/>
    <w:rsid w:val="006816F7"/>
    <w:rsid w:val="00682E30"/>
    <w:rsid w:val="00683AFC"/>
    <w:rsid w:val="006858AF"/>
    <w:rsid w:val="006925FF"/>
    <w:rsid w:val="00692BB0"/>
    <w:rsid w:val="00694014"/>
    <w:rsid w:val="00694420"/>
    <w:rsid w:val="00694690"/>
    <w:rsid w:val="00695097"/>
    <w:rsid w:val="006A2588"/>
    <w:rsid w:val="006A3006"/>
    <w:rsid w:val="006A54EC"/>
    <w:rsid w:val="006A5AA8"/>
    <w:rsid w:val="006A7011"/>
    <w:rsid w:val="006A7473"/>
    <w:rsid w:val="006B0515"/>
    <w:rsid w:val="006B17C0"/>
    <w:rsid w:val="006B32A6"/>
    <w:rsid w:val="006B3451"/>
    <w:rsid w:val="006B7E13"/>
    <w:rsid w:val="006C0783"/>
    <w:rsid w:val="006C1A8B"/>
    <w:rsid w:val="006C55E2"/>
    <w:rsid w:val="006D11F7"/>
    <w:rsid w:val="006D142A"/>
    <w:rsid w:val="006D19B4"/>
    <w:rsid w:val="006D3EEF"/>
    <w:rsid w:val="006D4D75"/>
    <w:rsid w:val="006D6ADA"/>
    <w:rsid w:val="006E0637"/>
    <w:rsid w:val="006E0BF3"/>
    <w:rsid w:val="006E120D"/>
    <w:rsid w:val="006E1AD3"/>
    <w:rsid w:val="006E1BDB"/>
    <w:rsid w:val="006E5D53"/>
    <w:rsid w:val="006F25D2"/>
    <w:rsid w:val="006F4529"/>
    <w:rsid w:val="006F49DA"/>
    <w:rsid w:val="006F7783"/>
    <w:rsid w:val="007035B4"/>
    <w:rsid w:val="0070442A"/>
    <w:rsid w:val="007044ED"/>
    <w:rsid w:val="00705CF0"/>
    <w:rsid w:val="007151C1"/>
    <w:rsid w:val="0071548E"/>
    <w:rsid w:val="007159A9"/>
    <w:rsid w:val="007214FA"/>
    <w:rsid w:val="007230D5"/>
    <w:rsid w:val="007241B6"/>
    <w:rsid w:val="007245C0"/>
    <w:rsid w:val="007262BD"/>
    <w:rsid w:val="00726436"/>
    <w:rsid w:val="00726C41"/>
    <w:rsid w:val="00726DA2"/>
    <w:rsid w:val="00732875"/>
    <w:rsid w:val="00732915"/>
    <w:rsid w:val="007330FB"/>
    <w:rsid w:val="00733567"/>
    <w:rsid w:val="007370AC"/>
    <w:rsid w:val="00737924"/>
    <w:rsid w:val="007414E4"/>
    <w:rsid w:val="007431A3"/>
    <w:rsid w:val="00744321"/>
    <w:rsid w:val="007452C4"/>
    <w:rsid w:val="00745A73"/>
    <w:rsid w:val="00746966"/>
    <w:rsid w:val="00747926"/>
    <w:rsid w:val="00750746"/>
    <w:rsid w:val="007509D7"/>
    <w:rsid w:val="0075214C"/>
    <w:rsid w:val="00755C45"/>
    <w:rsid w:val="007614CD"/>
    <w:rsid w:val="00763FC7"/>
    <w:rsid w:val="007641E9"/>
    <w:rsid w:val="0076543F"/>
    <w:rsid w:val="007703BD"/>
    <w:rsid w:val="0077088D"/>
    <w:rsid w:val="00771A84"/>
    <w:rsid w:val="007724B0"/>
    <w:rsid w:val="00773E95"/>
    <w:rsid w:val="00774DF7"/>
    <w:rsid w:val="007753DA"/>
    <w:rsid w:val="00775B3A"/>
    <w:rsid w:val="007760C4"/>
    <w:rsid w:val="007766FA"/>
    <w:rsid w:val="00777002"/>
    <w:rsid w:val="007804BC"/>
    <w:rsid w:val="007805D6"/>
    <w:rsid w:val="00782136"/>
    <w:rsid w:val="0078513E"/>
    <w:rsid w:val="007852C9"/>
    <w:rsid w:val="007867C8"/>
    <w:rsid w:val="007876E8"/>
    <w:rsid w:val="00787A36"/>
    <w:rsid w:val="007907A9"/>
    <w:rsid w:val="00790E1B"/>
    <w:rsid w:val="00792000"/>
    <w:rsid w:val="007946C2"/>
    <w:rsid w:val="00794D72"/>
    <w:rsid w:val="00795B4D"/>
    <w:rsid w:val="00796453"/>
    <w:rsid w:val="0079769B"/>
    <w:rsid w:val="007978AF"/>
    <w:rsid w:val="007A0323"/>
    <w:rsid w:val="007A25B2"/>
    <w:rsid w:val="007A443D"/>
    <w:rsid w:val="007A6B4A"/>
    <w:rsid w:val="007B2CC9"/>
    <w:rsid w:val="007B3599"/>
    <w:rsid w:val="007B3694"/>
    <w:rsid w:val="007B5731"/>
    <w:rsid w:val="007B6FCA"/>
    <w:rsid w:val="007C2F76"/>
    <w:rsid w:val="007C3D61"/>
    <w:rsid w:val="007C42E2"/>
    <w:rsid w:val="007C4CFF"/>
    <w:rsid w:val="007C53A6"/>
    <w:rsid w:val="007D0747"/>
    <w:rsid w:val="007D0C78"/>
    <w:rsid w:val="007D0E88"/>
    <w:rsid w:val="007D32C7"/>
    <w:rsid w:val="007D4F1D"/>
    <w:rsid w:val="007D6494"/>
    <w:rsid w:val="007D6814"/>
    <w:rsid w:val="007D7FC6"/>
    <w:rsid w:val="007E2AA7"/>
    <w:rsid w:val="007E35A4"/>
    <w:rsid w:val="007E4F89"/>
    <w:rsid w:val="007E5D9B"/>
    <w:rsid w:val="007F02B2"/>
    <w:rsid w:val="007F4D8F"/>
    <w:rsid w:val="007F5477"/>
    <w:rsid w:val="007F563C"/>
    <w:rsid w:val="007F5C5D"/>
    <w:rsid w:val="00803E3B"/>
    <w:rsid w:val="00804629"/>
    <w:rsid w:val="00804C74"/>
    <w:rsid w:val="00804F85"/>
    <w:rsid w:val="008069CB"/>
    <w:rsid w:val="00807F98"/>
    <w:rsid w:val="008128EB"/>
    <w:rsid w:val="00814992"/>
    <w:rsid w:val="00815766"/>
    <w:rsid w:val="008162F8"/>
    <w:rsid w:val="0081755A"/>
    <w:rsid w:val="00817A80"/>
    <w:rsid w:val="00820674"/>
    <w:rsid w:val="00820F45"/>
    <w:rsid w:val="0082150A"/>
    <w:rsid w:val="008241FA"/>
    <w:rsid w:val="00826F65"/>
    <w:rsid w:val="00831077"/>
    <w:rsid w:val="00831132"/>
    <w:rsid w:val="00833289"/>
    <w:rsid w:val="00834286"/>
    <w:rsid w:val="00835243"/>
    <w:rsid w:val="008407DE"/>
    <w:rsid w:val="00841AD9"/>
    <w:rsid w:val="00845EAD"/>
    <w:rsid w:val="00846B9F"/>
    <w:rsid w:val="00847D40"/>
    <w:rsid w:val="00850148"/>
    <w:rsid w:val="008514CF"/>
    <w:rsid w:val="008521EA"/>
    <w:rsid w:val="00853D80"/>
    <w:rsid w:val="008541E0"/>
    <w:rsid w:val="00855866"/>
    <w:rsid w:val="00857D14"/>
    <w:rsid w:val="008604B7"/>
    <w:rsid w:val="008618D6"/>
    <w:rsid w:val="008625F2"/>
    <w:rsid w:val="00863F20"/>
    <w:rsid w:val="008646FC"/>
    <w:rsid w:val="00866CCA"/>
    <w:rsid w:val="00867211"/>
    <w:rsid w:val="0087047B"/>
    <w:rsid w:val="0087288C"/>
    <w:rsid w:val="00874F3C"/>
    <w:rsid w:val="00876CCA"/>
    <w:rsid w:val="00876FDC"/>
    <w:rsid w:val="00881297"/>
    <w:rsid w:val="00881442"/>
    <w:rsid w:val="00882996"/>
    <w:rsid w:val="00882B1E"/>
    <w:rsid w:val="00885BAF"/>
    <w:rsid w:val="00886D61"/>
    <w:rsid w:val="00893C1B"/>
    <w:rsid w:val="008975D1"/>
    <w:rsid w:val="008A055A"/>
    <w:rsid w:val="008A0A69"/>
    <w:rsid w:val="008A297C"/>
    <w:rsid w:val="008B34D9"/>
    <w:rsid w:val="008B420E"/>
    <w:rsid w:val="008B42E3"/>
    <w:rsid w:val="008B5FD6"/>
    <w:rsid w:val="008B6585"/>
    <w:rsid w:val="008B6B60"/>
    <w:rsid w:val="008C0102"/>
    <w:rsid w:val="008C3118"/>
    <w:rsid w:val="008C41D4"/>
    <w:rsid w:val="008C5323"/>
    <w:rsid w:val="008C6C08"/>
    <w:rsid w:val="008C6E1C"/>
    <w:rsid w:val="008C72AA"/>
    <w:rsid w:val="008C7E69"/>
    <w:rsid w:val="008C7FDB"/>
    <w:rsid w:val="008D35FE"/>
    <w:rsid w:val="008D401C"/>
    <w:rsid w:val="008D4B54"/>
    <w:rsid w:val="008D56DE"/>
    <w:rsid w:val="008D66B0"/>
    <w:rsid w:val="008D6F99"/>
    <w:rsid w:val="008D7349"/>
    <w:rsid w:val="008E0DBA"/>
    <w:rsid w:val="008E5805"/>
    <w:rsid w:val="008E602E"/>
    <w:rsid w:val="008E6742"/>
    <w:rsid w:val="008F0A91"/>
    <w:rsid w:val="008F193A"/>
    <w:rsid w:val="008F1A0F"/>
    <w:rsid w:val="008F2649"/>
    <w:rsid w:val="008F369E"/>
    <w:rsid w:val="008F56DB"/>
    <w:rsid w:val="008F6600"/>
    <w:rsid w:val="009012B2"/>
    <w:rsid w:val="00901586"/>
    <w:rsid w:val="00902414"/>
    <w:rsid w:val="00906636"/>
    <w:rsid w:val="0090738C"/>
    <w:rsid w:val="00911527"/>
    <w:rsid w:val="009139B0"/>
    <w:rsid w:val="00913E6A"/>
    <w:rsid w:val="009142D8"/>
    <w:rsid w:val="009165E1"/>
    <w:rsid w:val="00920375"/>
    <w:rsid w:val="009207BA"/>
    <w:rsid w:val="00926FAE"/>
    <w:rsid w:val="009300B4"/>
    <w:rsid w:val="00931570"/>
    <w:rsid w:val="009318CC"/>
    <w:rsid w:val="00940C11"/>
    <w:rsid w:val="00941CED"/>
    <w:rsid w:val="009502C3"/>
    <w:rsid w:val="00953B8F"/>
    <w:rsid w:val="00956461"/>
    <w:rsid w:val="00956B60"/>
    <w:rsid w:val="0095798F"/>
    <w:rsid w:val="00960D3A"/>
    <w:rsid w:val="00961FC7"/>
    <w:rsid w:val="00962F57"/>
    <w:rsid w:val="00963637"/>
    <w:rsid w:val="00963A36"/>
    <w:rsid w:val="009653DB"/>
    <w:rsid w:val="00965A3E"/>
    <w:rsid w:val="00967804"/>
    <w:rsid w:val="00970CA5"/>
    <w:rsid w:val="0097254E"/>
    <w:rsid w:val="00977E48"/>
    <w:rsid w:val="0098047C"/>
    <w:rsid w:val="00981C95"/>
    <w:rsid w:val="00986732"/>
    <w:rsid w:val="00987D54"/>
    <w:rsid w:val="00990DCA"/>
    <w:rsid w:val="00993457"/>
    <w:rsid w:val="00994BE8"/>
    <w:rsid w:val="00997102"/>
    <w:rsid w:val="00997F6A"/>
    <w:rsid w:val="009A596C"/>
    <w:rsid w:val="009A5BFB"/>
    <w:rsid w:val="009A75B4"/>
    <w:rsid w:val="009B2179"/>
    <w:rsid w:val="009B2829"/>
    <w:rsid w:val="009B3573"/>
    <w:rsid w:val="009B3EE8"/>
    <w:rsid w:val="009B4277"/>
    <w:rsid w:val="009B4938"/>
    <w:rsid w:val="009B5E46"/>
    <w:rsid w:val="009B6450"/>
    <w:rsid w:val="009C00E5"/>
    <w:rsid w:val="009C0BBD"/>
    <w:rsid w:val="009C1E12"/>
    <w:rsid w:val="009C27EC"/>
    <w:rsid w:val="009C317C"/>
    <w:rsid w:val="009C3383"/>
    <w:rsid w:val="009C5DE9"/>
    <w:rsid w:val="009C75C0"/>
    <w:rsid w:val="009C7BA6"/>
    <w:rsid w:val="009D00F1"/>
    <w:rsid w:val="009D1E53"/>
    <w:rsid w:val="009D3F1F"/>
    <w:rsid w:val="009D4A9E"/>
    <w:rsid w:val="009D51D1"/>
    <w:rsid w:val="009D5F80"/>
    <w:rsid w:val="009E2408"/>
    <w:rsid w:val="009E4601"/>
    <w:rsid w:val="009E467A"/>
    <w:rsid w:val="009E6E2B"/>
    <w:rsid w:val="009E6FF1"/>
    <w:rsid w:val="009E7358"/>
    <w:rsid w:val="009E7E3F"/>
    <w:rsid w:val="009F020B"/>
    <w:rsid w:val="009F1400"/>
    <w:rsid w:val="009F1A88"/>
    <w:rsid w:val="009F4B7E"/>
    <w:rsid w:val="00A0291D"/>
    <w:rsid w:val="00A03295"/>
    <w:rsid w:val="00A053BA"/>
    <w:rsid w:val="00A07F40"/>
    <w:rsid w:val="00A1035C"/>
    <w:rsid w:val="00A11D24"/>
    <w:rsid w:val="00A12438"/>
    <w:rsid w:val="00A16348"/>
    <w:rsid w:val="00A17953"/>
    <w:rsid w:val="00A17AAD"/>
    <w:rsid w:val="00A2112F"/>
    <w:rsid w:val="00A21474"/>
    <w:rsid w:val="00A21B11"/>
    <w:rsid w:val="00A22F4C"/>
    <w:rsid w:val="00A242C6"/>
    <w:rsid w:val="00A252D6"/>
    <w:rsid w:val="00A2544B"/>
    <w:rsid w:val="00A30517"/>
    <w:rsid w:val="00A324D8"/>
    <w:rsid w:val="00A33DCB"/>
    <w:rsid w:val="00A34491"/>
    <w:rsid w:val="00A348B7"/>
    <w:rsid w:val="00A34DFF"/>
    <w:rsid w:val="00A354E0"/>
    <w:rsid w:val="00A4115F"/>
    <w:rsid w:val="00A41345"/>
    <w:rsid w:val="00A435BE"/>
    <w:rsid w:val="00A44359"/>
    <w:rsid w:val="00A44AE3"/>
    <w:rsid w:val="00A46365"/>
    <w:rsid w:val="00A52E20"/>
    <w:rsid w:val="00A53039"/>
    <w:rsid w:val="00A53704"/>
    <w:rsid w:val="00A552B3"/>
    <w:rsid w:val="00A55966"/>
    <w:rsid w:val="00A60AC9"/>
    <w:rsid w:val="00A6126C"/>
    <w:rsid w:val="00A62E1C"/>
    <w:rsid w:val="00A64F47"/>
    <w:rsid w:val="00A66970"/>
    <w:rsid w:val="00A70866"/>
    <w:rsid w:val="00A71816"/>
    <w:rsid w:val="00A71990"/>
    <w:rsid w:val="00A760DA"/>
    <w:rsid w:val="00A77D24"/>
    <w:rsid w:val="00A81FC9"/>
    <w:rsid w:val="00A82C36"/>
    <w:rsid w:val="00A86616"/>
    <w:rsid w:val="00A868A3"/>
    <w:rsid w:val="00A932D4"/>
    <w:rsid w:val="00A939C0"/>
    <w:rsid w:val="00A96C30"/>
    <w:rsid w:val="00A972FE"/>
    <w:rsid w:val="00AA053C"/>
    <w:rsid w:val="00AA27E1"/>
    <w:rsid w:val="00AA2E45"/>
    <w:rsid w:val="00AA50E1"/>
    <w:rsid w:val="00AA6378"/>
    <w:rsid w:val="00AA715E"/>
    <w:rsid w:val="00AA7F16"/>
    <w:rsid w:val="00AB0F17"/>
    <w:rsid w:val="00AB49D1"/>
    <w:rsid w:val="00AB65C1"/>
    <w:rsid w:val="00AB7AB9"/>
    <w:rsid w:val="00AC1AF5"/>
    <w:rsid w:val="00AC2E6D"/>
    <w:rsid w:val="00AC496A"/>
    <w:rsid w:val="00AD00BD"/>
    <w:rsid w:val="00AD0506"/>
    <w:rsid w:val="00AD308A"/>
    <w:rsid w:val="00AD4240"/>
    <w:rsid w:val="00AD5C2F"/>
    <w:rsid w:val="00AE1357"/>
    <w:rsid w:val="00AE163B"/>
    <w:rsid w:val="00AE182D"/>
    <w:rsid w:val="00AE2616"/>
    <w:rsid w:val="00AE2EAC"/>
    <w:rsid w:val="00AE6CFF"/>
    <w:rsid w:val="00AF0216"/>
    <w:rsid w:val="00AF1297"/>
    <w:rsid w:val="00AF3A18"/>
    <w:rsid w:val="00AF485A"/>
    <w:rsid w:val="00AF52A1"/>
    <w:rsid w:val="00AF63C2"/>
    <w:rsid w:val="00B02B77"/>
    <w:rsid w:val="00B04D23"/>
    <w:rsid w:val="00B05F62"/>
    <w:rsid w:val="00B06B57"/>
    <w:rsid w:val="00B06B70"/>
    <w:rsid w:val="00B073F8"/>
    <w:rsid w:val="00B123DA"/>
    <w:rsid w:val="00B124F6"/>
    <w:rsid w:val="00B12B47"/>
    <w:rsid w:val="00B1512D"/>
    <w:rsid w:val="00B2159E"/>
    <w:rsid w:val="00B24097"/>
    <w:rsid w:val="00B2515B"/>
    <w:rsid w:val="00B264BD"/>
    <w:rsid w:val="00B27C65"/>
    <w:rsid w:val="00B27F5F"/>
    <w:rsid w:val="00B31798"/>
    <w:rsid w:val="00B33350"/>
    <w:rsid w:val="00B34169"/>
    <w:rsid w:val="00B34629"/>
    <w:rsid w:val="00B34BC2"/>
    <w:rsid w:val="00B36777"/>
    <w:rsid w:val="00B36BB1"/>
    <w:rsid w:val="00B411CD"/>
    <w:rsid w:val="00B417C8"/>
    <w:rsid w:val="00B419CC"/>
    <w:rsid w:val="00B428C6"/>
    <w:rsid w:val="00B471BC"/>
    <w:rsid w:val="00B47286"/>
    <w:rsid w:val="00B4748A"/>
    <w:rsid w:val="00B47BFF"/>
    <w:rsid w:val="00B50412"/>
    <w:rsid w:val="00B53E85"/>
    <w:rsid w:val="00B546CA"/>
    <w:rsid w:val="00B54A6A"/>
    <w:rsid w:val="00B55955"/>
    <w:rsid w:val="00B55D2D"/>
    <w:rsid w:val="00B62218"/>
    <w:rsid w:val="00B62FE4"/>
    <w:rsid w:val="00B631F3"/>
    <w:rsid w:val="00B65080"/>
    <w:rsid w:val="00B67F4A"/>
    <w:rsid w:val="00B71ADC"/>
    <w:rsid w:val="00B7424C"/>
    <w:rsid w:val="00B74DE2"/>
    <w:rsid w:val="00B75BAF"/>
    <w:rsid w:val="00B765DB"/>
    <w:rsid w:val="00B77728"/>
    <w:rsid w:val="00B77862"/>
    <w:rsid w:val="00B77E7B"/>
    <w:rsid w:val="00B8088A"/>
    <w:rsid w:val="00B81251"/>
    <w:rsid w:val="00B868B5"/>
    <w:rsid w:val="00B87589"/>
    <w:rsid w:val="00B87C4F"/>
    <w:rsid w:val="00B90184"/>
    <w:rsid w:val="00B909C8"/>
    <w:rsid w:val="00B9126E"/>
    <w:rsid w:val="00B929FD"/>
    <w:rsid w:val="00B94E82"/>
    <w:rsid w:val="00B9526D"/>
    <w:rsid w:val="00BA0105"/>
    <w:rsid w:val="00BA057E"/>
    <w:rsid w:val="00BA1078"/>
    <w:rsid w:val="00BA1E8E"/>
    <w:rsid w:val="00BA2543"/>
    <w:rsid w:val="00BA329D"/>
    <w:rsid w:val="00BA392B"/>
    <w:rsid w:val="00BA3ED1"/>
    <w:rsid w:val="00BA53D8"/>
    <w:rsid w:val="00BA5C5E"/>
    <w:rsid w:val="00BA60E5"/>
    <w:rsid w:val="00BB0C0A"/>
    <w:rsid w:val="00BB26D0"/>
    <w:rsid w:val="00BB2F0E"/>
    <w:rsid w:val="00BB2FA1"/>
    <w:rsid w:val="00BB5197"/>
    <w:rsid w:val="00BB76DC"/>
    <w:rsid w:val="00BB787B"/>
    <w:rsid w:val="00BC1E92"/>
    <w:rsid w:val="00BC2096"/>
    <w:rsid w:val="00BC2299"/>
    <w:rsid w:val="00BC2B02"/>
    <w:rsid w:val="00BC2DCF"/>
    <w:rsid w:val="00BC5FA9"/>
    <w:rsid w:val="00BC6349"/>
    <w:rsid w:val="00BC76CF"/>
    <w:rsid w:val="00BC7F7B"/>
    <w:rsid w:val="00BD2AE8"/>
    <w:rsid w:val="00BD3038"/>
    <w:rsid w:val="00BD394A"/>
    <w:rsid w:val="00BD51EC"/>
    <w:rsid w:val="00BD66D1"/>
    <w:rsid w:val="00BD74AE"/>
    <w:rsid w:val="00BD7C75"/>
    <w:rsid w:val="00BE004C"/>
    <w:rsid w:val="00BE0B81"/>
    <w:rsid w:val="00BE6244"/>
    <w:rsid w:val="00BE6C18"/>
    <w:rsid w:val="00BF15DA"/>
    <w:rsid w:val="00BF246E"/>
    <w:rsid w:val="00BF3C18"/>
    <w:rsid w:val="00BF4698"/>
    <w:rsid w:val="00BF65F9"/>
    <w:rsid w:val="00C017EC"/>
    <w:rsid w:val="00C019DD"/>
    <w:rsid w:val="00C022B7"/>
    <w:rsid w:val="00C0252E"/>
    <w:rsid w:val="00C02A4B"/>
    <w:rsid w:val="00C06120"/>
    <w:rsid w:val="00C06DA5"/>
    <w:rsid w:val="00C11DE8"/>
    <w:rsid w:val="00C1324F"/>
    <w:rsid w:val="00C136D5"/>
    <w:rsid w:val="00C139F8"/>
    <w:rsid w:val="00C13B52"/>
    <w:rsid w:val="00C151EF"/>
    <w:rsid w:val="00C16B25"/>
    <w:rsid w:val="00C17B77"/>
    <w:rsid w:val="00C17FB9"/>
    <w:rsid w:val="00C20861"/>
    <w:rsid w:val="00C21F5C"/>
    <w:rsid w:val="00C243A3"/>
    <w:rsid w:val="00C251BB"/>
    <w:rsid w:val="00C253BE"/>
    <w:rsid w:val="00C253D4"/>
    <w:rsid w:val="00C254CC"/>
    <w:rsid w:val="00C26B5F"/>
    <w:rsid w:val="00C26F78"/>
    <w:rsid w:val="00C315C7"/>
    <w:rsid w:val="00C31625"/>
    <w:rsid w:val="00C31FAB"/>
    <w:rsid w:val="00C326AE"/>
    <w:rsid w:val="00C358E7"/>
    <w:rsid w:val="00C37A7B"/>
    <w:rsid w:val="00C409B7"/>
    <w:rsid w:val="00C41434"/>
    <w:rsid w:val="00C4145C"/>
    <w:rsid w:val="00C41C10"/>
    <w:rsid w:val="00C43B20"/>
    <w:rsid w:val="00C4480D"/>
    <w:rsid w:val="00C5134E"/>
    <w:rsid w:val="00C51779"/>
    <w:rsid w:val="00C53E94"/>
    <w:rsid w:val="00C562B4"/>
    <w:rsid w:val="00C565E5"/>
    <w:rsid w:val="00C57666"/>
    <w:rsid w:val="00C62793"/>
    <w:rsid w:val="00C62A7C"/>
    <w:rsid w:val="00C64110"/>
    <w:rsid w:val="00C653B4"/>
    <w:rsid w:val="00C70F63"/>
    <w:rsid w:val="00C72550"/>
    <w:rsid w:val="00C72F35"/>
    <w:rsid w:val="00C733B1"/>
    <w:rsid w:val="00C735F3"/>
    <w:rsid w:val="00C7740D"/>
    <w:rsid w:val="00C77DCA"/>
    <w:rsid w:val="00C8153C"/>
    <w:rsid w:val="00C828BF"/>
    <w:rsid w:val="00C82F7B"/>
    <w:rsid w:val="00C84BAD"/>
    <w:rsid w:val="00C855F2"/>
    <w:rsid w:val="00C86729"/>
    <w:rsid w:val="00C91895"/>
    <w:rsid w:val="00C91C51"/>
    <w:rsid w:val="00C92958"/>
    <w:rsid w:val="00C93156"/>
    <w:rsid w:val="00C9533A"/>
    <w:rsid w:val="00C95807"/>
    <w:rsid w:val="00C97781"/>
    <w:rsid w:val="00CA25FE"/>
    <w:rsid w:val="00CA3DB1"/>
    <w:rsid w:val="00CA487E"/>
    <w:rsid w:val="00CA4A98"/>
    <w:rsid w:val="00CA670B"/>
    <w:rsid w:val="00CB01AD"/>
    <w:rsid w:val="00CB0B3B"/>
    <w:rsid w:val="00CB1314"/>
    <w:rsid w:val="00CB13F1"/>
    <w:rsid w:val="00CB4DF4"/>
    <w:rsid w:val="00CB5F18"/>
    <w:rsid w:val="00CB6114"/>
    <w:rsid w:val="00CB625B"/>
    <w:rsid w:val="00CC154A"/>
    <w:rsid w:val="00CC198C"/>
    <w:rsid w:val="00CC19CA"/>
    <w:rsid w:val="00CC286E"/>
    <w:rsid w:val="00CC3EBF"/>
    <w:rsid w:val="00CC411F"/>
    <w:rsid w:val="00CC6B02"/>
    <w:rsid w:val="00CD064D"/>
    <w:rsid w:val="00CD2D04"/>
    <w:rsid w:val="00CD3308"/>
    <w:rsid w:val="00CD582D"/>
    <w:rsid w:val="00CE02C6"/>
    <w:rsid w:val="00CE04A0"/>
    <w:rsid w:val="00CE2681"/>
    <w:rsid w:val="00CE412B"/>
    <w:rsid w:val="00CE498D"/>
    <w:rsid w:val="00CE640C"/>
    <w:rsid w:val="00CE64AD"/>
    <w:rsid w:val="00CF03AF"/>
    <w:rsid w:val="00CF30B1"/>
    <w:rsid w:val="00CF333B"/>
    <w:rsid w:val="00CF4638"/>
    <w:rsid w:val="00D02688"/>
    <w:rsid w:val="00D046F0"/>
    <w:rsid w:val="00D047CC"/>
    <w:rsid w:val="00D047F1"/>
    <w:rsid w:val="00D0641E"/>
    <w:rsid w:val="00D07B04"/>
    <w:rsid w:val="00D13758"/>
    <w:rsid w:val="00D1538C"/>
    <w:rsid w:val="00D17203"/>
    <w:rsid w:val="00D214DB"/>
    <w:rsid w:val="00D21C39"/>
    <w:rsid w:val="00D21C97"/>
    <w:rsid w:val="00D22DC8"/>
    <w:rsid w:val="00D242A5"/>
    <w:rsid w:val="00D25347"/>
    <w:rsid w:val="00D25B6E"/>
    <w:rsid w:val="00D26D62"/>
    <w:rsid w:val="00D272C9"/>
    <w:rsid w:val="00D32966"/>
    <w:rsid w:val="00D3354C"/>
    <w:rsid w:val="00D3355C"/>
    <w:rsid w:val="00D336C4"/>
    <w:rsid w:val="00D37586"/>
    <w:rsid w:val="00D40BBD"/>
    <w:rsid w:val="00D41969"/>
    <w:rsid w:val="00D42612"/>
    <w:rsid w:val="00D42DC2"/>
    <w:rsid w:val="00D42FB9"/>
    <w:rsid w:val="00D430B4"/>
    <w:rsid w:val="00D44B0D"/>
    <w:rsid w:val="00D45B9E"/>
    <w:rsid w:val="00D47D23"/>
    <w:rsid w:val="00D51579"/>
    <w:rsid w:val="00D542D9"/>
    <w:rsid w:val="00D54B94"/>
    <w:rsid w:val="00D56446"/>
    <w:rsid w:val="00D60574"/>
    <w:rsid w:val="00D61BFE"/>
    <w:rsid w:val="00D63C8D"/>
    <w:rsid w:val="00D65DC9"/>
    <w:rsid w:val="00D67EBE"/>
    <w:rsid w:val="00D7004E"/>
    <w:rsid w:val="00D71F17"/>
    <w:rsid w:val="00D732AB"/>
    <w:rsid w:val="00D73744"/>
    <w:rsid w:val="00D75E7D"/>
    <w:rsid w:val="00D77369"/>
    <w:rsid w:val="00D80CE3"/>
    <w:rsid w:val="00D810DB"/>
    <w:rsid w:val="00D8364F"/>
    <w:rsid w:val="00D83ED5"/>
    <w:rsid w:val="00D8550E"/>
    <w:rsid w:val="00D860C8"/>
    <w:rsid w:val="00D92522"/>
    <w:rsid w:val="00D96B69"/>
    <w:rsid w:val="00DA0388"/>
    <w:rsid w:val="00DA1099"/>
    <w:rsid w:val="00DA353C"/>
    <w:rsid w:val="00DA4105"/>
    <w:rsid w:val="00DA49CA"/>
    <w:rsid w:val="00DA5F18"/>
    <w:rsid w:val="00DB172D"/>
    <w:rsid w:val="00DB23BA"/>
    <w:rsid w:val="00DB528F"/>
    <w:rsid w:val="00DB6B6D"/>
    <w:rsid w:val="00DC00BF"/>
    <w:rsid w:val="00DC122A"/>
    <w:rsid w:val="00DC2AF2"/>
    <w:rsid w:val="00DC6EA2"/>
    <w:rsid w:val="00DC7650"/>
    <w:rsid w:val="00DD035B"/>
    <w:rsid w:val="00DD3044"/>
    <w:rsid w:val="00DD5434"/>
    <w:rsid w:val="00DD6263"/>
    <w:rsid w:val="00DE0DE8"/>
    <w:rsid w:val="00DE0FC4"/>
    <w:rsid w:val="00DE150A"/>
    <w:rsid w:val="00DE1C10"/>
    <w:rsid w:val="00DE32FA"/>
    <w:rsid w:val="00DE40FE"/>
    <w:rsid w:val="00DE6FA1"/>
    <w:rsid w:val="00DE7CDC"/>
    <w:rsid w:val="00DF2ACC"/>
    <w:rsid w:val="00DF3BEC"/>
    <w:rsid w:val="00DF76BD"/>
    <w:rsid w:val="00DF7EE3"/>
    <w:rsid w:val="00E01302"/>
    <w:rsid w:val="00E04267"/>
    <w:rsid w:val="00E0477B"/>
    <w:rsid w:val="00E07871"/>
    <w:rsid w:val="00E07E94"/>
    <w:rsid w:val="00E10BA4"/>
    <w:rsid w:val="00E11A56"/>
    <w:rsid w:val="00E12298"/>
    <w:rsid w:val="00E146B2"/>
    <w:rsid w:val="00E14B88"/>
    <w:rsid w:val="00E1592A"/>
    <w:rsid w:val="00E17756"/>
    <w:rsid w:val="00E24F82"/>
    <w:rsid w:val="00E25CE7"/>
    <w:rsid w:val="00E26969"/>
    <w:rsid w:val="00E26B37"/>
    <w:rsid w:val="00E30331"/>
    <w:rsid w:val="00E3255F"/>
    <w:rsid w:val="00E37032"/>
    <w:rsid w:val="00E378EA"/>
    <w:rsid w:val="00E42D56"/>
    <w:rsid w:val="00E43ADB"/>
    <w:rsid w:val="00E44DE8"/>
    <w:rsid w:val="00E45BFE"/>
    <w:rsid w:val="00E50DE8"/>
    <w:rsid w:val="00E51A18"/>
    <w:rsid w:val="00E53332"/>
    <w:rsid w:val="00E61331"/>
    <w:rsid w:val="00E613C5"/>
    <w:rsid w:val="00E6246C"/>
    <w:rsid w:val="00E63E69"/>
    <w:rsid w:val="00E652AA"/>
    <w:rsid w:val="00E67FF0"/>
    <w:rsid w:val="00E73623"/>
    <w:rsid w:val="00E73EF0"/>
    <w:rsid w:val="00E74ABA"/>
    <w:rsid w:val="00E758A5"/>
    <w:rsid w:val="00E76012"/>
    <w:rsid w:val="00E80EF3"/>
    <w:rsid w:val="00E81E9B"/>
    <w:rsid w:val="00E8338C"/>
    <w:rsid w:val="00E83550"/>
    <w:rsid w:val="00E85100"/>
    <w:rsid w:val="00E85F34"/>
    <w:rsid w:val="00E864CF"/>
    <w:rsid w:val="00E918D9"/>
    <w:rsid w:val="00E937EE"/>
    <w:rsid w:val="00E93A18"/>
    <w:rsid w:val="00E950F4"/>
    <w:rsid w:val="00EA07A7"/>
    <w:rsid w:val="00EA1A7B"/>
    <w:rsid w:val="00EA21DA"/>
    <w:rsid w:val="00EA3549"/>
    <w:rsid w:val="00EB18E4"/>
    <w:rsid w:val="00EB1E96"/>
    <w:rsid w:val="00EB3894"/>
    <w:rsid w:val="00EB5004"/>
    <w:rsid w:val="00EB537A"/>
    <w:rsid w:val="00EB6E92"/>
    <w:rsid w:val="00EC086D"/>
    <w:rsid w:val="00EC1EF9"/>
    <w:rsid w:val="00EC2794"/>
    <w:rsid w:val="00EC2C6C"/>
    <w:rsid w:val="00EC35D1"/>
    <w:rsid w:val="00EC4299"/>
    <w:rsid w:val="00EC5B98"/>
    <w:rsid w:val="00EC72D2"/>
    <w:rsid w:val="00ED10BE"/>
    <w:rsid w:val="00ED130E"/>
    <w:rsid w:val="00ED17F0"/>
    <w:rsid w:val="00ED33F7"/>
    <w:rsid w:val="00ED398E"/>
    <w:rsid w:val="00ED3EE9"/>
    <w:rsid w:val="00ED46AC"/>
    <w:rsid w:val="00ED6107"/>
    <w:rsid w:val="00ED69DB"/>
    <w:rsid w:val="00ED7C9D"/>
    <w:rsid w:val="00EE0109"/>
    <w:rsid w:val="00EE0C15"/>
    <w:rsid w:val="00EE1FDD"/>
    <w:rsid w:val="00EE4326"/>
    <w:rsid w:val="00EE4A17"/>
    <w:rsid w:val="00EE76A9"/>
    <w:rsid w:val="00EF2A7C"/>
    <w:rsid w:val="00EF4AA2"/>
    <w:rsid w:val="00EF5541"/>
    <w:rsid w:val="00F005D5"/>
    <w:rsid w:val="00F00768"/>
    <w:rsid w:val="00F0105C"/>
    <w:rsid w:val="00F01EF5"/>
    <w:rsid w:val="00F03362"/>
    <w:rsid w:val="00F03B78"/>
    <w:rsid w:val="00F051F8"/>
    <w:rsid w:val="00F05B79"/>
    <w:rsid w:val="00F06E88"/>
    <w:rsid w:val="00F104D5"/>
    <w:rsid w:val="00F115E0"/>
    <w:rsid w:val="00F11670"/>
    <w:rsid w:val="00F1396E"/>
    <w:rsid w:val="00F148E4"/>
    <w:rsid w:val="00F1515E"/>
    <w:rsid w:val="00F159F4"/>
    <w:rsid w:val="00F16C6B"/>
    <w:rsid w:val="00F21318"/>
    <w:rsid w:val="00F21659"/>
    <w:rsid w:val="00F248D0"/>
    <w:rsid w:val="00F24F91"/>
    <w:rsid w:val="00F26A60"/>
    <w:rsid w:val="00F26E9C"/>
    <w:rsid w:val="00F278EA"/>
    <w:rsid w:val="00F30DB3"/>
    <w:rsid w:val="00F31315"/>
    <w:rsid w:val="00F360BD"/>
    <w:rsid w:val="00F40974"/>
    <w:rsid w:val="00F40BB0"/>
    <w:rsid w:val="00F40D1D"/>
    <w:rsid w:val="00F41508"/>
    <w:rsid w:val="00F430ED"/>
    <w:rsid w:val="00F437C4"/>
    <w:rsid w:val="00F448CD"/>
    <w:rsid w:val="00F466A2"/>
    <w:rsid w:val="00F52695"/>
    <w:rsid w:val="00F52DB9"/>
    <w:rsid w:val="00F52FDC"/>
    <w:rsid w:val="00F552D2"/>
    <w:rsid w:val="00F55525"/>
    <w:rsid w:val="00F6116F"/>
    <w:rsid w:val="00F62A28"/>
    <w:rsid w:val="00F63525"/>
    <w:rsid w:val="00F63AD1"/>
    <w:rsid w:val="00F64C9F"/>
    <w:rsid w:val="00F65990"/>
    <w:rsid w:val="00F659C1"/>
    <w:rsid w:val="00F66D1A"/>
    <w:rsid w:val="00F74685"/>
    <w:rsid w:val="00F8016B"/>
    <w:rsid w:val="00F837C4"/>
    <w:rsid w:val="00F842DC"/>
    <w:rsid w:val="00F8609A"/>
    <w:rsid w:val="00F8716E"/>
    <w:rsid w:val="00F87EBE"/>
    <w:rsid w:val="00F93C03"/>
    <w:rsid w:val="00F9791F"/>
    <w:rsid w:val="00F97E36"/>
    <w:rsid w:val="00FA182C"/>
    <w:rsid w:val="00FA1B2F"/>
    <w:rsid w:val="00FA4A70"/>
    <w:rsid w:val="00FA5572"/>
    <w:rsid w:val="00FA6674"/>
    <w:rsid w:val="00FA6A05"/>
    <w:rsid w:val="00FA7B72"/>
    <w:rsid w:val="00FB61EE"/>
    <w:rsid w:val="00FB7229"/>
    <w:rsid w:val="00FB72DB"/>
    <w:rsid w:val="00FB7A0F"/>
    <w:rsid w:val="00FC0895"/>
    <w:rsid w:val="00FC0AC8"/>
    <w:rsid w:val="00FC0C74"/>
    <w:rsid w:val="00FC3B83"/>
    <w:rsid w:val="00FC4CDA"/>
    <w:rsid w:val="00FC69D4"/>
    <w:rsid w:val="00FC7400"/>
    <w:rsid w:val="00FD1538"/>
    <w:rsid w:val="00FD4DE3"/>
    <w:rsid w:val="00FD4EC9"/>
    <w:rsid w:val="00FD6B73"/>
    <w:rsid w:val="00FE213E"/>
    <w:rsid w:val="00FE320B"/>
    <w:rsid w:val="00FE4426"/>
    <w:rsid w:val="00FE67EA"/>
    <w:rsid w:val="00FE6DF8"/>
    <w:rsid w:val="00FF0FF6"/>
    <w:rsid w:val="00FF1E1B"/>
    <w:rsid w:val="00FF4BEE"/>
    <w:rsid w:val="00FF6CA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BEE925"/>
  <w15:chartTrackingRefBased/>
  <w15:docId w15:val="{5A4B7560-A485-4E20-89AF-27CB78850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PGothic" w:hAnsi="Calibri"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7C97"/>
    <w:pPr>
      <w:spacing w:line="360" w:lineRule="auto"/>
    </w:pPr>
    <w:rPr>
      <w:rFonts w:ascii="Ubuntu" w:hAnsi="Ubuntu"/>
      <w:noProof/>
      <w:szCs w:val="24"/>
      <w:lang w:val="en-GB" w:eastAsia="en-US"/>
    </w:rPr>
  </w:style>
  <w:style w:type="paragraph" w:styleId="berschrift1">
    <w:name w:val="heading 1"/>
    <w:basedOn w:val="Standard"/>
    <w:next w:val="Standard"/>
    <w:link w:val="berschrift1Zchn"/>
    <w:autoRedefine/>
    <w:uiPriority w:val="9"/>
    <w:qFormat/>
    <w:rsid w:val="00133401"/>
    <w:pPr>
      <w:keepNext/>
      <w:keepLines/>
      <w:numPr>
        <w:numId w:val="1"/>
      </w:numPr>
      <w:ind w:left="360"/>
      <w:outlineLvl w:val="0"/>
    </w:pPr>
    <w:rPr>
      <w:b/>
      <w:bCs/>
      <w:color w:val="000000"/>
      <w:sz w:val="32"/>
      <w:szCs w:val="32"/>
      <w:lang w:val="x-none" w:eastAsia="x-none"/>
    </w:rPr>
  </w:style>
  <w:style w:type="paragraph" w:styleId="berschrift2">
    <w:name w:val="heading 2"/>
    <w:basedOn w:val="Standard"/>
    <w:next w:val="Standard"/>
    <w:link w:val="berschrift2Zchn"/>
    <w:autoRedefine/>
    <w:uiPriority w:val="9"/>
    <w:qFormat/>
    <w:rsid w:val="00726DA2"/>
    <w:pPr>
      <w:keepNext/>
      <w:keepLines/>
      <w:spacing w:before="200"/>
      <w:jc w:val="both"/>
      <w:outlineLvl w:val="1"/>
    </w:pPr>
    <w:rPr>
      <w:rFonts w:ascii="Ubuntu Medium" w:hAnsi="Ubuntu Medium"/>
      <w:b/>
      <w:bCs/>
      <w:color w:val="FF0000"/>
      <w:sz w:val="30"/>
      <w:szCs w:val="26"/>
      <w:lang w:val="en-US"/>
    </w:rPr>
  </w:style>
  <w:style w:type="paragraph" w:styleId="berschrift3">
    <w:name w:val="heading 3"/>
    <w:basedOn w:val="Standard"/>
    <w:next w:val="Standard"/>
    <w:link w:val="berschrift3Zchn"/>
    <w:autoRedefine/>
    <w:uiPriority w:val="9"/>
    <w:qFormat/>
    <w:rsid w:val="000638CA"/>
    <w:pPr>
      <w:keepNext/>
      <w:keepLines/>
      <w:spacing w:line="240" w:lineRule="auto"/>
      <w:jc w:val="both"/>
      <w:outlineLvl w:val="2"/>
    </w:pPr>
    <w:rPr>
      <w:b/>
      <w:bCs/>
      <w:color w:val="FF0000"/>
      <w:sz w:val="24"/>
    </w:rPr>
  </w:style>
  <w:style w:type="paragraph" w:styleId="berschrift4">
    <w:name w:val="heading 4"/>
    <w:basedOn w:val="Standard"/>
    <w:next w:val="Standard"/>
    <w:link w:val="berschrift4Zchn"/>
    <w:autoRedefine/>
    <w:uiPriority w:val="9"/>
    <w:qFormat/>
    <w:rsid w:val="00A34DFF"/>
    <w:pPr>
      <w:keepNext/>
      <w:keepLines/>
      <w:spacing w:before="200" w:after="120"/>
      <w:outlineLvl w:val="3"/>
    </w:pPr>
    <w:rPr>
      <w:rFonts w:asciiTheme="minorHAnsi" w:hAnsiTheme="minorHAnsi"/>
      <w:iCs/>
      <w:color w:val="FF3333"/>
      <w:sz w:val="22"/>
      <w:lang w:val="en-US"/>
    </w:rPr>
  </w:style>
  <w:style w:type="paragraph" w:styleId="berschrift5">
    <w:name w:val="heading 5"/>
    <w:basedOn w:val="Standard"/>
    <w:next w:val="Standard"/>
    <w:link w:val="berschrift5Zchn"/>
    <w:qFormat/>
    <w:rsid w:val="00FC3B83"/>
    <w:pPr>
      <w:keepNext/>
      <w:keepLines/>
      <w:spacing w:before="200"/>
      <w:outlineLvl w:val="4"/>
    </w:pPr>
    <w:rPr>
      <w:rFonts w:ascii="Calibri" w:hAnsi="Calibri"/>
      <w:color w:val="980000"/>
      <w:szCs w:val="20"/>
      <w:lang w:val="x-none" w:eastAsia="x-none"/>
    </w:rPr>
  </w:style>
  <w:style w:type="paragraph" w:styleId="berschrift6">
    <w:name w:val="heading 6"/>
    <w:basedOn w:val="Standard"/>
    <w:next w:val="Standard"/>
    <w:link w:val="berschrift6Zchn"/>
    <w:rsid w:val="005C1692"/>
    <w:pPr>
      <w:keepNext/>
      <w:keepLines/>
      <w:spacing w:before="200" w:after="40"/>
      <w:outlineLvl w:val="5"/>
    </w:pPr>
    <w:rPr>
      <w:rFonts w:eastAsia="Ubuntu" w:cs="Ubuntu"/>
      <w:b/>
      <w:szCs w:val="20"/>
      <w:lang w:val="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67C97"/>
    <w:rPr>
      <w:rFonts w:ascii="Ubuntu" w:hAnsi="Ubuntu"/>
      <w:b/>
      <w:bCs/>
      <w:noProof/>
      <w:color w:val="000000"/>
      <w:sz w:val="32"/>
      <w:szCs w:val="32"/>
      <w:lang w:val="x-none" w:eastAsia="x-none"/>
    </w:rPr>
  </w:style>
  <w:style w:type="character" w:customStyle="1" w:styleId="berschrift2Zchn">
    <w:name w:val="Überschrift 2 Zchn"/>
    <w:link w:val="berschrift2"/>
    <w:uiPriority w:val="9"/>
    <w:rsid w:val="00726DA2"/>
    <w:rPr>
      <w:rFonts w:ascii="Ubuntu Medium" w:hAnsi="Ubuntu Medium"/>
      <w:b/>
      <w:bCs/>
      <w:color w:val="FF0000"/>
      <w:sz w:val="30"/>
      <w:szCs w:val="26"/>
      <w:lang w:val="en-US" w:eastAsia="en-US"/>
    </w:rPr>
  </w:style>
  <w:style w:type="character" w:customStyle="1" w:styleId="berschrift3Zchn">
    <w:name w:val="Überschrift 3 Zchn"/>
    <w:link w:val="berschrift3"/>
    <w:uiPriority w:val="9"/>
    <w:rsid w:val="000638CA"/>
    <w:rPr>
      <w:rFonts w:ascii="Ubuntu" w:hAnsi="Ubuntu"/>
      <w:b/>
      <w:bCs/>
      <w:noProof/>
      <w:color w:val="FF0000"/>
      <w:sz w:val="24"/>
      <w:szCs w:val="24"/>
      <w:lang w:val="en-GB" w:eastAsia="en-US"/>
    </w:rPr>
  </w:style>
  <w:style w:type="character" w:customStyle="1" w:styleId="berschrift4Zchn">
    <w:name w:val="Überschrift 4 Zchn"/>
    <w:link w:val="berschrift4"/>
    <w:uiPriority w:val="9"/>
    <w:rsid w:val="00A34DFF"/>
    <w:rPr>
      <w:rFonts w:asciiTheme="minorHAnsi" w:hAnsiTheme="minorHAnsi"/>
      <w:iCs/>
      <w:noProof/>
      <w:color w:val="FF3333"/>
      <w:sz w:val="22"/>
      <w:szCs w:val="24"/>
      <w:lang w:val="en-US" w:eastAsia="en-US"/>
    </w:rPr>
  </w:style>
  <w:style w:type="character" w:customStyle="1" w:styleId="berschrift5Zchn">
    <w:name w:val="Überschrift 5 Zchn"/>
    <w:link w:val="berschrift5"/>
    <w:uiPriority w:val="9"/>
    <w:rsid w:val="00FC3B83"/>
    <w:rPr>
      <w:rFonts w:ascii="Calibri" w:eastAsia="MS PGothic" w:hAnsi="Calibri" w:cs="Times New Roman"/>
      <w:color w:val="980000"/>
      <w:sz w:val="20"/>
    </w:rPr>
  </w:style>
  <w:style w:type="paragraph" w:styleId="Titel">
    <w:name w:val="Title"/>
    <w:basedOn w:val="Standard"/>
    <w:next w:val="Standard"/>
    <w:link w:val="TitelZchn"/>
    <w:autoRedefine/>
    <w:qFormat/>
    <w:rsid w:val="00CC198C"/>
    <w:pPr>
      <w:pBdr>
        <w:bottom w:val="single" w:sz="8" w:space="4" w:color="FF3333"/>
      </w:pBdr>
      <w:spacing w:before="120" w:after="120"/>
      <w:contextualSpacing/>
    </w:pPr>
    <w:rPr>
      <w:rFonts w:ascii="Ubuntu Light" w:hAnsi="Ubuntu Light"/>
      <w:color w:val="000000"/>
      <w:spacing w:val="5"/>
      <w:kern w:val="28"/>
      <w:sz w:val="40"/>
      <w:szCs w:val="52"/>
    </w:rPr>
  </w:style>
  <w:style w:type="character" w:customStyle="1" w:styleId="TitelZchn">
    <w:name w:val="Titel Zchn"/>
    <w:link w:val="Titel"/>
    <w:rsid w:val="00CC198C"/>
    <w:rPr>
      <w:rFonts w:ascii="Ubuntu Light" w:hAnsi="Ubuntu Light"/>
      <w:color w:val="000000"/>
      <w:spacing w:val="5"/>
      <w:kern w:val="28"/>
      <w:sz w:val="40"/>
      <w:szCs w:val="52"/>
      <w:lang w:val="cs-CZ" w:eastAsia="en-US"/>
    </w:rPr>
  </w:style>
  <w:style w:type="paragraph" w:styleId="Untertitel">
    <w:name w:val="Subtitle"/>
    <w:basedOn w:val="Standard"/>
    <w:next w:val="Standard"/>
    <w:link w:val="UntertitelZchn"/>
    <w:autoRedefine/>
    <w:uiPriority w:val="11"/>
    <w:qFormat/>
    <w:rsid w:val="004B526B"/>
    <w:pPr>
      <w:numPr>
        <w:ilvl w:val="1"/>
      </w:numPr>
      <w:jc w:val="both"/>
    </w:pPr>
    <w:rPr>
      <w:rFonts w:ascii="Ubuntu Light" w:hAnsi="Ubuntu Light"/>
      <w:iCs/>
      <w:color w:val="FF3333"/>
      <w:spacing w:val="15"/>
      <w:sz w:val="40"/>
      <w:szCs w:val="20"/>
      <w:lang w:val="x-none" w:eastAsia="x-none"/>
    </w:rPr>
  </w:style>
  <w:style w:type="character" w:customStyle="1" w:styleId="UntertitelZchn">
    <w:name w:val="Untertitel Zchn"/>
    <w:link w:val="Untertitel"/>
    <w:uiPriority w:val="11"/>
    <w:rsid w:val="004B526B"/>
    <w:rPr>
      <w:rFonts w:ascii="Ubuntu Light" w:hAnsi="Ubuntu Light"/>
      <w:iCs/>
      <w:noProof/>
      <w:color w:val="FF3333"/>
      <w:spacing w:val="15"/>
      <w:sz w:val="40"/>
      <w:lang w:val="x-none" w:eastAsia="x-none"/>
    </w:rPr>
  </w:style>
  <w:style w:type="character" w:customStyle="1" w:styleId="EinfacheTabelle31">
    <w:name w:val="Einfache Tabelle 31"/>
    <w:uiPriority w:val="19"/>
    <w:rsid w:val="00587D3E"/>
    <w:rPr>
      <w:rFonts w:ascii="Ubuntu" w:hAnsi="Ubuntu"/>
      <w:b w:val="0"/>
      <w:i/>
      <w:iCs/>
      <w:color w:val="000000"/>
      <w:sz w:val="20"/>
    </w:rPr>
  </w:style>
  <w:style w:type="character" w:styleId="Hervorhebung">
    <w:name w:val="Emphasis"/>
    <w:aliases w:val="A date"/>
    <w:uiPriority w:val="20"/>
    <w:qFormat/>
    <w:rsid w:val="00CB1314"/>
    <w:rPr>
      <w:rFonts w:ascii="Ubuntu Light" w:hAnsi="Ubuntu Light"/>
      <w:b w:val="0"/>
      <w:i w:val="0"/>
      <w:iCs/>
      <w:color w:val="FF3333"/>
      <w:sz w:val="20"/>
    </w:rPr>
  </w:style>
  <w:style w:type="character" w:customStyle="1" w:styleId="EinfacheTabelle41">
    <w:name w:val="Einfache Tabelle 41"/>
    <w:uiPriority w:val="21"/>
    <w:qFormat/>
    <w:rsid w:val="00587D3E"/>
    <w:rPr>
      <w:rFonts w:ascii="Ubuntu" w:hAnsi="Ubuntu"/>
      <w:b w:val="0"/>
      <w:bCs/>
      <w:i/>
      <w:iCs/>
      <w:color w:val="FF3333"/>
      <w:sz w:val="16"/>
    </w:rPr>
  </w:style>
  <w:style w:type="paragraph" w:customStyle="1" w:styleId="Gitternetztabelle31">
    <w:name w:val="Gitternetztabelle 31"/>
    <w:basedOn w:val="berschrift1"/>
    <w:next w:val="Standard"/>
    <w:autoRedefine/>
    <w:uiPriority w:val="39"/>
    <w:unhideWhenUsed/>
    <w:qFormat/>
    <w:rsid w:val="008E0DBA"/>
    <w:pPr>
      <w:numPr>
        <w:numId w:val="0"/>
      </w:numPr>
      <w:outlineLvl w:val="9"/>
    </w:pPr>
    <w:rPr>
      <w:rFonts w:ascii="Ubuntu Light" w:hAnsi="Ubuntu Light"/>
      <w:b w:val="0"/>
      <w:color w:val="FF3333"/>
      <w:szCs w:val="28"/>
      <w:lang w:val="en-US"/>
    </w:rPr>
  </w:style>
  <w:style w:type="paragraph" w:styleId="Sprechblasentext">
    <w:name w:val="Balloon Text"/>
    <w:basedOn w:val="Standard"/>
    <w:link w:val="SprechblasentextZchn"/>
    <w:uiPriority w:val="99"/>
    <w:semiHidden/>
    <w:unhideWhenUsed/>
    <w:rsid w:val="00587D3E"/>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587D3E"/>
    <w:rPr>
      <w:rFonts w:ascii="Lucida Grande" w:hAnsi="Lucida Grande" w:cs="Lucida Grande"/>
      <w:sz w:val="18"/>
      <w:szCs w:val="18"/>
    </w:rPr>
  </w:style>
  <w:style w:type="paragraph" w:styleId="Verzeichnis1">
    <w:name w:val="toc 1"/>
    <w:basedOn w:val="Standard"/>
    <w:next w:val="Standard"/>
    <w:autoRedefine/>
    <w:uiPriority w:val="39"/>
    <w:unhideWhenUsed/>
    <w:rsid w:val="003A668E"/>
    <w:pPr>
      <w:spacing w:before="120"/>
    </w:pPr>
    <w:rPr>
      <w:rFonts w:ascii="Calibri" w:hAnsi="Calibri"/>
      <w:b/>
      <w:sz w:val="24"/>
    </w:rPr>
  </w:style>
  <w:style w:type="paragraph" w:styleId="Verzeichnis2">
    <w:name w:val="toc 2"/>
    <w:basedOn w:val="Standard"/>
    <w:next w:val="Standard"/>
    <w:autoRedefine/>
    <w:uiPriority w:val="39"/>
    <w:unhideWhenUsed/>
    <w:rsid w:val="009B2179"/>
    <w:pPr>
      <w:tabs>
        <w:tab w:val="right" w:leader="dot" w:pos="9628"/>
      </w:tabs>
      <w:spacing w:line="276" w:lineRule="auto"/>
      <w:ind w:left="200"/>
    </w:pPr>
    <w:rPr>
      <w:rFonts w:ascii="Calibri" w:hAnsi="Calibri"/>
      <w:b/>
      <w:sz w:val="22"/>
      <w:szCs w:val="22"/>
    </w:rPr>
  </w:style>
  <w:style w:type="paragraph" w:styleId="Verzeichnis3">
    <w:name w:val="toc 3"/>
    <w:basedOn w:val="Standard"/>
    <w:next w:val="Standard"/>
    <w:autoRedefine/>
    <w:uiPriority w:val="39"/>
    <w:unhideWhenUsed/>
    <w:rsid w:val="002F3EB4"/>
    <w:pPr>
      <w:ind w:left="400"/>
    </w:pPr>
    <w:rPr>
      <w:rFonts w:ascii="Calibri" w:hAnsi="Calibri"/>
      <w:sz w:val="22"/>
      <w:szCs w:val="22"/>
    </w:rPr>
  </w:style>
  <w:style w:type="paragraph" w:styleId="Verzeichnis4">
    <w:name w:val="toc 4"/>
    <w:basedOn w:val="Standard"/>
    <w:next w:val="Standard"/>
    <w:autoRedefine/>
    <w:uiPriority w:val="39"/>
    <w:unhideWhenUsed/>
    <w:rsid w:val="0078513E"/>
    <w:pPr>
      <w:ind w:left="600"/>
    </w:pPr>
    <w:rPr>
      <w:rFonts w:ascii="Calibri" w:hAnsi="Calibri"/>
      <w:szCs w:val="20"/>
    </w:rPr>
  </w:style>
  <w:style w:type="paragraph" w:styleId="Kopfzeile">
    <w:name w:val="header"/>
    <w:basedOn w:val="Standard"/>
    <w:link w:val="KopfzeileZchn"/>
    <w:autoRedefine/>
    <w:uiPriority w:val="99"/>
    <w:unhideWhenUsed/>
    <w:qFormat/>
    <w:rsid w:val="00567C97"/>
    <w:pPr>
      <w:tabs>
        <w:tab w:val="center" w:pos="4153"/>
        <w:tab w:val="right" w:pos="8306"/>
      </w:tabs>
    </w:pPr>
    <w:rPr>
      <w:rFonts w:ascii="Ubuntu Light" w:hAnsi="Ubuntu Light"/>
      <w:szCs w:val="20"/>
      <w:lang w:val="x-none" w:eastAsia="x-none"/>
    </w:rPr>
  </w:style>
  <w:style w:type="character" w:customStyle="1" w:styleId="KopfzeileZchn">
    <w:name w:val="Kopfzeile Zchn"/>
    <w:link w:val="Kopfzeile"/>
    <w:uiPriority w:val="99"/>
    <w:rsid w:val="00567C97"/>
    <w:rPr>
      <w:rFonts w:ascii="Ubuntu Light" w:hAnsi="Ubuntu Light"/>
      <w:sz w:val="20"/>
    </w:rPr>
  </w:style>
  <w:style w:type="paragraph" w:styleId="Fuzeile">
    <w:name w:val="footer"/>
    <w:basedOn w:val="Standard"/>
    <w:link w:val="FuzeileZchn"/>
    <w:autoRedefine/>
    <w:uiPriority w:val="99"/>
    <w:unhideWhenUsed/>
    <w:qFormat/>
    <w:rsid w:val="00567C97"/>
    <w:pPr>
      <w:tabs>
        <w:tab w:val="center" w:pos="4153"/>
        <w:tab w:val="right" w:pos="8306"/>
      </w:tabs>
    </w:pPr>
    <w:rPr>
      <w:color w:val="000000"/>
      <w:sz w:val="12"/>
      <w:szCs w:val="20"/>
      <w:lang w:val="x-none" w:eastAsia="x-none"/>
    </w:rPr>
  </w:style>
  <w:style w:type="character" w:customStyle="1" w:styleId="FuzeileZchn">
    <w:name w:val="Fußzeile Zchn"/>
    <w:link w:val="Fuzeile"/>
    <w:uiPriority w:val="99"/>
    <w:rsid w:val="00567C97"/>
    <w:rPr>
      <w:rFonts w:ascii="Ubuntu" w:hAnsi="Ubuntu"/>
      <w:color w:val="000000"/>
      <w:sz w:val="12"/>
    </w:rPr>
  </w:style>
  <w:style w:type="character" w:styleId="Seitenzahl">
    <w:name w:val="page number"/>
    <w:uiPriority w:val="99"/>
    <w:semiHidden/>
    <w:unhideWhenUsed/>
    <w:rsid w:val="0055564F"/>
  </w:style>
  <w:style w:type="paragraph" w:customStyle="1" w:styleId="MittleresRaster21">
    <w:name w:val="Mittleres Raster 21"/>
    <w:aliases w:val="Bold"/>
    <w:autoRedefine/>
    <w:uiPriority w:val="1"/>
    <w:qFormat/>
    <w:rsid w:val="00567C97"/>
    <w:pPr>
      <w:spacing w:line="360" w:lineRule="auto"/>
    </w:pPr>
    <w:rPr>
      <w:rFonts w:ascii="Ubuntu Medium" w:hAnsi="Ubuntu Medium"/>
      <w:szCs w:val="24"/>
      <w:lang w:val="cs-CZ" w:eastAsia="en-US"/>
    </w:rPr>
  </w:style>
  <w:style w:type="paragraph" w:customStyle="1" w:styleId="HelleSchattierung-Akzent21">
    <w:name w:val="Helle Schattierung - Akzent 21"/>
    <w:basedOn w:val="Standard"/>
    <w:next w:val="Standard"/>
    <w:link w:val="HelleSchattierung-Akzent2Zchn"/>
    <w:autoRedefine/>
    <w:uiPriority w:val="30"/>
    <w:qFormat/>
    <w:rsid w:val="00567C97"/>
    <w:pPr>
      <w:pBdr>
        <w:bottom w:val="single" w:sz="4" w:space="4" w:color="FF3333"/>
      </w:pBdr>
      <w:spacing w:before="200" w:after="280"/>
      <w:ind w:left="936" w:right="936"/>
    </w:pPr>
    <w:rPr>
      <w:b/>
      <w:bCs/>
      <w:i/>
      <w:iCs/>
      <w:color w:val="FF3333"/>
      <w:szCs w:val="20"/>
      <w:lang w:val="x-none" w:eastAsia="x-none"/>
    </w:rPr>
  </w:style>
  <w:style w:type="character" w:customStyle="1" w:styleId="HelleSchattierung-Akzent2Zchn">
    <w:name w:val="Helle Schattierung - Akzent 2 Zchn"/>
    <w:link w:val="HelleSchattierung-Akzent21"/>
    <w:uiPriority w:val="30"/>
    <w:rsid w:val="00567C97"/>
    <w:rPr>
      <w:rFonts w:ascii="Ubuntu" w:hAnsi="Ubuntu"/>
      <w:b/>
      <w:bCs/>
      <w:i/>
      <w:iCs/>
      <w:color w:val="FF3333"/>
      <w:sz w:val="20"/>
    </w:rPr>
  </w:style>
  <w:style w:type="character" w:customStyle="1" w:styleId="EinfacheTabelle51">
    <w:name w:val="Einfache Tabelle 51"/>
    <w:uiPriority w:val="31"/>
    <w:qFormat/>
    <w:rsid w:val="00567C97"/>
    <w:rPr>
      <w:rFonts w:ascii="Ubuntu" w:hAnsi="Ubuntu"/>
      <w:b w:val="0"/>
      <w:i/>
      <w:smallCaps/>
      <w:color w:val="FF3333"/>
      <w:sz w:val="20"/>
      <w:u w:val="single"/>
    </w:rPr>
  </w:style>
  <w:style w:type="character" w:customStyle="1" w:styleId="TabellemithellemGitternetz1">
    <w:name w:val="Tabelle mit hellem Gitternetz1"/>
    <w:uiPriority w:val="32"/>
    <w:qFormat/>
    <w:rsid w:val="00567C97"/>
    <w:rPr>
      <w:rFonts w:ascii="Ubuntu Medium" w:hAnsi="Ubuntu Medium"/>
      <w:b w:val="0"/>
      <w:bCs/>
      <w:i w:val="0"/>
      <w:smallCaps/>
      <w:color w:val="FF6600"/>
      <w:spacing w:val="5"/>
      <w:sz w:val="20"/>
      <w:u w:val="single"/>
    </w:rPr>
  </w:style>
  <w:style w:type="paragraph" w:customStyle="1" w:styleId="FarbigeListe-Akzent11">
    <w:name w:val="Farbige Liste - Akzent 11"/>
    <w:basedOn w:val="Standard"/>
    <w:autoRedefine/>
    <w:uiPriority w:val="34"/>
    <w:qFormat/>
    <w:rsid w:val="002B49F7"/>
    <w:pPr>
      <w:numPr>
        <w:numId w:val="2"/>
      </w:numPr>
      <w:contextualSpacing/>
    </w:pPr>
  </w:style>
  <w:style w:type="character" w:customStyle="1" w:styleId="Gitternetztabelle1hell1">
    <w:name w:val="Gitternetztabelle 1 hell1"/>
    <w:uiPriority w:val="33"/>
    <w:rsid w:val="00BF15DA"/>
    <w:rPr>
      <w:b/>
      <w:bCs/>
      <w:smallCaps/>
      <w:spacing w:val="5"/>
    </w:rPr>
  </w:style>
  <w:style w:type="paragraph" w:styleId="Dokumentstruktur">
    <w:name w:val="Document Map"/>
    <w:basedOn w:val="Standard"/>
    <w:link w:val="DokumentstrukturZchn"/>
    <w:uiPriority w:val="99"/>
    <w:semiHidden/>
    <w:unhideWhenUsed/>
    <w:rsid w:val="007241B6"/>
    <w:pPr>
      <w:spacing w:line="240" w:lineRule="auto"/>
    </w:pPr>
    <w:rPr>
      <w:rFonts w:ascii="Lucida Grande" w:hAnsi="Lucida Grande"/>
      <w:sz w:val="24"/>
      <w:lang w:val="x-none" w:eastAsia="x-none"/>
    </w:rPr>
  </w:style>
  <w:style w:type="character" w:customStyle="1" w:styleId="DokumentstrukturZchn">
    <w:name w:val="Dokumentstruktur Zchn"/>
    <w:link w:val="Dokumentstruktur"/>
    <w:uiPriority w:val="99"/>
    <w:semiHidden/>
    <w:rsid w:val="007241B6"/>
    <w:rPr>
      <w:rFonts w:ascii="Lucida Grande" w:hAnsi="Lucida Grande" w:cs="Lucida Grande"/>
      <w:sz w:val="24"/>
      <w:szCs w:val="24"/>
    </w:rPr>
  </w:style>
  <w:style w:type="paragraph" w:customStyle="1" w:styleId="FarbigeSchattierung-Akzent11">
    <w:name w:val="Farbige Schattierung - Akzent 11"/>
    <w:hidden/>
    <w:uiPriority w:val="99"/>
    <w:semiHidden/>
    <w:rsid w:val="007241B6"/>
    <w:rPr>
      <w:rFonts w:ascii="Ubuntu" w:hAnsi="Ubuntu"/>
      <w:sz w:val="24"/>
      <w:szCs w:val="24"/>
      <w:lang w:val="cs-CZ" w:eastAsia="en-US"/>
    </w:rPr>
  </w:style>
  <w:style w:type="character" w:styleId="Fett">
    <w:name w:val="Strong"/>
    <w:uiPriority w:val="22"/>
    <w:qFormat/>
    <w:rsid w:val="00567C97"/>
    <w:rPr>
      <w:rFonts w:ascii="Ubuntu" w:hAnsi="Ubuntu"/>
      <w:b/>
      <w:bCs/>
      <w:i w:val="0"/>
      <w:sz w:val="20"/>
    </w:rPr>
  </w:style>
  <w:style w:type="paragraph" w:customStyle="1" w:styleId="FarbigesRaster-Akzent11">
    <w:name w:val="Farbiges Raster - Akzent 11"/>
    <w:basedOn w:val="Standard"/>
    <w:next w:val="Standard"/>
    <w:link w:val="FarbigesRaster-Akzent1Zchn"/>
    <w:uiPriority w:val="29"/>
    <w:rsid w:val="00567C97"/>
    <w:rPr>
      <w:i/>
      <w:iCs/>
      <w:color w:val="000000"/>
      <w:szCs w:val="20"/>
      <w:lang w:val="x-none" w:eastAsia="x-none"/>
    </w:rPr>
  </w:style>
  <w:style w:type="character" w:customStyle="1" w:styleId="FarbigesRaster-Akzent1Zchn">
    <w:name w:val="Farbiges Raster - Akzent 1 Zchn"/>
    <w:link w:val="FarbigesRaster-Akzent11"/>
    <w:uiPriority w:val="29"/>
    <w:rsid w:val="00567C97"/>
    <w:rPr>
      <w:rFonts w:ascii="Ubuntu" w:hAnsi="Ubuntu"/>
      <w:i/>
      <w:iCs/>
      <w:color w:val="000000"/>
      <w:sz w:val="20"/>
    </w:rPr>
  </w:style>
  <w:style w:type="paragraph" w:customStyle="1" w:styleId="Gitternetztabelle32">
    <w:name w:val="Gitternetztabelle 32"/>
    <w:basedOn w:val="berschrift1"/>
    <w:next w:val="Standard"/>
    <w:uiPriority w:val="39"/>
    <w:unhideWhenUsed/>
    <w:qFormat/>
    <w:rsid w:val="00E73EF0"/>
    <w:pPr>
      <w:numPr>
        <w:numId w:val="0"/>
      </w:numPr>
      <w:spacing w:before="240" w:line="259" w:lineRule="auto"/>
      <w:outlineLvl w:val="9"/>
    </w:pPr>
    <w:rPr>
      <w:rFonts w:ascii="Calibri Light" w:eastAsia="MS Gothic" w:hAnsi="Calibri Light"/>
      <w:b w:val="0"/>
      <w:bCs w:val="0"/>
      <w:color w:val="2E74B5"/>
      <w:lang w:val="de-AT" w:eastAsia="de-AT"/>
    </w:rPr>
  </w:style>
  <w:style w:type="character" w:styleId="Hyperlink">
    <w:name w:val="Hyperlink"/>
    <w:uiPriority w:val="99"/>
    <w:unhideWhenUsed/>
    <w:rsid w:val="00E73EF0"/>
    <w:rPr>
      <w:color w:val="0563C1"/>
      <w:u w:val="single"/>
    </w:rPr>
  </w:style>
  <w:style w:type="paragraph" w:customStyle="1" w:styleId="FarbigeListe-Akzent12">
    <w:name w:val="Farbige Liste - Akzent 12"/>
    <w:basedOn w:val="Standard"/>
    <w:uiPriority w:val="72"/>
    <w:qFormat/>
    <w:rsid w:val="00E73EF0"/>
    <w:pPr>
      <w:ind w:left="720"/>
      <w:contextualSpacing/>
    </w:pPr>
  </w:style>
  <w:style w:type="paragraph" w:styleId="Funotentext">
    <w:name w:val="footnote text"/>
    <w:basedOn w:val="Standard"/>
    <w:link w:val="FunotentextZchn"/>
    <w:uiPriority w:val="99"/>
    <w:unhideWhenUsed/>
    <w:rsid w:val="00A53704"/>
    <w:pPr>
      <w:spacing w:line="240" w:lineRule="auto"/>
    </w:pPr>
    <w:rPr>
      <w:szCs w:val="20"/>
    </w:rPr>
  </w:style>
  <w:style w:type="character" w:customStyle="1" w:styleId="FunotentextZchn">
    <w:name w:val="Fußnotentext Zchn"/>
    <w:link w:val="Funotentext"/>
    <w:uiPriority w:val="99"/>
    <w:rsid w:val="00A53704"/>
    <w:rPr>
      <w:rFonts w:ascii="Ubuntu" w:hAnsi="Ubuntu"/>
      <w:lang w:val="cs-CZ" w:eastAsia="en-US"/>
    </w:rPr>
  </w:style>
  <w:style w:type="character" w:styleId="Funotenzeichen">
    <w:name w:val="footnote reference"/>
    <w:uiPriority w:val="99"/>
    <w:unhideWhenUsed/>
    <w:rsid w:val="00A53704"/>
    <w:rPr>
      <w:vertAlign w:val="superscript"/>
    </w:rPr>
  </w:style>
  <w:style w:type="table" w:styleId="Tabellenraster">
    <w:name w:val="Table Grid"/>
    <w:basedOn w:val="NormaleTabelle"/>
    <w:uiPriority w:val="39"/>
    <w:rsid w:val="00D43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6816F7"/>
    <w:rPr>
      <w:rFonts w:ascii="Arial" w:eastAsia="Arial" w:hAnsi="Arial" w:cs="Arial"/>
      <w:color w:val="000000"/>
      <w:sz w:val="22"/>
      <w:szCs w:val="22"/>
      <w:lang w:val="es-ES_tradnl" w:eastAsia="es-ES"/>
    </w:rPr>
  </w:style>
  <w:style w:type="table" w:styleId="MittleresRaster2-Akzent3">
    <w:name w:val="Medium Grid 2 Accent 3"/>
    <w:basedOn w:val="NormaleTabelle"/>
    <w:uiPriority w:val="64"/>
    <w:rsid w:val="00E378EA"/>
    <w:rPr>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paragraph" w:styleId="Verzeichnis5">
    <w:name w:val="toc 5"/>
    <w:basedOn w:val="Standard"/>
    <w:next w:val="Standard"/>
    <w:autoRedefine/>
    <w:uiPriority w:val="39"/>
    <w:unhideWhenUsed/>
    <w:rsid w:val="007852C9"/>
    <w:pPr>
      <w:ind w:left="800"/>
    </w:pPr>
    <w:rPr>
      <w:rFonts w:ascii="Calibri" w:hAnsi="Calibri"/>
      <w:szCs w:val="20"/>
    </w:rPr>
  </w:style>
  <w:style w:type="paragraph" w:styleId="Verzeichnis6">
    <w:name w:val="toc 6"/>
    <w:basedOn w:val="Standard"/>
    <w:next w:val="Standard"/>
    <w:autoRedefine/>
    <w:uiPriority w:val="39"/>
    <w:unhideWhenUsed/>
    <w:rsid w:val="007852C9"/>
    <w:pPr>
      <w:ind w:left="1000"/>
    </w:pPr>
    <w:rPr>
      <w:rFonts w:ascii="Calibri" w:hAnsi="Calibri"/>
      <w:szCs w:val="20"/>
    </w:rPr>
  </w:style>
  <w:style w:type="paragraph" w:styleId="Verzeichnis7">
    <w:name w:val="toc 7"/>
    <w:basedOn w:val="Standard"/>
    <w:next w:val="Standard"/>
    <w:autoRedefine/>
    <w:uiPriority w:val="39"/>
    <w:unhideWhenUsed/>
    <w:rsid w:val="007852C9"/>
    <w:pPr>
      <w:ind w:left="1200"/>
    </w:pPr>
    <w:rPr>
      <w:rFonts w:ascii="Calibri" w:hAnsi="Calibri"/>
      <w:szCs w:val="20"/>
    </w:rPr>
  </w:style>
  <w:style w:type="paragraph" w:styleId="Verzeichnis8">
    <w:name w:val="toc 8"/>
    <w:basedOn w:val="Standard"/>
    <w:next w:val="Standard"/>
    <w:autoRedefine/>
    <w:uiPriority w:val="39"/>
    <w:unhideWhenUsed/>
    <w:rsid w:val="007852C9"/>
    <w:pPr>
      <w:ind w:left="1400"/>
    </w:pPr>
    <w:rPr>
      <w:rFonts w:ascii="Calibri" w:hAnsi="Calibri"/>
      <w:szCs w:val="20"/>
    </w:rPr>
  </w:style>
  <w:style w:type="paragraph" w:styleId="Verzeichnis9">
    <w:name w:val="toc 9"/>
    <w:basedOn w:val="Standard"/>
    <w:next w:val="Standard"/>
    <w:autoRedefine/>
    <w:uiPriority w:val="39"/>
    <w:unhideWhenUsed/>
    <w:rsid w:val="007852C9"/>
    <w:pPr>
      <w:ind w:left="1600"/>
    </w:pPr>
    <w:rPr>
      <w:rFonts w:ascii="Calibri" w:hAnsi="Calibri"/>
      <w:szCs w:val="20"/>
    </w:rPr>
  </w:style>
  <w:style w:type="table" w:styleId="MittlereSchattierung2-Akzent3">
    <w:name w:val="Medium Shading 2 Accent 3"/>
    <w:basedOn w:val="NormaleTabelle"/>
    <w:uiPriority w:val="60"/>
    <w:rsid w:val="00CC3EB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ittleresRaster1-Akzent3">
    <w:name w:val="Medium Grid 1 Accent 3"/>
    <w:basedOn w:val="NormaleTabelle"/>
    <w:uiPriority w:val="63"/>
    <w:rsid w:val="001924A1"/>
    <w:rPr>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character" w:styleId="Kommentarzeichen">
    <w:name w:val="annotation reference"/>
    <w:uiPriority w:val="99"/>
    <w:semiHidden/>
    <w:unhideWhenUsed/>
    <w:rsid w:val="00356F3F"/>
    <w:rPr>
      <w:sz w:val="16"/>
      <w:szCs w:val="16"/>
    </w:rPr>
  </w:style>
  <w:style w:type="paragraph" w:styleId="Kommentartext">
    <w:name w:val="annotation text"/>
    <w:basedOn w:val="Standard"/>
    <w:link w:val="KommentartextZchn"/>
    <w:uiPriority w:val="99"/>
    <w:semiHidden/>
    <w:unhideWhenUsed/>
    <w:rsid w:val="00356F3F"/>
    <w:pPr>
      <w:spacing w:line="240" w:lineRule="auto"/>
    </w:pPr>
    <w:rPr>
      <w:szCs w:val="20"/>
    </w:rPr>
  </w:style>
  <w:style w:type="character" w:customStyle="1" w:styleId="KommentartextZchn">
    <w:name w:val="Kommentartext Zchn"/>
    <w:link w:val="Kommentartext"/>
    <w:uiPriority w:val="99"/>
    <w:semiHidden/>
    <w:rsid w:val="00356F3F"/>
    <w:rPr>
      <w:rFonts w:ascii="Ubuntu" w:hAnsi="Ubuntu"/>
      <w:lang w:val="cs-CZ" w:eastAsia="en-US"/>
    </w:rPr>
  </w:style>
  <w:style w:type="paragraph" w:styleId="Kommentarthema">
    <w:name w:val="annotation subject"/>
    <w:basedOn w:val="Kommentartext"/>
    <w:next w:val="Kommentartext"/>
    <w:link w:val="KommentarthemaZchn"/>
    <w:uiPriority w:val="99"/>
    <w:semiHidden/>
    <w:unhideWhenUsed/>
    <w:rsid w:val="00356F3F"/>
    <w:rPr>
      <w:b/>
      <w:bCs/>
    </w:rPr>
  </w:style>
  <w:style w:type="character" w:customStyle="1" w:styleId="KommentarthemaZchn">
    <w:name w:val="Kommentarthema Zchn"/>
    <w:link w:val="Kommentarthema"/>
    <w:uiPriority w:val="99"/>
    <w:semiHidden/>
    <w:rsid w:val="00356F3F"/>
    <w:rPr>
      <w:rFonts w:ascii="Ubuntu" w:hAnsi="Ubuntu"/>
      <w:b/>
      <w:bCs/>
      <w:lang w:val="cs-CZ" w:eastAsia="en-US"/>
    </w:rPr>
  </w:style>
  <w:style w:type="paragraph" w:customStyle="1" w:styleId="FarbigeSchattierung-Akzent12">
    <w:name w:val="Farbige Schattierung - Akzent 12"/>
    <w:hidden/>
    <w:uiPriority w:val="71"/>
    <w:rsid w:val="00E73623"/>
    <w:rPr>
      <w:rFonts w:ascii="Ubuntu" w:hAnsi="Ubuntu"/>
      <w:szCs w:val="24"/>
      <w:lang w:val="cs-CZ" w:eastAsia="en-US"/>
    </w:rPr>
  </w:style>
  <w:style w:type="character" w:customStyle="1" w:styleId="highlight">
    <w:name w:val="highlight"/>
    <w:basedOn w:val="Absatz-Standardschriftart"/>
    <w:rsid w:val="00EC2C6C"/>
  </w:style>
  <w:style w:type="paragraph" w:customStyle="1" w:styleId="Standard2">
    <w:name w:val="Standard2"/>
    <w:rsid w:val="009B2829"/>
    <w:pPr>
      <w:spacing w:line="360" w:lineRule="auto"/>
    </w:pPr>
    <w:rPr>
      <w:rFonts w:ascii="Ubuntu" w:eastAsia="Ubuntu" w:hAnsi="Ubuntu" w:cs="Ubuntu"/>
      <w:color w:val="000000"/>
      <w:lang w:val="es-ES_tradnl" w:eastAsia="es-ES"/>
    </w:rPr>
  </w:style>
  <w:style w:type="paragraph" w:styleId="StandardWeb">
    <w:name w:val="Normal (Web)"/>
    <w:basedOn w:val="Standard"/>
    <w:uiPriority w:val="99"/>
    <w:semiHidden/>
    <w:unhideWhenUsed/>
    <w:rsid w:val="006204D3"/>
    <w:pPr>
      <w:spacing w:before="100" w:beforeAutospacing="1" w:after="100" w:afterAutospacing="1" w:line="240" w:lineRule="auto"/>
    </w:pPr>
    <w:rPr>
      <w:rFonts w:ascii="Times" w:hAnsi="Times"/>
      <w:szCs w:val="20"/>
      <w:lang w:val="es-ES_tradnl" w:eastAsia="es-ES"/>
    </w:rPr>
  </w:style>
  <w:style w:type="character" w:styleId="BesuchterLink">
    <w:name w:val="FollowedHyperlink"/>
    <w:uiPriority w:val="99"/>
    <w:semiHidden/>
    <w:unhideWhenUsed/>
    <w:rsid w:val="00BE6244"/>
    <w:rPr>
      <w:color w:val="954F72"/>
      <w:u w:val="single"/>
    </w:rPr>
  </w:style>
  <w:style w:type="table" w:customStyle="1" w:styleId="4">
    <w:name w:val="4"/>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table" w:customStyle="1" w:styleId="3">
    <w:name w:val="3"/>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table" w:customStyle="1" w:styleId="2">
    <w:name w:val="2"/>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table" w:customStyle="1" w:styleId="1">
    <w:name w:val="1"/>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paragraph" w:styleId="Listenabsatz">
    <w:name w:val="List Paragraph"/>
    <w:basedOn w:val="Standard"/>
    <w:uiPriority w:val="34"/>
    <w:qFormat/>
    <w:rsid w:val="004E4435"/>
    <w:pPr>
      <w:spacing w:line="240" w:lineRule="auto"/>
      <w:ind w:left="720"/>
      <w:contextualSpacing/>
    </w:pPr>
    <w:rPr>
      <w:rFonts w:ascii="Calibri" w:eastAsia="Calibri" w:hAnsi="Calibri"/>
      <w:sz w:val="24"/>
      <w:lang w:val="de-AT"/>
    </w:rPr>
  </w:style>
  <w:style w:type="table" w:customStyle="1" w:styleId="Tabellenraster1">
    <w:name w:val="Tabellenraster1"/>
    <w:basedOn w:val="NormaleTabelle"/>
    <w:next w:val="Tabellenraster"/>
    <w:uiPriority w:val="39"/>
    <w:rsid w:val="00D6057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D73744"/>
    <w:pPr>
      <w:spacing w:line="240" w:lineRule="auto"/>
    </w:pPr>
    <w:rPr>
      <w:rFonts w:ascii="Calibri" w:eastAsiaTheme="minorHAnsi" w:hAnsi="Calibri" w:cstheme="minorBidi"/>
      <w:sz w:val="22"/>
      <w:szCs w:val="21"/>
      <w:lang w:val="de-AT"/>
    </w:rPr>
  </w:style>
  <w:style w:type="character" w:customStyle="1" w:styleId="NurTextZchn">
    <w:name w:val="Nur Text Zchn"/>
    <w:basedOn w:val="Absatz-Standardschriftart"/>
    <w:link w:val="NurText"/>
    <w:uiPriority w:val="99"/>
    <w:rsid w:val="00D73744"/>
    <w:rPr>
      <w:rFonts w:eastAsiaTheme="minorHAnsi" w:cstheme="minorBidi"/>
      <w:sz w:val="22"/>
      <w:szCs w:val="21"/>
      <w:lang w:eastAsia="en-US"/>
    </w:rPr>
  </w:style>
  <w:style w:type="paragraph" w:styleId="Beschriftung">
    <w:name w:val="caption"/>
    <w:basedOn w:val="Standard"/>
    <w:next w:val="Standard"/>
    <w:uiPriority w:val="35"/>
    <w:unhideWhenUsed/>
    <w:qFormat/>
    <w:rsid w:val="00D8550E"/>
    <w:pPr>
      <w:spacing w:after="200" w:line="240" w:lineRule="auto"/>
    </w:pPr>
    <w:rPr>
      <w:i/>
      <w:iCs/>
      <w:color w:val="44546A" w:themeColor="text2"/>
      <w:sz w:val="18"/>
      <w:szCs w:val="18"/>
    </w:rPr>
  </w:style>
  <w:style w:type="character" w:customStyle="1" w:styleId="berschrift6Zchn">
    <w:name w:val="Überschrift 6 Zchn"/>
    <w:basedOn w:val="Absatz-Standardschriftart"/>
    <w:link w:val="berschrift6"/>
    <w:rsid w:val="005C1692"/>
    <w:rPr>
      <w:rFonts w:ascii="Ubuntu" w:eastAsia="Ubuntu" w:hAnsi="Ubuntu" w:cs="Ubuntu"/>
      <w:b/>
      <w:lang w:val="en-US" w:eastAsia="en-US"/>
    </w:rPr>
  </w:style>
  <w:style w:type="paragraph" w:customStyle="1" w:styleId="QuickScan">
    <w:name w:val="QuickScan"/>
    <w:basedOn w:val="Standard"/>
    <w:rsid w:val="00602502"/>
    <w:pPr>
      <w:spacing w:after="120" w:line="240" w:lineRule="auto"/>
    </w:pPr>
    <w:rPr>
      <w:rFonts w:ascii="Arial" w:eastAsia="Arial" w:hAnsi="Arial"/>
      <w:noProof w:val="0"/>
      <w:color w:val="000080"/>
      <w:sz w:val="22"/>
      <w:szCs w:val="22"/>
      <w:lang w:eastAsia="en-GB"/>
    </w:rPr>
  </w:style>
  <w:style w:type="character" w:customStyle="1" w:styleId="Mention1">
    <w:name w:val="Mention1"/>
    <w:basedOn w:val="Absatz-Standardschriftart"/>
    <w:uiPriority w:val="99"/>
    <w:semiHidden/>
    <w:unhideWhenUsed/>
    <w:rsid w:val="00602502"/>
    <w:rPr>
      <w:color w:val="2B579A"/>
      <w:shd w:val="clear" w:color="auto" w:fill="E6E6E6"/>
    </w:rPr>
  </w:style>
  <w:style w:type="character" w:customStyle="1" w:styleId="Vermelding1">
    <w:name w:val="Vermelding1"/>
    <w:basedOn w:val="Absatz-Standardschriftart"/>
    <w:uiPriority w:val="99"/>
    <w:semiHidden/>
    <w:unhideWhenUsed/>
    <w:rsid w:val="0060250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5790">
      <w:bodyDiv w:val="1"/>
      <w:marLeft w:val="0"/>
      <w:marRight w:val="0"/>
      <w:marTop w:val="0"/>
      <w:marBottom w:val="0"/>
      <w:divBdr>
        <w:top w:val="none" w:sz="0" w:space="0" w:color="auto"/>
        <w:left w:val="none" w:sz="0" w:space="0" w:color="auto"/>
        <w:bottom w:val="none" w:sz="0" w:space="0" w:color="auto"/>
        <w:right w:val="none" w:sz="0" w:space="0" w:color="auto"/>
      </w:divBdr>
      <w:divsChild>
        <w:div w:id="954599219">
          <w:marLeft w:val="0"/>
          <w:marRight w:val="0"/>
          <w:marTop w:val="0"/>
          <w:marBottom w:val="0"/>
          <w:divBdr>
            <w:top w:val="none" w:sz="0" w:space="0" w:color="auto"/>
            <w:left w:val="none" w:sz="0" w:space="0" w:color="auto"/>
            <w:bottom w:val="none" w:sz="0" w:space="0" w:color="auto"/>
            <w:right w:val="none" w:sz="0" w:space="0" w:color="auto"/>
          </w:divBdr>
        </w:div>
        <w:div w:id="1080296421">
          <w:marLeft w:val="0"/>
          <w:marRight w:val="0"/>
          <w:marTop w:val="0"/>
          <w:marBottom w:val="0"/>
          <w:divBdr>
            <w:top w:val="none" w:sz="0" w:space="0" w:color="auto"/>
            <w:left w:val="none" w:sz="0" w:space="0" w:color="auto"/>
            <w:bottom w:val="none" w:sz="0" w:space="0" w:color="auto"/>
            <w:right w:val="none" w:sz="0" w:space="0" w:color="auto"/>
          </w:divBdr>
        </w:div>
        <w:div w:id="1649094222">
          <w:marLeft w:val="0"/>
          <w:marRight w:val="0"/>
          <w:marTop w:val="0"/>
          <w:marBottom w:val="0"/>
          <w:divBdr>
            <w:top w:val="none" w:sz="0" w:space="0" w:color="auto"/>
            <w:left w:val="none" w:sz="0" w:space="0" w:color="auto"/>
            <w:bottom w:val="none" w:sz="0" w:space="0" w:color="auto"/>
            <w:right w:val="none" w:sz="0" w:space="0" w:color="auto"/>
          </w:divBdr>
        </w:div>
        <w:div w:id="1811362495">
          <w:marLeft w:val="0"/>
          <w:marRight w:val="0"/>
          <w:marTop w:val="0"/>
          <w:marBottom w:val="0"/>
          <w:divBdr>
            <w:top w:val="none" w:sz="0" w:space="0" w:color="auto"/>
            <w:left w:val="none" w:sz="0" w:space="0" w:color="auto"/>
            <w:bottom w:val="none" w:sz="0" w:space="0" w:color="auto"/>
            <w:right w:val="none" w:sz="0" w:space="0" w:color="auto"/>
          </w:divBdr>
        </w:div>
        <w:div w:id="1883858844">
          <w:marLeft w:val="0"/>
          <w:marRight w:val="0"/>
          <w:marTop w:val="0"/>
          <w:marBottom w:val="0"/>
          <w:divBdr>
            <w:top w:val="none" w:sz="0" w:space="0" w:color="auto"/>
            <w:left w:val="none" w:sz="0" w:space="0" w:color="auto"/>
            <w:bottom w:val="none" w:sz="0" w:space="0" w:color="auto"/>
            <w:right w:val="none" w:sz="0" w:space="0" w:color="auto"/>
          </w:divBdr>
        </w:div>
      </w:divsChild>
    </w:div>
    <w:div w:id="56129712">
      <w:bodyDiv w:val="1"/>
      <w:marLeft w:val="0"/>
      <w:marRight w:val="0"/>
      <w:marTop w:val="0"/>
      <w:marBottom w:val="0"/>
      <w:divBdr>
        <w:top w:val="none" w:sz="0" w:space="0" w:color="auto"/>
        <w:left w:val="none" w:sz="0" w:space="0" w:color="auto"/>
        <w:bottom w:val="none" w:sz="0" w:space="0" w:color="auto"/>
        <w:right w:val="none" w:sz="0" w:space="0" w:color="auto"/>
      </w:divBdr>
    </w:div>
    <w:div w:id="59907178">
      <w:bodyDiv w:val="1"/>
      <w:marLeft w:val="0"/>
      <w:marRight w:val="0"/>
      <w:marTop w:val="0"/>
      <w:marBottom w:val="0"/>
      <w:divBdr>
        <w:top w:val="none" w:sz="0" w:space="0" w:color="auto"/>
        <w:left w:val="none" w:sz="0" w:space="0" w:color="auto"/>
        <w:bottom w:val="none" w:sz="0" w:space="0" w:color="auto"/>
        <w:right w:val="none" w:sz="0" w:space="0" w:color="auto"/>
      </w:divBdr>
    </w:div>
    <w:div w:id="102111113">
      <w:bodyDiv w:val="1"/>
      <w:marLeft w:val="0"/>
      <w:marRight w:val="0"/>
      <w:marTop w:val="0"/>
      <w:marBottom w:val="0"/>
      <w:divBdr>
        <w:top w:val="none" w:sz="0" w:space="0" w:color="auto"/>
        <w:left w:val="none" w:sz="0" w:space="0" w:color="auto"/>
        <w:bottom w:val="none" w:sz="0" w:space="0" w:color="auto"/>
        <w:right w:val="none" w:sz="0" w:space="0" w:color="auto"/>
      </w:divBdr>
    </w:div>
    <w:div w:id="209346515">
      <w:bodyDiv w:val="1"/>
      <w:marLeft w:val="0"/>
      <w:marRight w:val="0"/>
      <w:marTop w:val="0"/>
      <w:marBottom w:val="0"/>
      <w:divBdr>
        <w:top w:val="none" w:sz="0" w:space="0" w:color="auto"/>
        <w:left w:val="none" w:sz="0" w:space="0" w:color="auto"/>
        <w:bottom w:val="none" w:sz="0" w:space="0" w:color="auto"/>
        <w:right w:val="none" w:sz="0" w:space="0" w:color="auto"/>
      </w:divBdr>
    </w:div>
    <w:div w:id="247276314">
      <w:bodyDiv w:val="1"/>
      <w:marLeft w:val="0"/>
      <w:marRight w:val="0"/>
      <w:marTop w:val="0"/>
      <w:marBottom w:val="0"/>
      <w:divBdr>
        <w:top w:val="none" w:sz="0" w:space="0" w:color="auto"/>
        <w:left w:val="none" w:sz="0" w:space="0" w:color="auto"/>
        <w:bottom w:val="none" w:sz="0" w:space="0" w:color="auto"/>
        <w:right w:val="none" w:sz="0" w:space="0" w:color="auto"/>
      </w:divBdr>
      <w:divsChild>
        <w:div w:id="43872825">
          <w:marLeft w:val="0"/>
          <w:marRight w:val="0"/>
          <w:marTop w:val="0"/>
          <w:marBottom w:val="0"/>
          <w:divBdr>
            <w:top w:val="none" w:sz="0" w:space="0" w:color="auto"/>
            <w:left w:val="none" w:sz="0" w:space="0" w:color="auto"/>
            <w:bottom w:val="none" w:sz="0" w:space="0" w:color="auto"/>
            <w:right w:val="none" w:sz="0" w:space="0" w:color="auto"/>
          </w:divBdr>
        </w:div>
        <w:div w:id="134375839">
          <w:marLeft w:val="0"/>
          <w:marRight w:val="0"/>
          <w:marTop w:val="0"/>
          <w:marBottom w:val="0"/>
          <w:divBdr>
            <w:top w:val="none" w:sz="0" w:space="0" w:color="auto"/>
            <w:left w:val="none" w:sz="0" w:space="0" w:color="auto"/>
            <w:bottom w:val="none" w:sz="0" w:space="0" w:color="auto"/>
            <w:right w:val="none" w:sz="0" w:space="0" w:color="auto"/>
          </w:divBdr>
        </w:div>
        <w:div w:id="145705520">
          <w:marLeft w:val="0"/>
          <w:marRight w:val="0"/>
          <w:marTop w:val="0"/>
          <w:marBottom w:val="0"/>
          <w:divBdr>
            <w:top w:val="none" w:sz="0" w:space="0" w:color="auto"/>
            <w:left w:val="none" w:sz="0" w:space="0" w:color="auto"/>
            <w:bottom w:val="none" w:sz="0" w:space="0" w:color="auto"/>
            <w:right w:val="none" w:sz="0" w:space="0" w:color="auto"/>
          </w:divBdr>
        </w:div>
        <w:div w:id="358094479">
          <w:marLeft w:val="0"/>
          <w:marRight w:val="0"/>
          <w:marTop w:val="0"/>
          <w:marBottom w:val="0"/>
          <w:divBdr>
            <w:top w:val="none" w:sz="0" w:space="0" w:color="auto"/>
            <w:left w:val="none" w:sz="0" w:space="0" w:color="auto"/>
            <w:bottom w:val="none" w:sz="0" w:space="0" w:color="auto"/>
            <w:right w:val="none" w:sz="0" w:space="0" w:color="auto"/>
          </w:divBdr>
        </w:div>
        <w:div w:id="643197925">
          <w:marLeft w:val="0"/>
          <w:marRight w:val="0"/>
          <w:marTop w:val="0"/>
          <w:marBottom w:val="0"/>
          <w:divBdr>
            <w:top w:val="none" w:sz="0" w:space="0" w:color="auto"/>
            <w:left w:val="none" w:sz="0" w:space="0" w:color="auto"/>
            <w:bottom w:val="none" w:sz="0" w:space="0" w:color="auto"/>
            <w:right w:val="none" w:sz="0" w:space="0" w:color="auto"/>
          </w:divBdr>
        </w:div>
        <w:div w:id="761680017">
          <w:marLeft w:val="0"/>
          <w:marRight w:val="0"/>
          <w:marTop w:val="0"/>
          <w:marBottom w:val="0"/>
          <w:divBdr>
            <w:top w:val="none" w:sz="0" w:space="0" w:color="auto"/>
            <w:left w:val="none" w:sz="0" w:space="0" w:color="auto"/>
            <w:bottom w:val="none" w:sz="0" w:space="0" w:color="auto"/>
            <w:right w:val="none" w:sz="0" w:space="0" w:color="auto"/>
          </w:divBdr>
        </w:div>
        <w:div w:id="815489793">
          <w:marLeft w:val="0"/>
          <w:marRight w:val="0"/>
          <w:marTop w:val="0"/>
          <w:marBottom w:val="0"/>
          <w:divBdr>
            <w:top w:val="none" w:sz="0" w:space="0" w:color="auto"/>
            <w:left w:val="none" w:sz="0" w:space="0" w:color="auto"/>
            <w:bottom w:val="none" w:sz="0" w:space="0" w:color="auto"/>
            <w:right w:val="none" w:sz="0" w:space="0" w:color="auto"/>
          </w:divBdr>
        </w:div>
        <w:div w:id="917137176">
          <w:marLeft w:val="0"/>
          <w:marRight w:val="0"/>
          <w:marTop w:val="0"/>
          <w:marBottom w:val="0"/>
          <w:divBdr>
            <w:top w:val="none" w:sz="0" w:space="0" w:color="auto"/>
            <w:left w:val="none" w:sz="0" w:space="0" w:color="auto"/>
            <w:bottom w:val="none" w:sz="0" w:space="0" w:color="auto"/>
            <w:right w:val="none" w:sz="0" w:space="0" w:color="auto"/>
          </w:divBdr>
        </w:div>
        <w:div w:id="1563708368">
          <w:marLeft w:val="0"/>
          <w:marRight w:val="0"/>
          <w:marTop w:val="0"/>
          <w:marBottom w:val="0"/>
          <w:divBdr>
            <w:top w:val="none" w:sz="0" w:space="0" w:color="auto"/>
            <w:left w:val="none" w:sz="0" w:space="0" w:color="auto"/>
            <w:bottom w:val="none" w:sz="0" w:space="0" w:color="auto"/>
            <w:right w:val="none" w:sz="0" w:space="0" w:color="auto"/>
          </w:divBdr>
        </w:div>
        <w:div w:id="1932732842">
          <w:marLeft w:val="0"/>
          <w:marRight w:val="0"/>
          <w:marTop w:val="0"/>
          <w:marBottom w:val="0"/>
          <w:divBdr>
            <w:top w:val="none" w:sz="0" w:space="0" w:color="auto"/>
            <w:left w:val="none" w:sz="0" w:space="0" w:color="auto"/>
            <w:bottom w:val="none" w:sz="0" w:space="0" w:color="auto"/>
            <w:right w:val="none" w:sz="0" w:space="0" w:color="auto"/>
          </w:divBdr>
        </w:div>
        <w:div w:id="2034724925">
          <w:marLeft w:val="0"/>
          <w:marRight w:val="0"/>
          <w:marTop w:val="0"/>
          <w:marBottom w:val="0"/>
          <w:divBdr>
            <w:top w:val="none" w:sz="0" w:space="0" w:color="auto"/>
            <w:left w:val="none" w:sz="0" w:space="0" w:color="auto"/>
            <w:bottom w:val="none" w:sz="0" w:space="0" w:color="auto"/>
            <w:right w:val="none" w:sz="0" w:space="0" w:color="auto"/>
          </w:divBdr>
        </w:div>
      </w:divsChild>
    </w:div>
    <w:div w:id="316690443">
      <w:bodyDiv w:val="1"/>
      <w:marLeft w:val="0"/>
      <w:marRight w:val="0"/>
      <w:marTop w:val="0"/>
      <w:marBottom w:val="0"/>
      <w:divBdr>
        <w:top w:val="none" w:sz="0" w:space="0" w:color="auto"/>
        <w:left w:val="none" w:sz="0" w:space="0" w:color="auto"/>
        <w:bottom w:val="none" w:sz="0" w:space="0" w:color="auto"/>
        <w:right w:val="none" w:sz="0" w:space="0" w:color="auto"/>
      </w:divBdr>
    </w:div>
    <w:div w:id="386876078">
      <w:bodyDiv w:val="1"/>
      <w:marLeft w:val="0"/>
      <w:marRight w:val="0"/>
      <w:marTop w:val="0"/>
      <w:marBottom w:val="0"/>
      <w:divBdr>
        <w:top w:val="none" w:sz="0" w:space="0" w:color="auto"/>
        <w:left w:val="none" w:sz="0" w:space="0" w:color="auto"/>
        <w:bottom w:val="none" w:sz="0" w:space="0" w:color="auto"/>
        <w:right w:val="none" w:sz="0" w:space="0" w:color="auto"/>
      </w:divBdr>
      <w:divsChild>
        <w:div w:id="122041631">
          <w:marLeft w:val="0"/>
          <w:marRight w:val="0"/>
          <w:marTop w:val="0"/>
          <w:marBottom w:val="0"/>
          <w:divBdr>
            <w:top w:val="none" w:sz="0" w:space="0" w:color="auto"/>
            <w:left w:val="none" w:sz="0" w:space="0" w:color="auto"/>
            <w:bottom w:val="none" w:sz="0" w:space="0" w:color="auto"/>
            <w:right w:val="none" w:sz="0" w:space="0" w:color="auto"/>
          </w:divBdr>
        </w:div>
        <w:div w:id="2078673401">
          <w:marLeft w:val="0"/>
          <w:marRight w:val="0"/>
          <w:marTop w:val="0"/>
          <w:marBottom w:val="0"/>
          <w:divBdr>
            <w:top w:val="none" w:sz="0" w:space="0" w:color="auto"/>
            <w:left w:val="none" w:sz="0" w:space="0" w:color="auto"/>
            <w:bottom w:val="none" w:sz="0" w:space="0" w:color="auto"/>
            <w:right w:val="none" w:sz="0" w:space="0" w:color="auto"/>
          </w:divBdr>
        </w:div>
      </w:divsChild>
    </w:div>
    <w:div w:id="426391230">
      <w:bodyDiv w:val="1"/>
      <w:marLeft w:val="0"/>
      <w:marRight w:val="0"/>
      <w:marTop w:val="0"/>
      <w:marBottom w:val="0"/>
      <w:divBdr>
        <w:top w:val="none" w:sz="0" w:space="0" w:color="auto"/>
        <w:left w:val="none" w:sz="0" w:space="0" w:color="auto"/>
        <w:bottom w:val="none" w:sz="0" w:space="0" w:color="auto"/>
        <w:right w:val="none" w:sz="0" w:space="0" w:color="auto"/>
      </w:divBdr>
      <w:divsChild>
        <w:div w:id="1727877659">
          <w:marLeft w:val="0"/>
          <w:marRight w:val="0"/>
          <w:marTop w:val="0"/>
          <w:marBottom w:val="0"/>
          <w:divBdr>
            <w:top w:val="none" w:sz="0" w:space="0" w:color="auto"/>
            <w:left w:val="none" w:sz="0" w:space="0" w:color="auto"/>
            <w:bottom w:val="none" w:sz="0" w:space="0" w:color="auto"/>
            <w:right w:val="none" w:sz="0" w:space="0" w:color="auto"/>
          </w:divBdr>
        </w:div>
        <w:div w:id="2091193723">
          <w:marLeft w:val="0"/>
          <w:marRight w:val="0"/>
          <w:marTop w:val="0"/>
          <w:marBottom w:val="0"/>
          <w:divBdr>
            <w:top w:val="none" w:sz="0" w:space="0" w:color="auto"/>
            <w:left w:val="none" w:sz="0" w:space="0" w:color="auto"/>
            <w:bottom w:val="none" w:sz="0" w:space="0" w:color="auto"/>
            <w:right w:val="none" w:sz="0" w:space="0" w:color="auto"/>
          </w:divBdr>
        </w:div>
      </w:divsChild>
    </w:div>
    <w:div w:id="433980458">
      <w:bodyDiv w:val="1"/>
      <w:marLeft w:val="0"/>
      <w:marRight w:val="0"/>
      <w:marTop w:val="0"/>
      <w:marBottom w:val="0"/>
      <w:divBdr>
        <w:top w:val="none" w:sz="0" w:space="0" w:color="auto"/>
        <w:left w:val="none" w:sz="0" w:space="0" w:color="auto"/>
        <w:bottom w:val="none" w:sz="0" w:space="0" w:color="auto"/>
        <w:right w:val="none" w:sz="0" w:space="0" w:color="auto"/>
      </w:divBdr>
      <w:divsChild>
        <w:div w:id="1710687466">
          <w:marLeft w:val="0"/>
          <w:marRight w:val="0"/>
          <w:marTop w:val="0"/>
          <w:marBottom w:val="0"/>
          <w:divBdr>
            <w:top w:val="none" w:sz="0" w:space="0" w:color="auto"/>
            <w:left w:val="none" w:sz="0" w:space="0" w:color="auto"/>
            <w:bottom w:val="none" w:sz="0" w:space="0" w:color="auto"/>
            <w:right w:val="none" w:sz="0" w:space="0" w:color="auto"/>
          </w:divBdr>
          <w:divsChild>
            <w:div w:id="292323012">
              <w:marLeft w:val="0"/>
              <w:marRight w:val="0"/>
              <w:marTop w:val="0"/>
              <w:marBottom w:val="0"/>
              <w:divBdr>
                <w:top w:val="none" w:sz="0" w:space="0" w:color="auto"/>
                <w:left w:val="none" w:sz="0" w:space="0" w:color="auto"/>
                <w:bottom w:val="none" w:sz="0" w:space="0" w:color="auto"/>
                <w:right w:val="none" w:sz="0" w:space="0" w:color="auto"/>
              </w:divBdr>
              <w:divsChild>
                <w:div w:id="812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20794">
      <w:bodyDiv w:val="1"/>
      <w:marLeft w:val="0"/>
      <w:marRight w:val="0"/>
      <w:marTop w:val="0"/>
      <w:marBottom w:val="0"/>
      <w:divBdr>
        <w:top w:val="none" w:sz="0" w:space="0" w:color="auto"/>
        <w:left w:val="none" w:sz="0" w:space="0" w:color="auto"/>
        <w:bottom w:val="none" w:sz="0" w:space="0" w:color="auto"/>
        <w:right w:val="none" w:sz="0" w:space="0" w:color="auto"/>
      </w:divBdr>
    </w:div>
    <w:div w:id="482311948">
      <w:bodyDiv w:val="1"/>
      <w:marLeft w:val="0"/>
      <w:marRight w:val="0"/>
      <w:marTop w:val="0"/>
      <w:marBottom w:val="0"/>
      <w:divBdr>
        <w:top w:val="none" w:sz="0" w:space="0" w:color="auto"/>
        <w:left w:val="none" w:sz="0" w:space="0" w:color="auto"/>
        <w:bottom w:val="none" w:sz="0" w:space="0" w:color="auto"/>
        <w:right w:val="none" w:sz="0" w:space="0" w:color="auto"/>
      </w:divBdr>
    </w:div>
    <w:div w:id="570578372">
      <w:bodyDiv w:val="1"/>
      <w:marLeft w:val="0"/>
      <w:marRight w:val="0"/>
      <w:marTop w:val="0"/>
      <w:marBottom w:val="0"/>
      <w:divBdr>
        <w:top w:val="none" w:sz="0" w:space="0" w:color="auto"/>
        <w:left w:val="none" w:sz="0" w:space="0" w:color="auto"/>
        <w:bottom w:val="none" w:sz="0" w:space="0" w:color="auto"/>
        <w:right w:val="none" w:sz="0" w:space="0" w:color="auto"/>
      </w:divBdr>
    </w:div>
    <w:div w:id="596986944">
      <w:bodyDiv w:val="1"/>
      <w:marLeft w:val="0"/>
      <w:marRight w:val="0"/>
      <w:marTop w:val="0"/>
      <w:marBottom w:val="0"/>
      <w:divBdr>
        <w:top w:val="none" w:sz="0" w:space="0" w:color="auto"/>
        <w:left w:val="none" w:sz="0" w:space="0" w:color="auto"/>
        <w:bottom w:val="none" w:sz="0" w:space="0" w:color="auto"/>
        <w:right w:val="none" w:sz="0" w:space="0" w:color="auto"/>
      </w:divBdr>
    </w:div>
    <w:div w:id="620960110">
      <w:bodyDiv w:val="1"/>
      <w:marLeft w:val="0"/>
      <w:marRight w:val="0"/>
      <w:marTop w:val="0"/>
      <w:marBottom w:val="0"/>
      <w:divBdr>
        <w:top w:val="none" w:sz="0" w:space="0" w:color="auto"/>
        <w:left w:val="none" w:sz="0" w:space="0" w:color="auto"/>
        <w:bottom w:val="none" w:sz="0" w:space="0" w:color="auto"/>
        <w:right w:val="none" w:sz="0" w:space="0" w:color="auto"/>
      </w:divBdr>
    </w:div>
    <w:div w:id="728109237">
      <w:bodyDiv w:val="1"/>
      <w:marLeft w:val="0"/>
      <w:marRight w:val="0"/>
      <w:marTop w:val="0"/>
      <w:marBottom w:val="0"/>
      <w:divBdr>
        <w:top w:val="none" w:sz="0" w:space="0" w:color="auto"/>
        <w:left w:val="none" w:sz="0" w:space="0" w:color="auto"/>
        <w:bottom w:val="none" w:sz="0" w:space="0" w:color="auto"/>
        <w:right w:val="none" w:sz="0" w:space="0" w:color="auto"/>
      </w:divBdr>
    </w:div>
    <w:div w:id="792796622">
      <w:bodyDiv w:val="1"/>
      <w:marLeft w:val="0"/>
      <w:marRight w:val="0"/>
      <w:marTop w:val="0"/>
      <w:marBottom w:val="0"/>
      <w:divBdr>
        <w:top w:val="none" w:sz="0" w:space="0" w:color="auto"/>
        <w:left w:val="none" w:sz="0" w:space="0" w:color="auto"/>
        <w:bottom w:val="none" w:sz="0" w:space="0" w:color="auto"/>
        <w:right w:val="none" w:sz="0" w:space="0" w:color="auto"/>
      </w:divBdr>
    </w:div>
    <w:div w:id="803356865">
      <w:bodyDiv w:val="1"/>
      <w:marLeft w:val="0"/>
      <w:marRight w:val="0"/>
      <w:marTop w:val="0"/>
      <w:marBottom w:val="0"/>
      <w:divBdr>
        <w:top w:val="none" w:sz="0" w:space="0" w:color="auto"/>
        <w:left w:val="none" w:sz="0" w:space="0" w:color="auto"/>
        <w:bottom w:val="none" w:sz="0" w:space="0" w:color="auto"/>
        <w:right w:val="none" w:sz="0" w:space="0" w:color="auto"/>
      </w:divBdr>
    </w:div>
    <w:div w:id="841555420">
      <w:bodyDiv w:val="1"/>
      <w:marLeft w:val="0"/>
      <w:marRight w:val="0"/>
      <w:marTop w:val="0"/>
      <w:marBottom w:val="0"/>
      <w:divBdr>
        <w:top w:val="none" w:sz="0" w:space="0" w:color="auto"/>
        <w:left w:val="none" w:sz="0" w:space="0" w:color="auto"/>
        <w:bottom w:val="none" w:sz="0" w:space="0" w:color="auto"/>
        <w:right w:val="none" w:sz="0" w:space="0" w:color="auto"/>
      </w:divBdr>
    </w:div>
    <w:div w:id="953709676">
      <w:bodyDiv w:val="1"/>
      <w:marLeft w:val="0"/>
      <w:marRight w:val="0"/>
      <w:marTop w:val="0"/>
      <w:marBottom w:val="0"/>
      <w:divBdr>
        <w:top w:val="none" w:sz="0" w:space="0" w:color="auto"/>
        <w:left w:val="none" w:sz="0" w:space="0" w:color="auto"/>
        <w:bottom w:val="none" w:sz="0" w:space="0" w:color="auto"/>
        <w:right w:val="none" w:sz="0" w:space="0" w:color="auto"/>
      </w:divBdr>
      <w:divsChild>
        <w:div w:id="571358241">
          <w:marLeft w:val="-108"/>
          <w:marRight w:val="0"/>
          <w:marTop w:val="0"/>
          <w:marBottom w:val="0"/>
          <w:divBdr>
            <w:top w:val="none" w:sz="0" w:space="0" w:color="auto"/>
            <w:left w:val="none" w:sz="0" w:space="0" w:color="auto"/>
            <w:bottom w:val="none" w:sz="0" w:space="0" w:color="auto"/>
            <w:right w:val="none" w:sz="0" w:space="0" w:color="auto"/>
          </w:divBdr>
        </w:div>
      </w:divsChild>
    </w:div>
    <w:div w:id="959385203">
      <w:bodyDiv w:val="1"/>
      <w:marLeft w:val="0"/>
      <w:marRight w:val="0"/>
      <w:marTop w:val="0"/>
      <w:marBottom w:val="0"/>
      <w:divBdr>
        <w:top w:val="none" w:sz="0" w:space="0" w:color="auto"/>
        <w:left w:val="none" w:sz="0" w:space="0" w:color="auto"/>
        <w:bottom w:val="none" w:sz="0" w:space="0" w:color="auto"/>
        <w:right w:val="none" w:sz="0" w:space="0" w:color="auto"/>
      </w:divBdr>
    </w:div>
    <w:div w:id="973288863">
      <w:bodyDiv w:val="1"/>
      <w:marLeft w:val="0"/>
      <w:marRight w:val="0"/>
      <w:marTop w:val="0"/>
      <w:marBottom w:val="0"/>
      <w:divBdr>
        <w:top w:val="none" w:sz="0" w:space="0" w:color="auto"/>
        <w:left w:val="none" w:sz="0" w:space="0" w:color="auto"/>
        <w:bottom w:val="none" w:sz="0" w:space="0" w:color="auto"/>
        <w:right w:val="none" w:sz="0" w:space="0" w:color="auto"/>
      </w:divBdr>
    </w:div>
    <w:div w:id="1001665880">
      <w:bodyDiv w:val="1"/>
      <w:marLeft w:val="0"/>
      <w:marRight w:val="0"/>
      <w:marTop w:val="0"/>
      <w:marBottom w:val="0"/>
      <w:divBdr>
        <w:top w:val="none" w:sz="0" w:space="0" w:color="auto"/>
        <w:left w:val="none" w:sz="0" w:space="0" w:color="auto"/>
        <w:bottom w:val="none" w:sz="0" w:space="0" w:color="auto"/>
        <w:right w:val="none" w:sz="0" w:space="0" w:color="auto"/>
      </w:divBdr>
      <w:divsChild>
        <w:div w:id="362370021">
          <w:marLeft w:val="0"/>
          <w:marRight w:val="0"/>
          <w:marTop w:val="0"/>
          <w:marBottom w:val="0"/>
          <w:divBdr>
            <w:top w:val="none" w:sz="0" w:space="0" w:color="auto"/>
            <w:left w:val="none" w:sz="0" w:space="0" w:color="auto"/>
            <w:bottom w:val="none" w:sz="0" w:space="0" w:color="auto"/>
            <w:right w:val="none" w:sz="0" w:space="0" w:color="auto"/>
          </w:divBdr>
        </w:div>
        <w:div w:id="617182258">
          <w:marLeft w:val="0"/>
          <w:marRight w:val="0"/>
          <w:marTop w:val="0"/>
          <w:marBottom w:val="0"/>
          <w:divBdr>
            <w:top w:val="none" w:sz="0" w:space="0" w:color="auto"/>
            <w:left w:val="none" w:sz="0" w:space="0" w:color="auto"/>
            <w:bottom w:val="none" w:sz="0" w:space="0" w:color="auto"/>
            <w:right w:val="none" w:sz="0" w:space="0" w:color="auto"/>
          </w:divBdr>
        </w:div>
        <w:div w:id="700592503">
          <w:marLeft w:val="0"/>
          <w:marRight w:val="0"/>
          <w:marTop w:val="0"/>
          <w:marBottom w:val="0"/>
          <w:divBdr>
            <w:top w:val="none" w:sz="0" w:space="0" w:color="auto"/>
            <w:left w:val="none" w:sz="0" w:space="0" w:color="auto"/>
            <w:bottom w:val="none" w:sz="0" w:space="0" w:color="auto"/>
            <w:right w:val="none" w:sz="0" w:space="0" w:color="auto"/>
          </w:divBdr>
        </w:div>
        <w:div w:id="1592926711">
          <w:marLeft w:val="0"/>
          <w:marRight w:val="0"/>
          <w:marTop w:val="0"/>
          <w:marBottom w:val="0"/>
          <w:divBdr>
            <w:top w:val="none" w:sz="0" w:space="0" w:color="auto"/>
            <w:left w:val="none" w:sz="0" w:space="0" w:color="auto"/>
            <w:bottom w:val="none" w:sz="0" w:space="0" w:color="auto"/>
            <w:right w:val="none" w:sz="0" w:space="0" w:color="auto"/>
          </w:divBdr>
        </w:div>
        <w:div w:id="1696153529">
          <w:marLeft w:val="0"/>
          <w:marRight w:val="0"/>
          <w:marTop w:val="0"/>
          <w:marBottom w:val="0"/>
          <w:divBdr>
            <w:top w:val="none" w:sz="0" w:space="0" w:color="auto"/>
            <w:left w:val="none" w:sz="0" w:space="0" w:color="auto"/>
            <w:bottom w:val="none" w:sz="0" w:space="0" w:color="auto"/>
            <w:right w:val="none" w:sz="0" w:space="0" w:color="auto"/>
          </w:divBdr>
        </w:div>
      </w:divsChild>
    </w:div>
    <w:div w:id="1008403839">
      <w:bodyDiv w:val="1"/>
      <w:marLeft w:val="0"/>
      <w:marRight w:val="0"/>
      <w:marTop w:val="0"/>
      <w:marBottom w:val="0"/>
      <w:divBdr>
        <w:top w:val="none" w:sz="0" w:space="0" w:color="auto"/>
        <w:left w:val="none" w:sz="0" w:space="0" w:color="auto"/>
        <w:bottom w:val="none" w:sz="0" w:space="0" w:color="auto"/>
        <w:right w:val="none" w:sz="0" w:space="0" w:color="auto"/>
      </w:divBdr>
    </w:div>
    <w:div w:id="1109011263">
      <w:bodyDiv w:val="1"/>
      <w:marLeft w:val="0"/>
      <w:marRight w:val="0"/>
      <w:marTop w:val="0"/>
      <w:marBottom w:val="0"/>
      <w:divBdr>
        <w:top w:val="none" w:sz="0" w:space="0" w:color="auto"/>
        <w:left w:val="none" w:sz="0" w:space="0" w:color="auto"/>
        <w:bottom w:val="none" w:sz="0" w:space="0" w:color="auto"/>
        <w:right w:val="none" w:sz="0" w:space="0" w:color="auto"/>
      </w:divBdr>
    </w:div>
    <w:div w:id="1133870347">
      <w:bodyDiv w:val="1"/>
      <w:marLeft w:val="0"/>
      <w:marRight w:val="0"/>
      <w:marTop w:val="0"/>
      <w:marBottom w:val="0"/>
      <w:divBdr>
        <w:top w:val="none" w:sz="0" w:space="0" w:color="auto"/>
        <w:left w:val="none" w:sz="0" w:space="0" w:color="auto"/>
        <w:bottom w:val="none" w:sz="0" w:space="0" w:color="auto"/>
        <w:right w:val="none" w:sz="0" w:space="0" w:color="auto"/>
      </w:divBdr>
      <w:divsChild>
        <w:div w:id="31880422">
          <w:marLeft w:val="0"/>
          <w:marRight w:val="0"/>
          <w:marTop w:val="0"/>
          <w:marBottom w:val="0"/>
          <w:divBdr>
            <w:top w:val="none" w:sz="0" w:space="0" w:color="auto"/>
            <w:left w:val="none" w:sz="0" w:space="0" w:color="auto"/>
            <w:bottom w:val="none" w:sz="0" w:space="0" w:color="auto"/>
            <w:right w:val="none" w:sz="0" w:space="0" w:color="auto"/>
          </w:divBdr>
        </w:div>
        <w:div w:id="1236280201">
          <w:marLeft w:val="0"/>
          <w:marRight w:val="0"/>
          <w:marTop w:val="0"/>
          <w:marBottom w:val="0"/>
          <w:divBdr>
            <w:top w:val="none" w:sz="0" w:space="0" w:color="auto"/>
            <w:left w:val="none" w:sz="0" w:space="0" w:color="auto"/>
            <w:bottom w:val="none" w:sz="0" w:space="0" w:color="auto"/>
            <w:right w:val="none" w:sz="0" w:space="0" w:color="auto"/>
          </w:divBdr>
        </w:div>
        <w:div w:id="1618101630">
          <w:marLeft w:val="0"/>
          <w:marRight w:val="0"/>
          <w:marTop w:val="0"/>
          <w:marBottom w:val="0"/>
          <w:divBdr>
            <w:top w:val="none" w:sz="0" w:space="0" w:color="auto"/>
            <w:left w:val="none" w:sz="0" w:space="0" w:color="auto"/>
            <w:bottom w:val="none" w:sz="0" w:space="0" w:color="auto"/>
            <w:right w:val="none" w:sz="0" w:space="0" w:color="auto"/>
          </w:divBdr>
        </w:div>
      </w:divsChild>
    </w:div>
    <w:div w:id="1199128187">
      <w:bodyDiv w:val="1"/>
      <w:marLeft w:val="0"/>
      <w:marRight w:val="0"/>
      <w:marTop w:val="0"/>
      <w:marBottom w:val="0"/>
      <w:divBdr>
        <w:top w:val="none" w:sz="0" w:space="0" w:color="auto"/>
        <w:left w:val="none" w:sz="0" w:space="0" w:color="auto"/>
        <w:bottom w:val="none" w:sz="0" w:space="0" w:color="auto"/>
        <w:right w:val="none" w:sz="0" w:space="0" w:color="auto"/>
      </w:divBdr>
      <w:divsChild>
        <w:div w:id="1783499578">
          <w:marLeft w:val="0"/>
          <w:marRight w:val="0"/>
          <w:marTop w:val="0"/>
          <w:marBottom w:val="0"/>
          <w:divBdr>
            <w:top w:val="none" w:sz="0" w:space="0" w:color="auto"/>
            <w:left w:val="none" w:sz="0" w:space="0" w:color="auto"/>
            <w:bottom w:val="none" w:sz="0" w:space="0" w:color="auto"/>
            <w:right w:val="none" w:sz="0" w:space="0" w:color="auto"/>
          </w:divBdr>
          <w:divsChild>
            <w:div w:id="561334560">
              <w:marLeft w:val="0"/>
              <w:marRight w:val="0"/>
              <w:marTop w:val="0"/>
              <w:marBottom w:val="0"/>
              <w:divBdr>
                <w:top w:val="none" w:sz="0" w:space="0" w:color="auto"/>
                <w:left w:val="none" w:sz="0" w:space="0" w:color="auto"/>
                <w:bottom w:val="none" w:sz="0" w:space="0" w:color="auto"/>
                <w:right w:val="none" w:sz="0" w:space="0" w:color="auto"/>
              </w:divBdr>
              <w:divsChild>
                <w:div w:id="20815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94309">
      <w:bodyDiv w:val="1"/>
      <w:marLeft w:val="0"/>
      <w:marRight w:val="0"/>
      <w:marTop w:val="0"/>
      <w:marBottom w:val="0"/>
      <w:divBdr>
        <w:top w:val="none" w:sz="0" w:space="0" w:color="auto"/>
        <w:left w:val="none" w:sz="0" w:space="0" w:color="auto"/>
        <w:bottom w:val="none" w:sz="0" w:space="0" w:color="auto"/>
        <w:right w:val="none" w:sz="0" w:space="0" w:color="auto"/>
      </w:divBdr>
    </w:div>
    <w:div w:id="1301882488">
      <w:bodyDiv w:val="1"/>
      <w:marLeft w:val="0"/>
      <w:marRight w:val="0"/>
      <w:marTop w:val="0"/>
      <w:marBottom w:val="0"/>
      <w:divBdr>
        <w:top w:val="none" w:sz="0" w:space="0" w:color="auto"/>
        <w:left w:val="none" w:sz="0" w:space="0" w:color="auto"/>
        <w:bottom w:val="none" w:sz="0" w:space="0" w:color="auto"/>
        <w:right w:val="none" w:sz="0" w:space="0" w:color="auto"/>
      </w:divBdr>
    </w:div>
    <w:div w:id="1335181896">
      <w:bodyDiv w:val="1"/>
      <w:marLeft w:val="0"/>
      <w:marRight w:val="0"/>
      <w:marTop w:val="0"/>
      <w:marBottom w:val="0"/>
      <w:divBdr>
        <w:top w:val="none" w:sz="0" w:space="0" w:color="auto"/>
        <w:left w:val="none" w:sz="0" w:space="0" w:color="auto"/>
        <w:bottom w:val="none" w:sz="0" w:space="0" w:color="auto"/>
        <w:right w:val="none" w:sz="0" w:space="0" w:color="auto"/>
      </w:divBdr>
      <w:divsChild>
        <w:div w:id="1119034358">
          <w:marLeft w:val="0"/>
          <w:marRight w:val="0"/>
          <w:marTop w:val="0"/>
          <w:marBottom w:val="0"/>
          <w:divBdr>
            <w:top w:val="none" w:sz="0" w:space="0" w:color="auto"/>
            <w:left w:val="none" w:sz="0" w:space="0" w:color="auto"/>
            <w:bottom w:val="none" w:sz="0" w:space="0" w:color="auto"/>
            <w:right w:val="none" w:sz="0" w:space="0" w:color="auto"/>
          </w:divBdr>
        </w:div>
      </w:divsChild>
    </w:div>
    <w:div w:id="1366709843">
      <w:bodyDiv w:val="1"/>
      <w:marLeft w:val="0"/>
      <w:marRight w:val="0"/>
      <w:marTop w:val="0"/>
      <w:marBottom w:val="0"/>
      <w:divBdr>
        <w:top w:val="none" w:sz="0" w:space="0" w:color="auto"/>
        <w:left w:val="none" w:sz="0" w:space="0" w:color="auto"/>
        <w:bottom w:val="none" w:sz="0" w:space="0" w:color="auto"/>
        <w:right w:val="none" w:sz="0" w:space="0" w:color="auto"/>
      </w:divBdr>
    </w:div>
    <w:div w:id="1375690144">
      <w:bodyDiv w:val="1"/>
      <w:marLeft w:val="0"/>
      <w:marRight w:val="0"/>
      <w:marTop w:val="0"/>
      <w:marBottom w:val="0"/>
      <w:divBdr>
        <w:top w:val="none" w:sz="0" w:space="0" w:color="auto"/>
        <w:left w:val="none" w:sz="0" w:space="0" w:color="auto"/>
        <w:bottom w:val="none" w:sz="0" w:space="0" w:color="auto"/>
        <w:right w:val="none" w:sz="0" w:space="0" w:color="auto"/>
      </w:divBdr>
    </w:div>
    <w:div w:id="1380519418">
      <w:bodyDiv w:val="1"/>
      <w:marLeft w:val="0"/>
      <w:marRight w:val="0"/>
      <w:marTop w:val="0"/>
      <w:marBottom w:val="0"/>
      <w:divBdr>
        <w:top w:val="none" w:sz="0" w:space="0" w:color="auto"/>
        <w:left w:val="none" w:sz="0" w:space="0" w:color="auto"/>
        <w:bottom w:val="none" w:sz="0" w:space="0" w:color="auto"/>
        <w:right w:val="none" w:sz="0" w:space="0" w:color="auto"/>
      </w:divBdr>
    </w:div>
    <w:div w:id="1394742017">
      <w:bodyDiv w:val="1"/>
      <w:marLeft w:val="0"/>
      <w:marRight w:val="0"/>
      <w:marTop w:val="0"/>
      <w:marBottom w:val="0"/>
      <w:divBdr>
        <w:top w:val="none" w:sz="0" w:space="0" w:color="auto"/>
        <w:left w:val="none" w:sz="0" w:space="0" w:color="auto"/>
        <w:bottom w:val="none" w:sz="0" w:space="0" w:color="auto"/>
        <w:right w:val="none" w:sz="0" w:space="0" w:color="auto"/>
      </w:divBdr>
    </w:div>
    <w:div w:id="1436292446">
      <w:bodyDiv w:val="1"/>
      <w:marLeft w:val="0"/>
      <w:marRight w:val="0"/>
      <w:marTop w:val="0"/>
      <w:marBottom w:val="0"/>
      <w:divBdr>
        <w:top w:val="none" w:sz="0" w:space="0" w:color="auto"/>
        <w:left w:val="none" w:sz="0" w:space="0" w:color="auto"/>
        <w:bottom w:val="none" w:sz="0" w:space="0" w:color="auto"/>
        <w:right w:val="none" w:sz="0" w:space="0" w:color="auto"/>
      </w:divBdr>
    </w:div>
    <w:div w:id="1448548892">
      <w:bodyDiv w:val="1"/>
      <w:marLeft w:val="0"/>
      <w:marRight w:val="0"/>
      <w:marTop w:val="0"/>
      <w:marBottom w:val="0"/>
      <w:divBdr>
        <w:top w:val="none" w:sz="0" w:space="0" w:color="auto"/>
        <w:left w:val="none" w:sz="0" w:space="0" w:color="auto"/>
        <w:bottom w:val="none" w:sz="0" w:space="0" w:color="auto"/>
        <w:right w:val="none" w:sz="0" w:space="0" w:color="auto"/>
      </w:divBdr>
      <w:divsChild>
        <w:div w:id="473106795">
          <w:marLeft w:val="0"/>
          <w:marRight w:val="0"/>
          <w:marTop w:val="0"/>
          <w:marBottom w:val="0"/>
          <w:divBdr>
            <w:top w:val="none" w:sz="0" w:space="0" w:color="auto"/>
            <w:left w:val="none" w:sz="0" w:space="0" w:color="auto"/>
            <w:bottom w:val="none" w:sz="0" w:space="0" w:color="auto"/>
            <w:right w:val="none" w:sz="0" w:space="0" w:color="auto"/>
          </w:divBdr>
        </w:div>
        <w:div w:id="1159036115">
          <w:marLeft w:val="0"/>
          <w:marRight w:val="0"/>
          <w:marTop w:val="0"/>
          <w:marBottom w:val="0"/>
          <w:divBdr>
            <w:top w:val="none" w:sz="0" w:space="0" w:color="auto"/>
            <w:left w:val="none" w:sz="0" w:space="0" w:color="auto"/>
            <w:bottom w:val="none" w:sz="0" w:space="0" w:color="auto"/>
            <w:right w:val="none" w:sz="0" w:space="0" w:color="auto"/>
          </w:divBdr>
        </w:div>
        <w:div w:id="1320384322">
          <w:marLeft w:val="0"/>
          <w:marRight w:val="0"/>
          <w:marTop w:val="0"/>
          <w:marBottom w:val="0"/>
          <w:divBdr>
            <w:top w:val="none" w:sz="0" w:space="0" w:color="auto"/>
            <w:left w:val="none" w:sz="0" w:space="0" w:color="auto"/>
            <w:bottom w:val="none" w:sz="0" w:space="0" w:color="auto"/>
            <w:right w:val="none" w:sz="0" w:space="0" w:color="auto"/>
          </w:divBdr>
        </w:div>
        <w:div w:id="1639530647">
          <w:marLeft w:val="0"/>
          <w:marRight w:val="0"/>
          <w:marTop w:val="0"/>
          <w:marBottom w:val="0"/>
          <w:divBdr>
            <w:top w:val="none" w:sz="0" w:space="0" w:color="auto"/>
            <w:left w:val="none" w:sz="0" w:space="0" w:color="auto"/>
            <w:bottom w:val="none" w:sz="0" w:space="0" w:color="auto"/>
            <w:right w:val="none" w:sz="0" w:space="0" w:color="auto"/>
          </w:divBdr>
        </w:div>
        <w:div w:id="2107384845">
          <w:marLeft w:val="0"/>
          <w:marRight w:val="0"/>
          <w:marTop w:val="0"/>
          <w:marBottom w:val="0"/>
          <w:divBdr>
            <w:top w:val="none" w:sz="0" w:space="0" w:color="auto"/>
            <w:left w:val="none" w:sz="0" w:space="0" w:color="auto"/>
            <w:bottom w:val="none" w:sz="0" w:space="0" w:color="auto"/>
            <w:right w:val="none" w:sz="0" w:space="0" w:color="auto"/>
          </w:divBdr>
        </w:div>
      </w:divsChild>
    </w:div>
    <w:div w:id="1452361258">
      <w:bodyDiv w:val="1"/>
      <w:marLeft w:val="0"/>
      <w:marRight w:val="0"/>
      <w:marTop w:val="0"/>
      <w:marBottom w:val="0"/>
      <w:divBdr>
        <w:top w:val="none" w:sz="0" w:space="0" w:color="auto"/>
        <w:left w:val="none" w:sz="0" w:space="0" w:color="auto"/>
        <w:bottom w:val="none" w:sz="0" w:space="0" w:color="auto"/>
        <w:right w:val="none" w:sz="0" w:space="0" w:color="auto"/>
      </w:divBdr>
    </w:div>
    <w:div w:id="1512449360">
      <w:bodyDiv w:val="1"/>
      <w:marLeft w:val="0"/>
      <w:marRight w:val="0"/>
      <w:marTop w:val="0"/>
      <w:marBottom w:val="0"/>
      <w:divBdr>
        <w:top w:val="none" w:sz="0" w:space="0" w:color="auto"/>
        <w:left w:val="none" w:sz="0" w:space="0" w:color="auto"/>
        <w:bottom w:val="none" w:sz="0" w:space="0" w:color="auto"/>
        <w:right w:val="none" w:sz="0" w:space="0" w:color="auto"/>
      </w:divBdr>
    </w:div>
    <w:div w:id="1794404374">
      <w:bodyDiv w:val="1"/>
      <w:marLeft w:val="0"/>
      <w:marRight w:val="0"/>
      <w:marTop w:val="0"/>
      <w:marBottom w:val="0"/>
      <w:divBdr>
        <w:top w:val="none" w:sz="0" w:space="0" w:color="auto"/>
        <w:left w:val="none" w:sz="0" w:space="0" w:color="auto"/>
        <w:bottom w:val="none" w:sz="0" w:space="0" w:color="auto"/>
        <w:right w:val="none" w:sz="0" w:space="0" w:color="auto"/>
      </w:divBdr>
    </w:div>
    <w:div w:id="1844127618">
      <w:bodyDiv w:val="1"/>
      <w:marLeft w:val="0"/>
      <w:marRight w:val="0"/>
      <w:marTop w:val="0"/>
      <w:marBottom w:val="0"/>
      <w:divBdr>
        <w:top w:val="none" w:sz="0" w:space="0" w:color="auto"/>
        <w:left w:val="none" w:sz="0" w:space="0" w:color="auto"/>
        <w:bottom w:val="none" w:sz="0" w:space="0" w:color="auto"/>
        <w:right w:val="none" w:sz="0" w:space="0" w:color="auto"/>
      </w:divBdr>
    </w:div>
    <w:div w:id="1884707800">
      <w:bodyDiv w:val="1"/>
      <w:marLeft w:val="0"/>
      <w:marRight w:val="0"/>
      <w:marTop w:val="0"/>
      <w:marBottom w:val="0"/>
      <w:divBdr>
        <w:top w:val="none" w:sz="0" w:space="0" w:color="auto"/>
        <w:left w:val="none" w:sz="0" w:space="0" w:color="auto"/>
        <w:bottom w:val="none" w:sz="0" w:space="0" w:color="auto"/>
        <w:right w:val="none" w:sz="0" w:space="0" w:color="auto"/>
      </w:divBdr>
    </w:div>
    <w:div w:id="1947301084">
      <w:bodyDiv w:val="1"/>
      <w:marLeft w:val="0"/>
      <w:marRight w:val="0"/>
      <w:marTop w:val="0"/>
      <w:marBottom w:val="0"/>
      <w:divBdr>
        <w:top w:val="none" w:sz="0" w:space="0" w:color="auto"/>
        <w:left w:val="none" w:sz="0" w:space="0" w:color="auto"/>
        <w:bottom w:val="none" w:sz="0" w:space="0" w:color="auto"/>
        <w:right w:val="none" w:sz="0" w:space="0" w:color="auto"/>
      </w:divBdr>
    </w:div>
    <w:div w:id="2022777928">
      <w:bodyDiv w:val="1"/>
      <w:marLeft w:val="0"/>
      <w:marRight w:val="0"/>
      <w:marTop w:val="0"/>
      <w:marBottom w:val="0"/>
      <w:divBdr>
        <w:top w:val="none" w:sz="0" w:space="0" w:color="auto"/>
        <w:left w:val="none" w:sz="0" w:space="0" w:color="auto"/>
        <w:bottom w:val="none" w:sz="0" w:space="0" w:color="auto"/>
        <w:right w:val="none" w:sz="0" w:space="0" w:color="auto"/>
      </w:divBdr>
    </w:div>
    <w:div w:id="2044743109">
      <w:bodyDiv w:val="1"/>
      <w:marLeft w:val="0"/>
      <w:marRight w:val="0"/>
      <w:marTop w:val="0"/>
      <w:marBottom w:val="0"/>
      <w:divBdr>
        <w:top w:val="none" w:sz="0" w:space="0" w:color="auto"/>
        <w:left w:val="none" w:sz="0" w:space="0" w:color="auto"/>
        <w:bottom w:val="none" w:sz="0" w:space="0" w:color="auto"/>
        <w:right w:val="none" w:sz="0" w:space="0" w:color="auto"/>
      </w:divBdr>
    </w:div>
    <w:div w:id="2066753386">
      <w:bodyDiv w:val="1"/>
      <w:marLeft w:val="0"/>
      <w:marRight w:val="0"/>
      <w:marTop w:val="0"/>
      <w:marBottom w:val="0"/>
      <w:divBdr>
        <w:top w:val="none" w:sz="0" w:space="0" w:color="auto"/>
        <w:left w:val="none" w:sz="0" w:space="0" w:color="auto"/>
        <w:bottom w:val="none" w:sz="0" w:space="0" w:color="auto"/>
        <w:right w:val="none" w:sz="0" w:space="0" w:color="auto"/>
      </w:divBdr>
    </w:div>
    <w:div w:id="2111465333">
      <w:bodyDiv w:val="1"/>
      <w:marLeft w:val="0"/>
      <w:marRight w:val="0"/>
      <w:marTop w:val="0"/>
      <w:marBottom w:val="0"/>
      <w:divBdr>
        <w:top w:val="none" w:sz="0" w:space="0" w:color="auto"/>
        <w:left w:val="none" w:sz="0" w:space="0" w:color="auto"/>
        <w:bottom w:val="none" w:sz="0" w:space="0" w:color="auto"/>
        <w:right w:val="none" w:sz="0" w:space="0" w:color="auto"/>
      </w:divBdr>
      <w:divsChild>
        <w:div w:id="413085578">
          <w:marLeft w:val="-1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zmooc.e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ooc-book.e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zmooc.e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ooc-book.e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C\Google%20Drive\BizMOOC\Content\WP7%20Dissemination\R7.1%20Dissemination%20materials\Biz_MOOC%20&amp;%20MOOC_BOOK_DESIGN_KIT\3%20(1)._TAMPLATE_KIT\MICROSOFT_WORD\1_Biz%20MOOC\Biz_MOOC_TAMPALT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FEA0A-73A6-4046-9FD6-35A2FDAF9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Biz_MOOC_TAMPALTE</Template>
  <TotalTime>0</TotalTime>
  <Pages>3</Pages>
  <Words>316</Words>
  <Characters>1991</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xz@gmail.com</Company>
  <LinksUpToDate>false</LinksUpToDate>
  <CharactersWithSpaces>2303</CharactersWithSpaces>
  <SharedDoc>false</SharedDoc>
  <HLinks>
    <vt:vector size="66" baseType="variant">
      <vt:variant>
        <vt:i4>7274592</vt:i4>
      </vt:variant>
      <vt:variant>
        <vt:i4>153</vt:i4>
      </vt:variant>
      <vt:variant>
        <vt:i4>0</vt:i4>
      </vt:variant>
      <vt:variant>
        <vt:i4>5</vt:i4>
      </vt:variant>
      <vt:variant>
        <vt:lpwstr>https://mooc.house/courses/bizmooc2018</vt:lpwstr>
      </vt:variant>
      <vt:variant>
        <vt:lpwstr/>
      </vt:variant>
      <vt:variant>
        <vt:i4>7274606</vt:i4>
      </vt:variant>
      <vt:variant>
        <vt:i4>150</vt:i4>
      </vt:variant>
      <vt:variant>
        <vt:i4>0</vt:i4>
      </vt:variant>
      <vt:variant>
        <vt:i4>5</vt:i4>
      </vt:variant>
      <vt:variant>
        <vt:lpwstr>https://www.youtube.com/watch?v=roVuXxhj58w</vt:lpwstr>
      </vt:variant>
      <vt:variant>
        <vt:lpwstr/>
      </vt:variant>
      <vt:variant>
        <vt:i4>5046336</vt:i4>
      </vt:variant>
      <vt:variant>
        <vt:i4>147</vt:i4>
      </vt:variant>
      <vt:variant>
        <vt:i4>0</vt:i4>
      </vt:variant>
      <vt:variant>
        <vt:i4>5</vt:i4>
      </vt:variant>
      <vt:variant>
        <vt:lpwstr>https://www.youtube.com/watch?v=N7YrrG2LIRw&amp;t=25s</vt:lpwstr>
      </vt:variant>
      <vt:variant>
        <vt:lpwstr/>
      </vt:variant>
      <vt:variant>
        <vt:i4>8060972</vt:i4>
      </vt:variant>
      <vt:variant>
        <vt:i4>144</vt:i4>
      </vt:variant>
      <vt:variant>
        <vt:i4>0</vt:i4>
      </vt:variant>
      <vt:variant>
        <vt:i4>5</vt:i4>
      </vt:variant>
      <vt:variant>
        <vt:lpwstr>http://bizmooc.eu/intrapreneurship-make-your-business-great-again/</vt:lpwstr>
      </vt:variant>
      <vt:variant>
        <vt:lpwstr/>
      </vt:variant>
      <vt:variant>
        <vt:i4>5111816</vt:i4>
      </vt:variant>
      <vt:variant>
        <vt:i4>141</vt:i4>
      </vt:variant>
      <vt:variant>
        <vt:i4>0</vt:i4>
      </vt:variant>
      <vt:variant>
        <vt:i4>5</vt:i4>
      </vt:variant>
      <vt:variant>
        <vt:lpwstr>http://bizmooc.eu/wp-content/uploads/2017/11/BizMOOC-MOOC3-Intrapreneurship-infosheet.pdf</vt:lpwstr>
      </vt:variant>
      <vt:variant>
        <vt:lpwstr/>
      </vt:variant>
      <vt:variant>
        <vt:i4>4259878</vt:i4>
      </vt:variant>
      <vt:variant>
        <vt:i4>138</vt:i4>
      </vt:variant>
      <vt:variant>
        <vt:i4>0</vt:i4>
      </vt:variant>
      <vt:variant>
        <vt:i4>5</vt:i4>
      </vt:variant>
      <vt:variant>
        <vt:lpwstr>mailto:Thomas.staubitz@hpi.de</vt:lpwstr>
      </vt:variant>
      <vt:variant>
        <vt:lpwstr/>
      </vt:variant>
      <vt:variant>
        <vt:i4>7274592</vt:i4>
      </vt:variant>
      <vt:variant>
        <vt:i4>135</vt:i4>
      </vt:variant>
      <vt:variant>
        <vt:i4>0</vt:i4>
      </vt:variant>
      <vt:variant>
        <vt:i4>5</vt:i4>
      </vt:variant>
      <vt:variant>
        <vt:lpwstr>https://mooc.house/courses/bizmooc2018</vt:lpwstr>
      </vt:variant>
      <vt:variant>
        <vt:lpwstr/>
      </vt:variant>
      <vt:variant>
        <vt:i4>5111893</vt:i4>
      </vt:variant>
      <vt:variant>
        <vt:i4>132</vt:i4>
      </vt:variant>
      <vt:variant>
        <vt:i4>0</vt:i4>
      </vt:variant>
      <vt:variant>
        <vt:i4>5</vt:i4>
      </vt:variant>
      <vt:variant>
        <vt:lpwstr>https://docs.google.com/spreadsheets/d/14LXbmmtbASGzmrzIYrFSfYOo0cmV5OAzfTHESZruCFA/edit</vt:lpwstr>
      </vt:variant>
      <vt:variant>
        <vt:lpwstr>gid=495836630</vt:lpwstr>
      </vt:variant>
      <vt:variant>
        <vt:i4>589846</vt:i4>
      </vt:variant>
      <vt:variant>
        <vt:i4>111</vt:i4>
      </vt:variant>
      <vt:variant>
        <vt:i4>0</vt:i4>
      </vt:variant>
      <vt:variant>
        <vt:i4>5</vt:i4>
      </vt:variant>
      <vt:variant>
        <vt:lpwstr>https://www.facebook.com/BizMOOC/videos/1522913847829173/</vt:lpwstr>
      </vt:variant>
      <vt:variant>
        <vt:lpwstr/>
      </vt:variant>
      <vt:variant>
        <vt:i4>28</vt:i4>
      </vt:variant>
      <vt:variant>
        <vt:i4>108</vt:i4>
      </vt:variant>
      <vt:variant>
        <vt:i4>0</vt:i4>
      </vt:variant>
      <vt:variant>
        <vt:i4>5</vt:i4>
      </vt:variant>
      <vt:variant>
        <vt:lpwstr>https://www.facebook.com/BizMOOC/videos/1468946909892534/</vt:lpwstr>
      </vt:variant>
      <vt:variant>
        <vt:lpwstr/>
      </vt:variant>
      <vt:variant>
        <vt:i4>7274592</vt:i4>
      </vt:variant>
      <vt:variant>
        <vt:i4>105</vt:i4>
      </vt:variant>
      <vt:variant>
        <vt:i4>0</vt:i4>
      </vt:variant>
      <vt:variant>
        <vt:i4>5</vt:i4>
      </vt:variant>
      <vt:variant>
        <vt:lpwstr>https://mooc.house/courses/bizmooc2018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Friedl Christian</dc:creator>
  <cp:keywords/>
  <cp:lastModifiedBy>Friedl Christian</cp:lastModifiedBy>
  <cp:revision>3</cp:revision>
  <cp:lastPrinted>2018-10-08T06:52:00Z</cp:lastPrinted>
  <dcterms:created xsi:type="dcterms:W3CDTF">2018-10-24T08:18:00Z</dcterms:created>
  <dcterms:modified xsi:type="dcterms:W3CDTF">2018-10-24T08:24:00Z</dcterms:modified>
</cp:coreProperties>
</file>